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D33EE1" w:rsidP="00F92799">
      <w:pPr>
        <w:pStyle w:val="Textkrper"/>
        <w:sectPr w:rsidR="00A74C42" w:rsidRPr="00DE4890" w:rsidSect="00E60E5A">
          <w:headerReference w:type="default" r:id="rId9"/>
          <w:footerReference w:type="default" r:id="rId10"/>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0592" behindDoc="0" locked="0" layoutInCell="1" allowOverlap="1" wp14:anchorId="53887FD4" wp14:editId="369CC933">
                <wp:simplePos x="0" y="0"/>
                <wp:positionH relativeFrom="page">
                  <wp:posOffset>865505</wp:posOffset>
                </wp:positionH>
                <wp:positionV relativeFrom="page">
                  <wp:posOffset>6942191</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D3367F" w:rsidRDefault="00D3367F" w:rsidP="00A74C42">
                            <w:pPr>
                              <w:pStyle w:val="NL-Deckblatt"/>
                            </w:pPr>
                            <w:r>
                              <w:t>zum Einsatz in den Schulversuchen</w:t>
                            </w:r>
                          </w:p>
                          <w:p w:rsidR="00D3367F" w:rsidRDefault="00D3367F" w:rsidP="00A74C42">
                            <w:pPr>
                              <w:pStyle w:val="NL-Deckblatt"/>
                            </w:pPr>
                            <w:r>
                              <w:t>Berufsfachschule Pädagogische Erprobung (BFPE) und</w:t>
                            </w:r>
                          </w:p>
                          <w:p w:rsidR="00D3367F" w:rsidRDefault="00D3367F" w:rsidP="00A74C42">
                            <w:pPr>
                              <w:pStyle w:val="NL-Deckblatt"/>
                            </w:pPr>
                            <w:r>
                              <w:t>Duale Ausbildungsvorbereitung (AV dual)</w:t>
                            </w:r>
                          </w:p>
                          <w:p w:rsidR="00D3367F" w:rsidRDefault="00D3367F"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6" o:spid="_x0000_s1026" type="#_x0000_t202" style="position:absolute;left:0;text-align:left;margin-left:68.15pt;margin-top:546.65pt;width:383.2pt;height:165.2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" fillcolor="window" stroked="f" strokeweight=".5pt">
                <v:textbox>
                  <w:txbxContent>
                    <w:p w:rsidR="00D3367F" w:rsidRDefault="00D3367F" w:rsidP="00A74C42">
                      <w:pPr>
                        <w:pStyle w:val="NL-Deckblatt"/>
                      </w:pPr>
                      <w:r>
                        <w:t>zum Einsatz in den Schulversuchen</w:t>
                      </w:r>
                    </w:p>
                    <w:p w:rsidR="00D3367F" w:rsidRDefault="00D3367F" w:rsidP="00A74C42">
                      <w:pPr>
                        <w:pStyle w:val="NL-Deckblatt"/>
                      </w:pPr>
                      <w:r>
                        <w:t>Berufsfachschule Pädagogische Erprobung (BFPE) und</w:t>
                      </w:r>
                    </w:p>
                    <w:p w:rsidR="00D3367F" w:rsidRDefault="00D3367F" w:rsidP="00A74C42">
                      <w:pPr>
                        <w:pStyle w:val="NL-Deckblatt"/>
                      </w:pPr>
                      <w:r>
                        <w:t>Duale Ausbildungsvorbereitung (AV dual)</w:t>
                      </w:r>
                    </w:p>
                    <w:p w:rsidR="00D3367F" w:rsidRDefault="00D3367F" w:rsidP="00A74C42">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1633664" behindDoc="0" locked="0" layoutInCell="1" allowOverlap="1" wp14:anchorId="5BC7484F" wp14:editId="072DDC37">
                <wp:simplePos x="0" y="0"/>
                <wp:positionH relativeFrom="page">
                  <wp:posOffset>862330</wp:posOffset>
                </wp:positionH>
                <wp:positionV relativeFrom="page">
                  <wp:posOffset>4709795</wp:posOffset>
                </wp:positionV>
                <wp:extent cx="4866640" cy="2035810"/>
                <wp:effectExtent l="0" t="0" r="0" b="2540"/>
                <wp:wrapNone/>
                <wp:docPr id="1191" name="Textfeld 1191"/>
                <wp:cNvGraphicFramePr/>
                <a:graphic xmlns:a="http://schemas.openxmlformats.org/drawingml/2006/main">
                  <a:graphicData uri="http://schemas.microsoft.com/office/word/2010/wordprocessingShape">
                    <wps:wsp>
                      <wps:cNvSpPr txBox="1"/>
                      <wps:spPr>
                        <a:xfrm>
                          <a:off x="0" y="0"/>
                          <a:ext cx="4866640" cy="2035810"/>
                        </a:xfrm>
                        <a:prstGeom prst="rect">
                          <a:avLst/>
                        </a:prstGeom>
                        <a:solidFill>
                          <a:sysClr val="window" lastClr="FFFFFF"/>
                        </a:solidFill>
                        <a:ln w="6350">
                          <a:noFill/>
                        </a:ln>
                        <a:effectLst/>
                      </wps:spPr>
                      <wps:txbx>
                        <w:txbxContent>
                          <w:p w:rsidR="00D3367F" w:rsidRDefault="00D3367F" w:rsidP="00A74C42">
                            <w:pPr>
                              <w:pStyle w:val="NL-DeckblattFett"/>
                            </w:pPr>
                            <w:r>
                              <w:t>Niveaudifferenziertes Lernen</w:t>
                            </w:r>
                          </w:p>
                          <w:p w:rsidR="00D3367F" w:rsidRDefault="00D3367F" w:rsidP="00A74C42">
                            <w:pPr>
                              <w:pStyle w:val="NL-DeckblattFett"/>
                            </w:pPr>
                          </w:p>
                          <w:p w:rsidR="00D3367F" w:rsidRDefault="00D3367F" w:rsidP="00A74C42">
                            <w:pPr>
                              <w:pStyle w:val="NL-DeckblattFett"/>
                            </w:pPr>
                            <w:r>
                              <w:t>Kompetenzraster, Lernwegelisten und exemplarische Lernmaterialien</w:t>
                            </w:r>
                          </w:p>
                          <w:p w:rsidR="00D3367F" w:rsidRDefault="00D3367F" w:rsidP="00A74C42">
                            <w:pPr>
                              <w:pStyle w:val="NL-DeckblattFett"/>
                            </w:pPr>
                          </w:p>
                          <w:p w:rsidR="00D3367F" w:rsidRDefault="00D3367F" w:rsidP="00A74C42">
                            <w:pPr>
                              <w:pStyle w:val="NL-DeckblattFett"/>
                            </w:pPr>
                            <w:r>
                              <w:t>Lebensweltbezogene Kompetenz</w:t>
                            </w:r>
                          </w:p>
                          <w:p w:rsidR="00D3367F" w:rsidRPr="000B321B" w:rsidRDefault="00D3367F" w:rsidP="00A74C42">
                            <w:pPr>
                              <w:pStyle w:val="NL-DeckblattFett"/>
                            </w:pPr>
                            <w:r>
                              <w:t>Kompetenzbereich 1, Teil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191" o:spid="_x0000_s1027" type="#_x0000_t202" style="position:absolute;left:0;text-align:left;margin-left:67.9pt;margin-top:370.85pt;width:383.2pt;height:160.3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" fillcolor="window" stroked="f" strokeweight=".5pt">
                <v:textbox>
                  <w:txbxContent>
                    <w:p w:rsidR="00D3367F" w:rsidRDefault="00D3367F" w:rsidP="00A74C42">
                      <w:pPr>
                        <w:pStyle w:val="NL-DeckblattFett"/>
                      </w:pPr>
                      <w:r>
                        <w:t>Niveaudifferenziertes Lernen</w:t>
                      </w:r>
                    </w:p>
                    <w:p w:rsidR="00D3367F" w:rsidRDefault="00D3367F" w:rsidP="00A74C42">
                      <w:pPr>
                        <w:pStyle w:val="NL-DeckblattFett"/>
                      </w:pPr>
                    </w:p>
                    <w:p w:rsidR="00D3367F" w:rsidRDefault="00D3367F" w:rsidP="00A74C42">
                      <w:pPr>
                        <w:pStyle w:val="NL-DeckblattFett"/>
                      </w:pPr>
                      <w:r>
                        <w:t>Kompetenzraster, Lernwegelisten und exemplarische Lernmaterialien</w:t>
                      </w:r>
                    </w:p>
                    <w:p w:rsidR="00D3367F" w:rsidRDefault="00D3367F" w:rsidP="00A74C42">
                      <w:pPr>
                        <w:pStyle w:val="NL-DeckblattFett"/>
                      </w:pPr>
                    </w:p>
                    <w:p w:rsidR="00D3367F" w:rsidRDefault="00D3367F" w:rsidP="00A74C42">
                      <w:pPr>
                        <w:pStyle w:val="NL-DeckblattFett"/>
                      </w:pPr>
                      <w:r>
                        <w:t>Lebensweltbezogene Kompetenz</w:t>
                      </w:r>
                    </w:p>
                    <w:p w:rsidR="00D3367F" w:rsidRPr="000B321B" w:rsidRDefault="00D3367F" w:rsidP="00A74C42">
                      <w:pPr>
                        <w:pStyle w:val="NL-DeckblattFett"/>
                      </w:pPr>
                      <w:r>
                        <w:t>Kompetenzbereich 1, Teil 2</w:t>
                      </w:r>
                    </w:p>
                  </w:txbxContent>
                </v:textbox>
                <w10:wrap anchorx="page" anchory="page"/>
              </v:shape>
            </w:pict>
          </mc:Fallback>
        </mc:AlternateContent>
      </w:r>
      <w:r w:rsidR="00191FC2" w:rsidRPr="008B7133">
        <w:rPr>
          <w:noProof/>
        </w:rPr>
        <mc:AlternateContent>
          <mc:Choice Requires="wpg">
            <w:drawing>
              <wp:anchor distT="0" distB="0" distL="114300" distR="114300" simplePos="0" relativeHeight="251898880" behindDoc="1" locked="0" layoutInCell="1" allowOverlap="1" wp14:anchorId="0565D179" wp14:editId="2E21B7DF">
                <wp:simplePos x="0" y="0"/>
                <wp:positionH relativeFrom="page">
                  <wp:posOffset>733425</wp:posOffset>
                </wp:positionH>
                <wp:positionV relativeFrom="page">
                  <wp:posOffset>4093210</wp:posOffset>
                </wp:positionV>
                <wp:extent cx="5464175" cy="5968365"/>
                <wp:effectExtent l="0" t="0" r="22225" b="13335"/>
                <wp:wrapThrough wrapText="bothSides">
                  <wp:wrapPolygon edited="0">
                    <wp:start x="15212" y="0"/>
                    <wp:lineTo x="15212" y="1103"/>
                    <wp:lineTo x="0" y="1103"/>
                    <wp:lineTo x="0" y="21579"/>
                    <wp:lineTo x="21613" y="21579"/>
                    <wp:lineTo x="21613" y="1103"/>
                    <wp:lineTo x="17395" y="1103"/>
                    <wp:lineTo x="17395" y="0"/>
                    <wp:lineTo x="15212" y="0"/>
                  </wp:wrapPolygon>
                </wp:wrapThrough>
                <wp:docPr id="1240" name="Gruppieren 1240"/>
                <wp:cNvGraphicFramePr/>
                <a:graphic xmlns:a="http://schemas.openxmlformats.org/drawingml/2006/main">
                  <a:graphicData uri="http://schemas.microsoft.com/office/word/2010/wordprocessingGroup">
                    <wpg:wgp>
                      <wpg:cNvGrpSpPr/>
                      <wpg:grpSpPr>
                        <a:xfrm>
                          <a:off x="0" y="0"/>
                          <a:ext cx="5464175" cy="5968365"/>
                          <a:chOff x="0" y="0"/>
                          <a:chExt cx="5220000" cy="5968440"/>
                        </a:xfrm>
                      </wpg:grpSpPr>
                      <wps:wsp>
                        <wps:cNvPr id="1241" name="Rechteck 1241"/>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242" name="Grafik 124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240" o:spid="_x0000_s1026" style="position:absolute;margin-left:57.75pt;margin-top:322.3pt;width:430.25pt;height:469.95pt;z-index:-251417600;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">
                <v:rect id="Rechteck 1241"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EPisMA&#10;AADdAAAADwAAAGRycy9kb3ducmV2LnhtbERPzWrCQBC+F/oOyxR6q5uItBpdRQWlh16qPsCQHZNo&#10;djbsTmPs03cLhd7m4/udxWpwreopxMazgXyUgSIuvW24MnA67l6moKIgW2w9k4E7RVgtHx8WWFh/&#10;40/qD1KpFMKxQAO1SFdoHcuaHMaR74gTd/bBoSQYKm0D3lK4a/U4y161w4ZTQ40dbWsqr4cvZ+B8&#10;afpdnm8mH3uZyXcZ3i7dNhjz/DSs56CEBvkX/7nfbZo/nuTw+006QS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5EPisMAAADdAAAADwAAAAAAAAAAAAAAAACYAgAAZHJzL2Rv&#10;d25yZXYueG1sUEsFBgAAAAAEAAQA9QAAAIgDAAAAAA==&#10;" filled="f" strokecolor="#a6a6a6" strokeweight="2pt"/>
                <v:shape id="Grafik 1242"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2mobEAAAA3QAAAA8AAABkcnMvZG93bnJldi54bWxEj9FqwzAMRd8H/QejQt8WpyEbI6tbSiFQ&#10;GJQsyweIWEuyxXKwvSb9+3ow2JvEvffoandYzCiu5PxgWcE2SUEQt1YP3CloPsrHFxA+IGscLZOC&#10;G3k47FcPOyy0nfmdrnXoRISwL1BBH8JUSOnbngz6xE7EUfu0zmCIq+ukdjhHuBlllqbP0uDA8UKP&#10;E516ar/rHxMpnG8v5VNz9pW0ZVVm7iuv3pTarJfjK4hAS/g3/6XPOtbP8gx+v4kjyP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M2mobEAAAA3QAAAA8AAAAAAAAAAAAAAAAA&#10;nwIAAGRycy9kb3ducmV2LnhtbFBLBQYAAAAABAAEAPcAAACQAwAAAAA=&#10;">
                  <v:imagedata r:id="rId12" o:title=""/>
                  <v:path arrowok="t"/>
                </v:shape>
                <w10:wrap type="through" anchorx="page" anchory="page"/>
              </v:group>
            </w:pict>
          </mc:Fallback>
        </mc:AlternateContent>
      </w:r>
      <w:r w:rsidR="00191FC2" w:rsidRPr="008B7133">
        <w:rPr>
          <w:noProof/>
        </w:rPr>
        <mc:AlternateContent>
          <mc:Choice Requires="wpg">
            <w:drawing>
              <wp:anchor distT="0" distB="0" distL="114300" distR="114300" simplePos="0" relativeHeight="251900928" behindDoc="1" locked="0" layoutInCell="1" allowOverlap="1" wp14:anchorId="5E97A03B" wp14:editId="79EAD671">
                <wp:simplePos x="0" y="0"/>
                <wp:positionH relativeFrom="page">
                  <wp:posOffset>6381115</wp:posOffset>
                </wp:positionH>
                <wp:positionV relativeFrom="page">
                  <wp:posOffset>5835015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1243" name="Gruppieren 1243"/>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1244" name="Gruppieren 1244"/>
                        <wpg:cNvGrpSpPr/>
                        <wpg:grpSpPr>
                          <a:xfrm>
                            <a:off x="0" y="330413"/>
                            <a:ext cx="862907" cy="860612"/>
                            <a:chOff x="0" y="0"/>
                            <a:chExt cx="862907" cy="860612"/>
                          </a:xfrm>
                        </wpg:grpSpPr>
                        <pic:pic xmlns:pic="http://schemas.openxmlformats.org/drawingml/2006/picture">
                          <pic:nvPicPr>
                            <pic:cNvPr id="1247" name="Grafik 1247"/>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49"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D3367F" w:rsidRPr="008B7133" w:rsidRDefault="00D3367F" w:rsidP="00191FC2">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1254" name="Gruppieren 1254"/>
                        <wpg:cNvGrpSpPr/>
                        <wpg:grpSpPr>
                          <a:xfrm>
                            <a:off x="0" y="2389734"/>
                            <a:ext cx="862907" cy="860612"/>
                            <a:chOff x="0" y="0"/>
                            <a:chExt cx="862907" cy="860612"/>
                          </a:xfrm>
                        </wpg:grpSpPr>
                        <pic:pic xmlns:pic="http://schemas.openxmlformats.org/drawingml/2006/picture">
                          <pic:nvPicPr>
                            <pic:cNvPr id="1255" name="Grafik 1255"/>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56" name="Textfeld 1256"/>
                          <wps:cNvSpPr txBox="1">
                            <a:spLocks noChangeArrowheads="1"/>
                          </wps:cNvSpPr>
                          <wps:spPr bwMode="auto">
                            <a:xfrm>
                              <a:off x="69157" y="69156"/>
                              <a:ext cx="793750" cy="567055"/>
                            </a:xfrm>
                            <a:prstGeom prst="rect">
                              <a:avLst/>
                            </a:prstGeom>
                            <a:noFill/>
                            <a:ln w="9525">
                              <a:noFill/>
                              <a:miter lim="800000"/>
                              <a:headEnd/>
                              <a:tailEnd/>
                            </a:ln>
                          </wps:spPr>
                          <wps:txbx>
                            <w:txbxContent>
                              <w:p w:rsidR="00D3367F" w:rsidRPr="0098402B" w:rsidRDefault="00D3367F" w:rsidP="00191FC2">
                                <w:pPr>
                                  <w:pStyle w:val="LS-DeckblattQuatrate"/>
                                </w:pPr>
                                <w:r>
                                  <w:t>Schulentwicklung</w:t>
                                </w:r>
                                <w:r>
                                  <w:br/>
                                  <w:t>und empirische Bildungsforschung</w:t>
                                </w:r>
                              </w:p>
                            </w:txbxContent>
                          </wps:txbx>
                          <wps:bodyPr rot="0" vert="horz" wrap="square" lIns="0" tIns="0" rIns="0" bIns="0" anchor="t" anchorCtr="0">
                            <a:noAutofit/>
                          </wps:bodyPr>
                        </wps:wsp>
                      </wpg:grpSp>
                      <wpg:grpSp>
                        <wpg:cNvPr id="1257" name="Gruppieren 1257"/>
                        <wpg:cNvGrpSpPr/>
                        <wpg:grpSpPr>
                          <a:xfrm>
                            <a:off x="0" y="1352389"/>
                            <a:ext cx="862907" cy="860612"/>
                            <a:chOff x="0" y="0"/>
                            <a:chExt cx="862907" cy="860612"/>
                          </a:xfrm>
                        </wpg:grpSpPr>
                        <pic:pic xmlns:pic="http://schemas.openxmlformats.org/drawingml/2006/picture">
                          <pic:nvPicPr>
                            <pic:cNvPr id="1258" name="Grafik 1258"/>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259"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D3367F" w:rsidRDefault="00D3367F" w:rsidP="00191FC2">
                                <w:pPr>
                                  <w:pStyle w:val="LS-DeckblattQuatrate"/>
                                </w:pPr>
                                <w:r>
                                  <w:t>Qualitätsentwicklung</w:t>
                                </w:r>
                              </w:p>
                              <w:p w:rsidR="00D3367F" w:rsidRPr="008B7133" w:rsidRDefault="00D3367F" w:rsidP="00191FC2">
                                <w:pPr>
                                  <w:pStyle w:val="LS-DeckblattQuatrate"/>
                                </w:pPr>
                                <w:r>
                                  <w:t>und Evaluation</w:t>
                                </w:r>
                              </w:p>
                            </w:txbxContent>
                          </wps:txbx>
                          <wps:bodyPr rot="0" vert="horz" wrap="square" lIns="0" tIns="0" rIns="0" bIns="0" anchor="t" anchorCtr="0">
                            <a:noAutofit/>
                          </wps:bodyPr>
                        </wps:wsp>
                      </wpg:grpSp>
                      <wpg:grpSp>
                        <wpg:cNvPr id="1260" name="Gruppieren 1260"/>
                        <wpg:cNvGrpSpPr/>
                        <wpg:grpSpPr>
                          <a:xfrm>
                            <a:off x="0" y="3419395"/>
                            <a:ext cx="862907" cy="860611"/>
                            <a:chOff x="0" y="0"/>
                            <a:chExt cx="862907" cy="860611"/>
                          </a:xfrm>
                        </wpg:grpSpPr>
                        <pic:pic xmlns:pic="http://schemas.openxmlformats.org/drawingml/2006/picture">
                          <pic:nvPicPr>
                            <pic:cNvPr id="1261" name="Grafik 1261"/>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262"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D3367F" w:rsidRPr="0098402B" w:rsidRDefault="00D3367F" w:rsidP="00191FC2">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263" name="Grafik 1263"/>
                          <pic:cNvPicPr>
                            <a:picLocks/>
                          </pic:cNvPicPr>
                        </pic:nvPicPr>
                        <pic:blipFill>
                          <a:blip r:embed="rId17"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1243" o:spid="_x0000_s1028" style="position:absolute;left:0;text-align:left;margin-left:502.45pt;margin-top:459.45pt;width:68.05pt;height:337.05pt;z-index:-25141555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">
                <v:group id="Gruppieren 1244" o:spid="_x0000_s1029"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4QcUAAADdAAAADwAAAGRycy9kb3ducmV2LnhtbERPTWvCQBC9F/wPyxS8&#10;NZtoWiTNKiJWPIRCVSi9DdkxCWZnQ3abxH/fLRR6m8f7nHwzmVYM1LvGsoIkikEQl1Y3XCm4nN+e&#10;ViCcR9bYWiYFd3KwWc8ecsy0HfmDhpOvRAhhl6GC2vsuk9KVNRl0ke2IA3e1vUEfYF9J3eMYwk0r&#10;F3H8Ig02HBpq7GhXU3k7fRsFhxHH7TLZD8Xturt/nZ/fP4uElJo/TttXEJ4m/y/+cx91mL9I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sPuEHFAAAA3Q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47" o:spid="_x0000_s103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NARPFAAAA3QAAAA8AAABkcnMvZG93bnJldi54bWxET01rwkAQvQv9D8sUvEizaShWUldRaa2H&#10;HlrjIcchOybB7GzIrib+e7cgeJvH+5z5cjCNuFDnassKXqMYBHFhdc2lgkP29TID4TyyxsYyKbiS&#10;g+XiaTTHVNue/+iy96UIIexSVFB536ZSuqIigy6yLXHgjrYz6APsSqk77EO4aWQSx1NpsObQUGFL&#10;m4qK0/5sFLR9VkwOn9u8nmWb3/x72K7jn0Sp8fOw+gDhafAP8d2902F+8vYO/9+EE+Ti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jQETxQAAAN0AAAAPAAAAAAAAAAAAAAAA&#10;AJ8CAABkcnMvZG93bnJldi54bWxQSwUGAAAAAAQABAD3AAAAkQMAAAAA&#10;">
                    <v:imagedata r:id="rId18" o:title=""/>
                    <v:path arrowok="t"/>
                  </v:shape>
                  <v:shape id="Textfeld 2" o:spid="_x0000_s1031"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wfBMMA&#10;AADdAAAADwAAAGRycy9kb3ducmV2LnhtbERPTYvCMBC9C/6HMII3TRURrUaRRWFBWLbWwx5nm7EN&#10;NpNuk9X67zcLgrd5vM9Zbztbixu13jhWMBknIIgLpw2XCs75YbQA4QOyxtoxKXiQh+2m31tjqt2d&#10;M7qdQiliCPsUFVQhNKmUvqjIoh+7hjhyF9daDBG2pdQt3mO4reU0SebSouHYUGFDbxUV19OvVbD7&#10;4mxvfj6+P7NLZvJ8mfBxflVqOOh2KxCBuvASP93vOs6fzp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wfBMMAAADdAAAADwAAAAAAAAAAAAAAAACYAgAAZHJzL2Rv&#10;d25yZXYueG1sUEsFBgAAAAAEAAQA9QAAAIgDAAAAAA==&#10;" filled="f" stroked="f">
                    <v:textbox inset="0,0,0,0">
                      <w:txbxContent>
                        <w:p w:rsidR="00D3367F" w:rsidRPr="008B7133" w:rsidRDefault="00D3367F" w:rsidP="00191FC2">
                          <w:pPr>
                            <w:pStyle w:val="LS-DeckblattQuatrate"/>
                          </w:pPr>
                          <w:r w:rsidRPr="008B7133">
                            <w:t>Landesinstitut</w:t>
                          </w:r>
                          <w:r>
                            <w:t xml:space="preserve"> </w:t>
                          </w:r>
                          <w:r w:rsidRPr="008B7133">
                            <w:t>für Schulentwicklung</w:t>
                          </w:r>
                        </w:p>
                      </w:txbxContent>
                    </v:textbox>
                  </v:shape>
                </v:group>
                <v:group id="Gruppieren 1254" o:spid="_x0000_s1032"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tYunMUAAADdAAAADwAAAGRycy9kb3ducmV2LnhtbERPTWvCQBC9F/wPywi9&#10;NZvYpkjMKiJWPIRCVSi9DdkxCWZnQ3abxH/fLRR6m8f7nHwzmVYM1LvGsoIkikEQl1Y3XCm4nN+e&#10;liCcR9bYWiYFd3KwWc8ecsy0HfmDhpOvRAhhl6GC2vsuk9KVNRl0ke2IA3e1vUEfYF9J3eMYwk0r&#10;F3H8Kg02HBpq7GhXU3k7fRsFhxHH7XOyH4rbdXf/Oqfvn0VCSj3Op+0KhKfJ/4v/3Ecd5i/S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7WLpzFAAAA3QAA&#10;AA8AAAAAAAAAAAAAAAAAqgIAAGRycy9kb3ducmV2LnhtbFBLBQYAAAAABAAEAPoAAACcAwAAAAA=&#10;">
                  <v:shape id="Grafik 1255" o:spid="_x0000_s103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z/iXDAAAA3QAAAA8AAABkcnMvZG93bnJldi54bWxET02LwjAQvS/4H8II3tbUQl2pRlFBEU+7&#10;Vg/ehmZsq82kNFHrv98sLHibx/uc2aIztXhQ6yrLCkbDCARxbnXFhYJjtvmcgHAeWWNtmRS8yMFi&#10;3vuYYartk3/ocfCFCCHsUlRQet+kUrq8JINuaBviwF1sa9AH2BZSt/gM4aaWcRSNpcGKQ0OJDa1L&#10;ym+Hu1GQ7dfN6ryLxl/2mJ2uyff2upKxUoN+t5yC8NT5t/jfvdNhfpwk8PdNOEHOf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TP+JcMAAADdAAAADwAAAAAAAAAAAAAAAACf&#10;AgAAZHJzL2Rvd25yZXYueG1sUEsFBgAAAAAEAAQA9wAAAI8DAAAAAA==&#10;">
                    <v:imagedata r:id="rId19" o:title=""/>
                    <v:path arrowok="t"/>
                  </v:shape>
                  <v:shape id="Textfeld 1256" o:spid="_x0000_s1034"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dq8QA&#10;AADdAAAADwAAAGRycy9kb3ducmV2LnhtbERPTWvCQBC9F/oflin0VjcKDRrdiEgLhYI0xkOP0+wk&#10;WczOxuxW03/vFgRv83ifs1qPthNnGrxxrGA6SUAQV04bbhQcyveXOQgfkDV2jknBH3lY548PK8y0&#10;u3BB531oRAxhn6GCNoQ+k9JXLVn0E9cTR652g8UQ4dBIPeAlhttOzpIklRYNx4YWe9q2VB33v1bB&#10;5puLN3Pa/XwVdWHKcpHwZ3pU6vlp3CxBBBrDXXxzf+g4f/aa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KHavEAAAA3QAAAA8AAAAAAAAAAAAAAAAAmAIAAGRycy9k&#10;b3ducmV2LnhtbFBLBQYAAAAABAAEAPUAAACJAwAAAAA=&#10;" filled="f" stroked="f">
                    <v:textbox inset="0,0,0,0">
                      <w:txbxContent>
                        <w:p w:rsidR="00D3367F" w:rsidRPr="0098402B" w:rsidRDefault="00D3367F" w:rsidP="00191FC2">
                          <w:pPr>
                            <w:pStyle w:val="LS-DeckblattQuatrate"/>
                          </w:pPr>
                          <w:r>
                            <w:t>Schulentwicklung</w:t>
                          </w:r>
                          <w:r>
                            <w:br/>
                            <w:t>und empirische Bildungsforschung</w:t>
                          </w:r>
                        </w:p>
                      </w:txbxContent>
                    </v:textbox>
                  </v:shape>
                </v:group>
                <v:group id="Gruppieren 1257" o:spid="_x0000_s1035"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Sw68UAAADdAAAADwAAAGRycy9kb3ducmV2LnhtbERPTWvCQBC9F/wPyxS8&#10;NZsoaSXNKiJWPIRCVSi9DdkxCWZnQ3abxH/fLRR6m8f7nHwzmVYM1LvGsoIkikEQl1Y3XCm4nN+e&#10;ViCcR9bYWiYFd3KwWc8ecsy0HfmDhpOvRAhhl6GC2vsuk9KVNRl0ke2IA3e1vUEfYF9J3eMYwk0r&#10;F3H8LA02HBpq7GhXU3k7fRsFhxHH7TLZD8Xturt/ndP3zyIhpeaP0/YVhKfJ/4v/3Ecd5i/SF/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4EsOvFAAAA3QAA&#10;AA8AAAAAAAAAAAAAAAAAqgIAAGRycy9kb3ducmV2LnhtbFBLBQYAAAAABAAEAPoAAACcAwAAAAA=&#10;">
                  <v:shape id="Grafik 1258" o:spid="_x0000_s103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LlHfJAAAA3QAAAA8AAABkcnMvZG93bnJldi54bWxEj9FKw0AQRd8F/2EZwRdpNy1aS+y2SEWw&#10;Vixt8wFDdkyC2dkku6apX995EHyb4d6598xiNbha9dSFyrOByTgBRZx7W3FhIDu+juagQkS2WHsm&#10;A2cKsFpeXy0wtf7Ee+oPsVASwiFFA2WMTap1yEtyGMa+IRbty3cOo6xdoW2HJwl3tZ4myUw7rFga&#10;SmxoXVL+ffhxBraz+5c23/0+7rD9/Ni+t9ndps+Mub0Znp9ARRriv/nv+s0K/vRBcOUbGUEvL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WsuUd8kAAADdAAAADwAAAAAAAAAA&#10;AAAAAACfAgAAZHJzL2Rvd25yZXYueG1sUEsFBgAAAAAEAAQA9wAAAJUDAAAAAA==&#10;">
                    <v:imagedata r:id="rId20" o:title=""/>
                    <v:path arrowok="t"/>
                  </v:shape>
                  <v:shape id="Textfeld 2" o:spid="_x0000_s1037"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WJ2cMA&#10;AADdAAAADwAAAGRycy9kb3ducmV2LnhtbERPTYvCMBC9C/6HMII3TRUUrUaRRWFBWLbWwx5nm7EN&#10;NpNuk9X67zcLgrd5vM9Zbztbixu13jhWMBknIIgLpw2XCs75YbQA4QOyxtoxKXiQh+2m31tjqt2d&#10;M7qdQiliCPsUFVQhNKmUvqjIoh+7hjhyF9daDBG2pdQt3mO4reU0SebSouHYUGFDbxUV19OvVbD7&#10;4mxvfj6+P7NLZvJ8mfBxflVqOOh2KxCBuvASP93vOs6fzp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WJ2cMAAADdAAAADwAAAAAAAAAAAAAAAACYAgAAZHJzL2Rv&#10;d25yZXYueG1sUEsFBgAAAAAEAAQA9QAAAIgDAAAAAA==&#10;" filled="f" stroked="f">
                    <v:textbox inset="0,0,0,0">
                      <w:txbxContent>
                        <w:p w:rsidR="00D3367F" w:rsidRDefault="00D3367F" w:rsidP="00191FC2">
                          <w:pPr>
                            <w:pStyle w:val="LS-DeckblattQuatrate"/>
                          </w:pPr>
                          <w:r>
                            <w:t>Qualitätsentwicklung</w:t>
                          </w:r>
                        </w:p>
                        <w:p w:rsidR="00D3367F" w:rsidRPr="008B7133" w:rsidRDefault="00D3367F" w:rsidP="00191FC2">
                          <w:pPr>
                            <w:pStyle w:val="LS-DeckblattQuatrate"/>
                          </w:pPr>
                          <w:r>
                            <w:t>und Evaluation</w:t>
                          </w:r>
                        </w:p>
                      </w:txbxContent>
                    </v:textbox>
                  </v:shape>
                </v:group>
                <v:group id="Gruppieren 1260" o:spid="_x0000_s1038"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fgeIixgAAAN0A&#10;AAAPAAAAAAAAAAAAAAAAAKoCAABkcnMvZG93bnJldi54bWxQSwUGAAAAAAQABAD6AAAAnQMAAAAA&#10;">
                  <v:shape id="Grafik 1261" o:spid="_x0000_s103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iXHBAAAA3QAAAA8AAABkcnMvZG93bnJldi54bWxET0uLwjAQvi/4H8II3tbUHkS6RhFB8ehj&#10;D7u3oRmbajOpSdT23xthYW/z8T1nvuxsIx7kQ+1YwWScgSAuna65UvB92nzOQISIrLFxTAp6CrBc&#10;DD7mWGj35AM9jrESKYRDgQpMjG0hZSgNWQxj1xIn7uy8xZigr6T2+EzhtpF5lk2lxZpTg8GW1obK&#10;6/FuFfjOnHq698xn/P3Z3y5Vvr3slRoNu9UXiEhd/Bf/uXc6zc+nE3h/k06Qix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7iXHBAAAA3QAAAA8AAAAAAAAAAAAAAAAAnwIA&#10;AGRycy9kb3ducmV2LnhtbFBLBQYAAAAABAAEAPcAAACNAwAAAAA=&#10;">
                    <v:imagedata r:id="rId21" o:title=""/>
                    <v:path arrowok="t"/>
                  </v:shape>
                  <v:shape id="Textfeld 2" o:spid="_x0000_s1040"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3RFcMA&#10;AADdAAAADwAAAGRycy9kb3ducmV2LnhtbERPTWvCQBC9F/oflin0VjfmEDR1FRELBaEY48HjNDsm&#10;i9nZmF01/fddQfA2j/c5s8VgW3Gl3hvHCsajBARx5bThWsG+/PqYgPABWWPrmBT8kYfF/PVlhrl2&#10;Ny7ougu1iCHsc1TQhNDlUvqqIYt+5DriyB1dbzFE2NdS93iL4baVaZJk0qLh2NBgR6uGqtPuYhUs&#10;D1yszfnnd1scC1OW04Q32Ump97dh+Qki0BCe4of7W8f5aZbC/Zt4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3RFcMAAADdAAAADwAAAAAAAAAAAAAAAACYAgAAZHJzL2Rv&#10;d25yZXYueG1sUEsFBgAAAAAEAAQA9QAAAIgDAAAAAA==&#10;" filled="f" stroked="f">
                    <v:textbox inset="0,0,0,0">
                      <w:txbxContent>
                        <w:p w:rsidR="00D3367F" w:rsidRPr="0098402B" w:rsidRDefault="00D3367F" w:rsidP="00191FC2">
                          <w:pPr>
                            <w:pStyle w:val="LS-DeckblattQuatrate"/>
                          </w:pPr>
                          <w:r>
                            <w:t>Bildungspläne</w:t>
                          </w:r>
                        </w:p>
                      </w:txbxContent>
                    </v:textbox>
                  </v:shape>
                </v:group>
                <v:shape id="Grafik 1263" o:spid="_x0000_s1041"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w4JDCAAAA3QAAAA8AAABkcnMvZG93bnJldi54bWxET91qwjAUvh/4DuEIu5upFcqoRhHH3JiC&#10;Wn2AQ3Nsi81JSTLt3t4Iwu7Ox/d7ZovetOJKzjeWFYxHCQji0uqGKwWn4+fbOwgfkDW2lknBH3lY&#10;zAcvM8y1vfGBrkWoRAxhn6OCOoQul9KXNRn0I9sRR+5sncEQoaukdniL4aaVaZJk0mDDsaHGjlY1&#10;lZfi1yjopd5k6681pzv7U+4/tsXWTQqlXof9cgoiUB/+xU/3t47z02wCj2/iCXJ+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RsOCQwgAAAN0AAAAPAAAAAAAAAAAAAAAAAJ8C&#10;AABkcnMvZG93bnJldi54bWxQSwUGAAAAAAQABAD3AAAAjgMAAAAA&#10;">
                  <v:imagedata r:id="rId22" o:title=""/>
                  <v:path arrowok="t"/>
                  <o:lock v:ext="edit" aspectratio="f"/>
                </v:shape>
                <w10:wrap type="through" anchorx="page" anchory="page"/>
              </v:group>
            </w:pict>
          </mc:Fallback>
        </mc:AlternateContent>
      </w:r>
      <w:r w:rsidR="00191FC2" w:rsidRPr="008B7133">
        <w:rPr>
          <w:noProof/>
        </w:rPr>
        <w:drawing>
          <wp:anchor distT="0" distB="0" distL="114300" distR="114300" simplePos="0" relativeHeight="251896832" behindDoc="0" locked="0" layoutInCell="1" allowOverlap="1" wp14:anchorId="4131932E" wp14:editId="25E8155E">
            <wp:simplePos x="0" y="0"/>
            <wp:positionH relativeFrom="page">
              <wp:posOffset>4400550</wp:posOffset>
            </wp:positionH>
            <wp:positionV relativeFrom="page">
              <wp:posOffset>3228975</wp:posOffset>
            </wp:positionV>
            <wp:extent cx="2851200" cy="1306800"/>
            <wp:effectExtent l="0" t="0" r="6350" b="8255"/>
            <wp:wrapNone/>
            <wp:docPr id="1239" name="Grafik 1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5C78" w:rsidRPr="00DE4890">
        <w:rPr>
          <w:noProof/>
        </w:rPr>
        <mc:AlternateContent>
          <mc:Choice Requires="wps">
            <w:drawing>
              <wp:anchor distT="0" distB="0" distL="114300" distR="114300" simplePos="0" relativeHeight="25163161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D3367F" w:rsidRPr="00F648F8" w:rsidRDefault="00D3367F" w:rsidP="007B7335">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42" type="#_x0000_t202" style="position:absolute;left:0;text-align:left;margin-left:67.95pt;margin-top:738.55pt;width:383.2pt;height:39.55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qwe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M2O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BVOrB5WAgAApQQAAA4AAAAAAAAAAAAAAAAALgIAAGRycy9lMm9Eb2Mu&#10;eG1sUEsBAi0AFAAGAAgAAAAhANB6TNvlAAAADQEAAA8AAAAAAAAAAAAAAAAAsAQAAGRycy9kb3du&#10;cmV2LnhtbFBLBQYAAAAABAAEAPMAAADCBQAAAAA=&#10;" fillcolor="window" stroked="f" strokeweight=".5pt">
                <v:textbox>
                  <w:txbxContent>
                    <w:p w:rsidR="00D3367F" w:rsidRPr="00F648F8" w:rsidRDefault="00D3367F" w:rsidP="007B7335">
                      <w:pPr>
                        <w:pStyle w:val="NL-DeckblattFett"/>
                      </w:pPr>
                      <w:r>
                        <w:t>Stuttgart 2016</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2956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D3367F" w:rsidRPr="00F648F8" w:rsidRDefault="00D3367F"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43" type="#_x0000_t202" style="position:absolute;left:0;text-align:left;margin-left:65.25pt;margin-top:187.5pt;width:311.8pt;height:36.8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BMa+8BVAgAAoQQAAA4AAAAAAAAAAAAAAAAALgIAAGRycy9lMm9Eb2MueG1s&#10;UEsBAi0AFAAGAAgAAAAhAG2fo2fjAAAACwEAAA8AAAAAAAAAAAAAAAAArwQAAGRycy9kb3ducmV2&#10;LnhtbFBLBQYAAAAABAAEAPMAAAC/BQAAAAA=&#10;" fillcolor="window" stroked="f" strokeweight=".5pt">
                <v:textbox>
                  <w:txbxContent>
                    <w:p w:rsidR="00D3367F" w:rsidRPr="00F648F8" w:rsidRDefault="00D3367F"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264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D3367F" w:rsidRPr="00F648F8" w:rsidRDefault="00D3367F"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44" type="#_x0000_t202" style="position:absolute;left:0;text-align:left;margin-left:65.2pt;margin-top:223.95pt;width:311.8pt;height:36.8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AiKPolQCAAClBAAADgAAAAAAAAAAAAAAAAAuAgAAZHJzL2Uyb0RvYy54bWxQ&#10;SwECLQAUAAYACAAAACEAAV0EYuMAAAALAQAADwAAAAAAAAAAAAAAAACuBAAAZHJzL2Rvd25yZXYu&#10;eG1sUEsFBgAAAAAEAAQA8wAAAL4FAAAAAA==&#10;" fillcolor="window" stroked="f" strokeweight=".5pt">
                <v:textbox>
                  <w:txbxContent>
                    <w:p w:rsidR="00D3367F" w:rsidRPr="00F648F8" w:rsidRDefault="00D3367F"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FE4F8F" w:rsidRDefault="00FE4F8F" w:rsidP="00FE4F8F">
            <w:pPr>
              <w:pStyle w:val="ImpressumNamen"/>
              <w:framePr w:hSpace="0" w:wrap="auto" w:vAnchor="margin" w:yAlign="inline"/>
            </w:pPr>
            <w:r>
              <w:t>Tanja Rieger, Ministerium für Kultus, Jugend und Sport</w:t>
            </w:r>
          </w:p>
          <w:p w:rsidR="000977FD" w:rsidRPr="00DE4890" w:rsidRDefault="00FE4F8F" w:rsidP="00FE4F8F">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0977FD" w:rsidRPr="00DE4890" w:rsidRDefault="00F01AC9" w:rsidP="00233EB7">
            <w:pPr>
              <w:pStyle w:val="ImpressumNamen"/>
              <w:framePr w:hSpace="0" w:wrap="auto" w:vAnchor="margin" w:yAlign="inline"/>
            </w:pPr>
            <w:r>
              <w:t>Isabel Wostratzky</w:t>
            </w:r>
            <w:r w:rsidR="000977FD" w:rsidRPr="00DE4890">
              <w:t xml:space="preserve">, </w:t>
            </w:r>
            <w:r>
              <w:t>Schule für Holztechnik</w:t>
            </w:r>
            <w:r w:rsidR="000977FD" w:rsidRPr="00DE4890">
              <w:t xml:space="preserve">, </w:t>
            </w:r>
            <w:r w:rsidR="00533A3A">
              <w:t>Stuttgart</w:t>
            </w:r>
          </w:p>
          <w:p w:rsidR="000977FD" w:rsidRPr="00DE4890" w:rsidRDefault="00F01AC9" w:rsidP="00233EB7">
            <w:pPr>
              <w:pStyle w:val="ImpressumNamen"/>
              <w:framePr w:hSpace="0" w:wrap="auto" w:vAnchor="margin" w:yAlign="inline"/>
            </w:pPr>
            <w:r>
              <w:t>Winfried Klingler</w:t>
            </w:r>
            <w:r w:rsidR="000977FD" w:rsidRPr="00DE4890">
              <w:t xml:space="preserve">, </w:t>
            </w:r>
            <w:r>
              <w:t>Johann-Jakob-Widmann-Schule</w:t>
            </w:r>
            <w:r w:rsidR="000977FD" w:rsidRPr="00DE4890">
              <w:t xml:space="preserve">, </w:t>
            </w:r>
            <w:r>
              <w:t>Heilbronn</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5A15B7" w:rsidP="00C94C47">
            <w:pPr>
              <w:pStyle w:val="ImpressumNamen"/>
              <w:framePr w:hSpace="0" w:wrap="auto" w:vAnchor="margin" w:yAlign="inline"/>
            </w:pPr>
            <w:r>
              <w:t>Mai</w:t>
            </w:r>
            <w:r w:rsidR="00AB3DB2">
              <w:t xml:space="preserve"> 201</w:t>
            </w:r>
            <w:r w:rsidR="00C94C47">
              <w:t>6</w:t>
            </w:r>
          </w:p>
        </w:tc>
      </w:tr>
    </w:tbl>
    <w:tbl>
      <w:tblPr>
        <w:tblpPr w:leftFromText="142" w:rightFromText="142" w:vertAnchor="page" w:horzAnchor="margin" w:tblpX="1" w:tblpY="8807"/>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0623E3" w:rsidRPr="00DE4890" w:rsidTr="00FF6A6F">
        <w:tc>
          <w:tcPr>
            <w:tcW w:w="9322" w:type="dxa"/>
            <w:gridSpan w:val="2"/>
            <w:shd w:val="clear" w:color="auto" w:fill="auto"/>
          </w:tcPr>
          <w:p w:rsidR="000623E3" w:rsidRPr="00DE4890" w:rsidRDefault="000623E3" w:rsidP="00FF6A6F">
            <w:pPr>
              <w:pStyle w:val="berschrift1"/>
            </w:pPr>
            <w:r w:rsidRPr="00DE4890">
              <w:t>Impressum</w:t>
            </w:r>
          </w:p>
        </w:tc>
      </w:tr>
      <w:tr w:rsidR="000623E3" w:rsidRPr="00DE4890" w:rsidTr="00FF6A6F">
        <w:tc>
          <w:tcPr>
            <w:tcW w:w="1815" w:type="dxa"/>
            <w:shd w:val="clear" w:color="auto" w:fill="auto"/>
          </w:tcPr>
          <w:p w:rsidR="000623E3" w:rsidRPr="00DE4890" w:rsidRDefault="000623E3" w:rsidP="00FF6A6F">
            <w:pPr>
              <w:pStyle w:val="ImpressumNamen"/>
              <w:framePr w:hSpace="0" w:wrap="auto" w:vAnchor="margin" w:yAlign="inline"/>
            </w:pPr>
            <w:r w:rsidRPr="00DE4890">
              <w:t>Herausgeber</w:t>
            </w:r>
          </w:p>
        </w:tc>
        <w:tc>
          <w:tcPr>
            <w:tcW w:w="7507" w:type="dxa"/>
            <w:shd w:val="clear" w:color="auto" w:fill="auto"/>
          </w:tcPr>
          <w:p w:rsidR="000623E3" w:rsidRPr="00DE4890" w:rsidRDefault="000623E3" w:rsidP="00FF6A6F">
            <w:pPr>
              <w:pStyle w:val="Impressum"/>
            </w:pPr>
            <w:r w:rsidRPr="00DE4890">
              <w:t>Landesinstitut für Schulentwicklung (LS)</w:t>
            </w:r>
          </w:p>
          <w:p w:rsidR="000623E3" w:rsidRDefault="000623E3" w:rsidP="00FF6A6F">
            <w:pPr>
              <w:pStyle w:val="Impressum"/>
            </w:pPr>
            <w:r w:rsidRPr="00DE4890">
              <w:t xml:space="preserve">Heilbronner Straße 172, 70191 Stuttgart </w:t>
            </w:r>
          </w:p>
          <w:p w:rsidR="000623E3" w:rsidRDefault="000623E3" w:rsidP="00FF6A6F">
            <w:pPr>
              <w:pStyle w:val="Impressum"/>
            </w:pPr>
            <w:r>
              <w:t>Telefon: 0711 6642-0</w:t>
            </w:r>
          </w:p>
          <w:p w:rsidR="000623E3" w:rsidRPr="00DE4890" w:rsidRDefault="000623E3" w:rsidP="00FF6A6F">
            <w:pPr>
              <w:pStyle w:val="Impressum"/>
            </w:pPr>
            <w:r>
              <w:t>Telefax: 0711 6642-1099</w:t>
            </w:r>
          </w:p>
          <w:p w:rsidR="000623E3" w:rsidRDefault="000623E3" w:rsidP="00FF6A6F">
            <w:pPr>
              <w:pStyle w:val="Impressum"/>
            </w:pPr>
            <w:r>
              <w:t xml:space="preserve">E-Mail: </w:t>
            </w:r>
            <w:r w:rsidRPr="00DE4890">
              <w:t>poststelle</w:t>
            </w:r>
            <w:hyperlink r:id="rId24" w:history="1">
              <w:r w:rsidRPr="00DE4890">
                <w:t>@ls.kv.bwl.de</w:t>
              </w:r>
            </w:hyperlink>
          </w:p>
          <w:p w:rsidR="000623E3" w:rsidRPr="00DE4890" w:rsidRDefault="000623E3" w:rsidP="00FF6A6F">
            <w:pPr>
              <w:pStyle w:val="Impressum"/>
            </w:pPr>
            <w:r>
              <w:t>www.ls-bw.de</w:t>
            </w:r>
          </w:p>
          <w:p w:rsidR="000623E3" w:rsidRPr="00DE4890" w:rsidRDefault="000623E3" w:rsidP="00FF6A6F">
            <w:pPr>
              <w:pStyle w:val="Impressum"/>
            </w:pPr>
          </w:p>
        </w:tc>
      </w:tr>
      <w:tr w:rsidR="000623E3" w:rsidRPr="00DE4890" w:rsidTr="00FF6A6F">
        <w:tc>
          <w:tcPr>
            <w:tcW w:w="1815" w:type="dxa"/>
            <w:shd w:val="clear" w:color="auto" w:fill="auto"/>
          </w:tcPr>
          <w:p w:rsidR="000623E3" w:rsidRPr="00DE4890" w:rsidRDefault="000623E3" w:rsidP="00FF6A6F">
            <w:pPr>
              <w:pStyle w:val="ImpressumNamen"/>
              <w:framePr w:hSpace="0" w:wrap="auto" w:vAnchor="margin" w:yAlign="inline"/>
            </w:pPr>
            <w:r w:rsidRPr="00DE4890">
              <w:t>Druck und Vertrieb</w:t>
            </w:r>
          </w:p>
        </w:tc>
        <w:tc>
          <w:tcPr>
            <w:tcW w:w="7507" w:type="dxa"/>
            <w:shd w:val="clear" w:color="auto" w:fill="auto"/>
          </w:tcPr>
          <w:p w:rsidR="000623E3" w:rsidRPr="00DE4890" w:rsidRDefault="000623E3" w:rsidP="00FF6A6F">
            <w:pPr>
              <w:pStyle w:val="Impressum"/>
            </w:pPr>
            <w:r w:rsidRPr="00DE4890">
              <w:t>Landesinstitut für Schulentwicklung (LS)</w:t>
            </w:r>
          </w:p>
          <w:p w:rsidR="000623E3" w:rsidRDefault="000623E3" w:rsidP="00FF6A6F">
            <w:pPr>
              <w:pStyle w:val="Impressum"/>
            </w:pPr>
            <w:r w:rsidRPr="00DE4890">
              <w:t>Heilbronner Straße 172, 70191 Stuttgart</w:t>
            </w:r>
          </w:p>
          <w:p w:rsidR="000623E3" w:rsidRPr="00DE4890" w:rsidRDefault="000623E3" w:rsidP="00FF6A6F">
            <w:pPr>
              <w:pStyle w:val="Impressum"/>
            </w:pPr>
            <w:r>
              <w:t>Telefon: 0711 6642-1204</w:t>
            </w:r>
          </w:p>
          <w:p w:rsidR="000623E3" w:rsidRPr="00DE4890" w:rsidRDefault="00D77A6C" w:rsidP="00FF6A6F">
            <w:pPr>
              <w:pStyle w:val="Impressum"/>
            </w:pPr>
            <w:hyperlink r:id="rId25" w:history="1">
              <w:r w:rsidR="000623E3" w:rsidRPr="00DE4890">
                <w:t>www.ls-webshop.de</w:t>
              </w:r>
            </w:hyperlink>
          </w:p>
          <w:p w:rsidR="000623E3" w:rsidRPr="00DE4890" w:rsidRDefault="000623E3" w:rsidP="00FF6A6F">
            <w:pPr>
              <w:pStyle w:val="Impressum"/>
            </w:pPr>
          </w:p>
        </w:tc>
      </w:tr>
      <w:tr w:rsidR="000623E3" w:rsidRPr="00DE4890" w:rsidTr="00FF6A6F">
        <w:tc>
          <w:tcPr>
            <w:tcW w:w="1815" w:type="dxa"/>
            <w:shd w:val="clear" w:color="auto" w:fill="auto"/>
          </w:tcPr>
          <w:p w:rsidR="000623E3" w:rsidRPr="00DE4890" w:rsidRDefault="000623E3" w:rsidP="00FF6A6F">
            <w:pPr>
              <w:pStyle w:val="ImpressumNamen"/>
              <w:framePr w:hSpace="0" w:wrap="auto" w:vAnchor="margin" w:yAlign="inline"/>
            </w:pPr>
            <w:r w:rsidRPr="00DE4890">
              <w:t>Urheberrecht</w:t>
            </w:r>
          </w:p>
        </w:tc>
        <w:tc>
          <w:tcPr>
            <w:tcW w:w="7507" w:type="dxa"/>
            <w:shd w:val="clear" w:color="auto" w:fill="auto"/>
            <w:tcMar>
              <w:bottom w:w="170" w:type="dxa"/>
            </w:tcMar>
          </w:tcPr>
          <w:p w:rsidR="000623E3" w:rsidRPr="00DE4890" w:rsidRDefault="000623E3" w:rsidP="00FF6A6F">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0623E3" w:rsidRPr="00DE4890" w:rsidRDefault="000623E3" w:rsidP="00FF6A6F">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623E3" w:rsidRPr="00DE4890" w:rsidRDefault="000623E3" w:rsidP="00FF6A6F">
            <w:pPr>
              <w:pStyle w:val="Impressum"/>
            </w:pPr>
          </w:p>
          <w:p w:rsidR="000623E3" w:rsidRPr="00DE4890" w:rsidRDefault="000623E3" w:rsidP="00FF6A6F">
            <w:pPr>
              <w:pStyle w:val="Impressum"/>
            </w:pPr>
            <w:r w:rsidRPr="00DE4890">
              <w:t xml:space="preserve">© Landesinstitut für </w:t>
            </w:r>
            <w:r w:rsidR="00554345">
              <w:t>Schulentwicklung, Stuttgart 2016</w:t>
            </w:r>
          </w:p>
        </w:tc>
      </w:tr>
    </w:tbl>
    <w:p w:rsidR="00770F61" w:rsidRPr="00DE4890" w:rsidRDefault="00770F61" w:rsidP="00581AF7">
      <w:pPr>
        <w:pStyle w:val="Textkrper"/>
      </w:pPr>
      <w:r w:rsidRPr="00DE4890">
        <w:br w:type="page"/>
      </w:r>
    </w:p>
    <w:p w:rsidR="005A15B7" w:rsidRPr="00DE4890" w:rsidRDefault="005A15B7" w:rsidP="005A15B7">
      <w:pPr>
        <w:pStyle w:val="berschrift1"/>
      </w:pPr>
      <w:r w:rsidRPr="00DE4890">
        <w:lastRenderedPageBreak/>
        <w:t>Inhaltsverzeichnis</w:t>
      </w:r>
    </w:p>
    <w:p w:rsidR="005A15B7" w:rsidRPr="00DE4890" w:rsidRDefault="005A15B7" w:rsidP="005A15B7">
      <w:pPr>
        <w:pStyle w:val="Textkrper"/>
      </w:pPr>
      <w:r w:rsidRPr="00DE4890">
        <w:t>Die Seiten sind als Kopiervorlagen angelegt und enthalten deshalb keine durchgängige Seitennummerierung.</w:t>
      </w:r>
    </w:p>
    <w:p w:rsidR="005A15B7" w:rsidRDefault="005A15B7" w:rsidP="005A15B7">
      <w:pPr>
        <w:pStyle w:val="Inhaltsverzeichnisnr"/>
      </w:pPr>
      <w:r w:rsidRPr="00DE4890">
        <w:t xml:space="preserve">Kompetenzraster </w:t>
      </w:r>
      <w:r>
        <w:t>LWK</w:t>
      </w:r>
      <w:r w:rsidRPr="00DE4890">
        <w:t xml:space="preserve"> Lernfortschritte </w:t>
      </w:r>
      <w:r>
        <w:t>1-6</w:t>
      </w:r>
    </w:p>
    <w:p w:rsidR="005A15B7" w:rsidRDefault="005A15B7" w:rsidP="005A15B7">
      <w:pPr>
        <w:pStyle w:val="Inhaltsverzeichnisnr"/>
      </w:pPr>
      <w:r>
        <w:t>Anmerkungen</w:t>
      </w:r>
    </w:p>
    <w:p w:rsidR="005A15B7" w:rsidRPr="00DE4890" w:rsidRDefault="005A15B7" w:rsidP="005A15B7">
      <w:pPr>
        <w:pStyle w:val="Inhaltsverzeichnisnr"/>
      </w:pPr>
      <w:proofErr w:type="spellStart"/>
      <w:r>
        <w:t>Advance</w:t>
      </w:r>
      <w:proofErr w:type="spellEnd"/>
      <w:r>
        <w:t xml:space="preserve"> Organizer</w:t>
      </w:r>
    </w:p>
    <w:p w:rsidR="005A15B7" w:rsidRPr="00DE4890" w:rsidRDefault="005A15B7" w:rsidP="005A15B7">
      <w:pPr>
        <w:pStyle w:val="Inhaltsverzeichnisnr"/>
      </w:pPr>
      <w:r>
        <w:t>Lernwegeliste L01.02 Mit Erfolg lernen</w:t>
      </w:r>
    </w:p>
    <w:tbl>
      <w:tblPr>
        <w:tblW w:w="9889" w:type="dxa"/>
        <w:tblLook w:val="04A0" w:firstRow="1" w:lastRow="0" w:firstColumn="1" w:lastColumn="0" w:noHBand="0" w:noVBand="1"/>
      </w:tblPr>
      <w:tblGrid>
        <w:gridCol w:w="1434"/>
        <w:gridCol w:w="1709"/>
        <w:gridCol w:w="6746"/>
      </w:tblGrid>
      <w:tr w:rsidR="005A15B7" w:rsidRPr="00DE4890" w:rsidTr="00D56F81">
        <w:trPr>
          <w:trHeight w:val="397"/>
        </w:trPr>
        <w:tc>
          <w:tcPr>
            <w:tcW w:w="1434" w:type="dxa"/>
            <w:shd w:val="clear" w:color="auto" w:fill="auto"/>
          </w:tcPr>
          <w:p w:rsidR="005A15B7" w:rsidRPr="00DE4890" w:rsidRDefault="005A15B7" w:rsidP="00D56F81">
            <w:pPr>
              <w:rPr>
                <w:rStyle w:val="Fett"/>
              </w:rPr>
            </w:pPr>
          </w:p>
        </w:tc>
        <w:tc>
          <w:tcPr>
            <w:tcW w:w="1709" w:type="dxa"/>
            <w:shd w:val="clear" w:color="auto" w:fill="auto"/>
          </w:tcPr>
          <w:p w:rsidR="005A15B7" w:rsidRPr="00DE4890" w:rsidRDefault="005A15B7" w:rsidP="00D56F81">
            <w:pPr>
              <w:pStyle w:val="Textkrper"/>
              <w:rPr>
                <w:rStyle w:val="Fett"/>
              </w:rPr>
            </w:pPr>
            <w:r w:rsidRPr="00DE4890">
              <w:rPr>
                <w:rStyle w:val="Fett"/>
              </w:rPr>
              <w:t>Lernmaterialien</w:t>
            </w:r>
          </w:p>
        </w:tc>
        <w:tc>
          <w:tcPr>
            <w:tcW w:w="6746" w:type="dxa"/>
            <w:shd w:val="clear" w:color="auto" w:fill="auto"/>
          </w:tcPr>
          <w:p w:rsidR="005A15B7" w:rsidRPr="00DE4890" w:rsidRDefault="005A15B7" w:rsidP="00D56F81">
            <w:pPr>
              <w:rPr>
                <w:rStyle w:val="Fett"/>
              </w:rPr>
            </w:pPr>
          </w:p>
        </w:tc>
      </w:tr>
      <w:tr w:rsidR="005A15B7" w:rsidRPr="00DE4890" w:rsidTr="00D56F81">
        <w:tc>
          <w:tcPr>
            <w:tcW w:w="1434" w:type="dxa"/>
            <w:shd w:val="clear" w:color="auto" w:fill="auto"/>
          </w:tcPr>
          <w:p w:rsidR="005A15B7" w:rsidRPr="00DE4890" w:rsidRDefault="005A15B7" w:rsidP="00D56F81">
            <w:pPr>
              <w:rPr>
                <w:rStyle w:val="Fett"/>
              </w:rPr>
            </w:pPr>
          </w:p>
        </w:tc>
        <w:tc>
          <w:tcPr>
            <w:tcW w:w="1709" w:type="dxa"/>
            <w:shd w:val="clear" w:color="auto" w:fill="auto"/>
          </w:tcPr>
          <w:p w:rsidR="005A15B7" w:rsidRPr="00DE4890" w:rsidRDefault="005A15B7" w:rsidP="00D56F81">
            <w:pPr>
              <w:pStyle w:val="Textkrper"/>
              <w:rPr>
                <w:rStyle w:val="Fett"/>
              </w:rPr>
            </w:pPr>
          </w:p>
        </w:tc>
        <w:tc>
          <w:tcPr>
            <w:tcW w:w="6746" w:type="dxa"/>
            <w:shd w:val="clear" w:color="auto" w:fill="auto"/>
          </w:tcPr>
          <w:p w:rsidR="005A15B7" w:rsidRPr="00487F13" w:rsidRDefault="005A15B7" w:rsidP="00D56F81">
            <w:pPr>
              <w:pStyle w:val="Textkrper"/>
              <w:rPr>
                <w:bCs/>
              </w:rPr>
            </w:pPr>
          </w:p>
        </w:tc>
      </w:tr>
      <w:tr w:rsidR="005A15B7" w:rsidRPr="00DE4890" w:rsidTr="00D56F81">
        <w:tc>
          <w:tcPr>
            <w:tcW w:w="1434" w:type="dxa"/>
            <w:shd w:val="clear" w:color="auto" w:fill="auto"/>
          </w:tcPr>
          <w:p w:rsidR="005A15B7" w:rsidRPr="00DE4890" w:rsidRDefault="005A15B7" w:rsidP="00D56F81">
            <w:pPr>
              <w:rPr>
                <w:rStyle w:val="Fett"/>
              </w:rPr>
            </w:pPr>
          </w:p>
        </w:tc>
        <w:tc>
          <w:tcPr>
            <w:tcW w:w="1709" w:type="dxa"/>
            <w:shd w:val="clear" w:color="auto" w:fill="auto"/>
          </w:tcPr>
          <w:p w:rsidR="005A15B7" w:rsidRPr="00DE4890" w:rsidRDefault="005A15B7" w:rsidP="00D56F81">
            <w:pPr>
              <w:pStyle w:val="Textkrper"/>
              <w:rPr>
                <w:rStyle w:val="Fett"/>
              </w:rPr>
            </w:pPr>
            <w:r w:rsidRPr="00DE4890">
              <w:rPr>
                <w:rStyle w:val="Fett"/>
              </w:rPr>
              <w:t>Lernthema</w:t>
            </w:r>
          </w:p>
        </w:tc>
        <w:tc>
          <w:tcPr>
            <w:tcW w:w="6746" w:type="dxa"/>
            <w:shd w:val="clear" w:color="auto" w:fill="auto"/>
          </w:tcPr>
          <w:p w:rsidR="005A15B7" w:rsidRPr="00DE4890" w:rsidRDefault="005A15B7" w:rsidP="00D56F81">
            <w:pPr>
              <w:pStyle w:val="Textkrper"/>
              <w:rPr>
                <w:rStyle w:val="Fett"/>
              </w:rPr>
            </w:pPr>
            <w:r>
              <w:rPr>
                <w:rStyle w:val="Fett"/>
              </w:rPr>
              <w:t xml:space="preserve">Arbeit mit dem </w:t>
            </w:r>
            <w:proofErr w:type="spellStart"/>
            <w:r>
              <w:rPr>
                <w:rStyle w:val="Fett"/>
              </w:rPr>
              <w:t>Advance</w:t>
            </w:r>
            <w:proofErr w:type="spellEnd"/>
            <w:r>
              <w:rPr>
                <w:rStyle w:val="Fett"/>
              </w:rPr>
              <w:t xml:space="preserve"> Organizer</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L01.02.01</w:t>
            </w:r>
          </w:p>
        </w:tc>
        <w:tc>
          <w:tcPr>
            <w:tcW w:w="6746" w:type="dxa"/>
            <w:shd w:val="clear" w:color="auto" w:fill="auto"/>
          </w:tcPr>
          <w:p w:rsidR="005A15B7" w:rsidRPr="00DE4890" w:rsidRDefault="005A15B7" w:rsidP="00D56F81">
            <w:pPr>
              <w:pStyle w:val="Textkrper"/>
            </w:pPr>
            <w:r>
              <w:t>Ablauf 1</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L01.02.02</w:t>
            </w:r>
          </w:p>
        </w:tc>
        <w:tc>
          <w:tcPr>
            <w:tcW w:w="6746" w:type="dxa"/>
            <w:shd w:val="clear" w:color="auto" w:fill="auto"/>
          </w:tcPr>
          <w:p w:rsidR="005A15B7" w:rsidRPr="00DE4890" w:rsidRDefault="005A15B7" w:rsidP="00D56F81">
            <w:pPr>
              <w:pStyle w:val="Textkrper"/>
            </w:pPr>
            <w:r>
              <w:t>Didaktische</w:t>
            </w:r>
            <w:r w:rsidR="00D3367F">
              <w:t>r</w:t>
            </w:r>
            <w:r>
              <w:t xml:space="preserve"> Hinweis</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L01.02.03</w:t>
            </w:r>
          </w:p>
        </w:tc>
        <w:tc>
          <w:tcPr>
            <w:tcW w:w="6746" w:type="dxa"/>
            <w:shd w:val="clear" w:color="auto" w:fill="auto"/>
          </w:tcPr>
          <w:p w:rsidR="005A15B7" w:rsidRPr="00DE4890" w:rsidRDefault="005A15B7" w:rsidP="00D56F81">
            <w:pPr>
              <w:pStyle w:val="Textkrper"/>
            </w:pPr>
            <w:r>
              <w:t>Wie erziele ich Lernerfolge (</w:t>
            </w:r>
            <w:proofErr w:type="spellStart"/>
            <w:r>
              <w:t>Placemat</w:t>
            </w:r>
            <w:proofErr w:type="spellEnd"/>
            <w:r>
              <w:t>)</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L01.02.04</w:t>
            </w:r>
          </w:p>
        </w:tc>
        <w:tc>
          <w:tcPr>
            <w:tcW w:w="6746" w:type="dxa"/>
            <w:shd w:val="clear" w:color="auto" w:fill="auto"/>
          </w:tcPr>
          <w:p w:rsidR="005A15B7" w:rsidRDefault="005A15B7" w:rsidP="00D56F81">
            <w:pPr>
              <w:pStyle w:val="Textkrper"/>
            </w:pPr>
            <w:r>
              <w:t xml:space="preserve">Arbeit mit dem </w:t>
            </w:r>
            <w:proofErr w:type="spellStart"/>
            <w:r>
              <w:t>Advance</w:t>
            </w:r>
            <w:proofErr w:type="spellEnd"/>
            <w:r>
              <w:t xml:space="preserve"> Organizer</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L01.02.05</w:t>
            </w:r>
          </w:p>
        </w:tc>
        <w:tc>
          <w:tcPr>
            <w:tcW w:w="6746" w:type="dxa"/>
            <w:shd w:val="clear" w:color="auto" w:fill="auto"/>
          </w:tcPr>
          <w:p w:rsidR="005A15B7" w:rsidRPr="00DE4890" w:rsidRDefault="005A15B7" w:rsidP="00D3367F">
            <w:pPr>
              <w:pStyle w:val="Textkrper"/>
            </w:pPr>
            <w:r>
              <w:t>Arbei</w:t>
            </w:r>
            <w:r w:rsidR="00D3367F">
              <w:t xml:space="preserve">t mit dem </w:t>
            </w:r>
            <w:proofErr w:type="spellStart"/>
            <w:r w:rsidR="00D3367F">
              <w:t>Advance</w:t>
            </w:r>
            <w:proofErr w:type="spellEnd"/>
            <w:r w:rsidR="00D3367F">
              <w:t xml:space="preserve"> Organizer Lösung</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p>
        </w:tc>
        <w:tc>
          <w:tcPr>
            <w:tcW w:w="6746" w:type="dxa"/>
            <w:shd w:val="clear" w:color="auto" w:fill="auto"/>
          </w:tcPr>
          <w:p w:rsidR="005A15B7" w:rsidRDefault="005A15B7" w:rsidP="00D56F81">
            <w:pPr>
              <w:pStyle w:val="Textkrper"/>
            </w:pP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rPr>
                <w:rStyle w:val="Fett"/>
              </w:rPr>
            </w:pPr>
            <w:r w:rsidRPr="00DE4890">
              <w:rPr>
                <w:rStyle w:val="Fett"/>
              </w:rPr>
              <w:t>Lernthema</w:t>
            </w:r>
          </w:p>
        </w:tc>
        <w:tc>
          <w:tcPr>
            <w:tcW w:w="6746" w:type="dxa"/>
            <w:shd w:val="clear" w:color="auto" w:fill="auto"/>
          </w:tcPr>
          <w:p w:rsidR="005A15B7" w:rsidRPr="00DE4890" w:rsidRDefault="005A15B7" w:rsidP="00D56F81">
            <w:pPr>
              <w:pStyle w:val="Textkrper"/>
              <w:rPr>
                <w:rStyle w:val="Fett"/>
              </w:rPr>
            </w:pPr>
            <w:r>
              <w:rPr>
                <w:rStyle w:val="Fett"/>
              </w:rPr>
              <w:t>Mit Freude lernen</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L01.02.06</w:t>
            </w:r>
          </w:p>
        </w:tc>
        <w:tc>
          <w:tcPr>
            <w:tcW w:w="6746" w:type="dxa"/>
            <w:shd w:val="clear" w:color="auto" w:fill="auto"/>
          </w:tcPr>
          <w:p w:rsidR="005A15B7" w:rsidRPr="00DE4890" w:rsidRDefault="005A15B7" w:rsidP="00D56F81">
            <w:pPr>
              <w:pStyle w:val="Textkrper"/>
            </w:pPr>
            <w:r>
              <w:t>Ablauf 2</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L01.02.07</w:t>
            </w:r>
          </w:p>
        </w:tc>
        <w:tc>
          <w:tcPr>
            <w:tcW w:w="6746" w:type="dxa"/>
            <w:shd w:val="clear" w:color="auto" w:fill="auto"/>
          </w:tcPr>
          <w:p w:rsidR="005A15B7" w:rsidRPr="00DE4890" w:rsidRDefault="005A15B7" w:rsidP="00D56F81">
            <w:pPr>
              <w:pStyle w:val="Textkrper"/>
            </w:pPr>
            <w:r>
              <w:t>Didaktische</w:t>
            </w:r>
            <w:r w:rsidR="00D3367F">
              <w:t>r</w:t>
            </w:r>
            <w:r>
              <w:t xml:space="preserve"> Hinweis </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L01.02.08 - 10</w:t>
            </w:r>
          </w:p>
        </w:tc>
        <w:tc>
          <w:tcPr>
            <w:tcW w:w="6746" w:type="dxa"/>
            <w:shd w:val="clear" w:color="auto" w:fill="auto"/>
          </w:tcPr>
          <w:p w:rsidR="005A15B7" w:rsidRPr="00DE4890" w:rsidRDefault="005A15B7" w:rsidP="008A79D1">
            <w:pPr>
              <w:pStyle w:val="Textkrper"/>
            </w:pPr>
            <w:r>
              <w:t>Kopfstand!</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L01.02.11</w:t>
            </w:r>
          </w:p>
        </w:tc>
        <w:tc>
          <w:tcPr>
            <w:tcW w:w="6746" w:type="dxa"/>
            <w:shd w:val="clear" w:color="auto" w:fill="auto"/>
          </w:tcPr>
          <w:p w:rsidR="005A15B7" w:rsidRPr="00DE4890" w:rsidRDefault="005A15B7" w:rsidP="00D56F81">
            <w:pPr>
              <w:pStyle w:val="Textkrper"/>
            </w:pPr>
            <w:r>
              <w:t xml:space="preserve">Kopfstand! </w:t>
            </w:r>
            <w:r w:rsidR="00D3367F">
              <w:t xml:space="preserve">Lösung </w:t>
            </w:r>
            <w:r w:rsidR="008A79D1">
              <w:t>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L01.02.12</w:t>
            </w:r>
          </w:p>
        </w:tc>
        <w:tc>
          <w:tcPr>
            <w:tcW w:w="6746" w:type="dxa"/>
            <w:shd w:val="clear" w:color="auto" w:fill="auto"/>
          </w:tcPr>
          <w:p w:rsidR="005A15B7" w:rsidRPr="00DE4890" w:rsidRDefault="005A15B7" w:rsidP="00D56F81">
            <w:pPr>
              <w:pStyle w:val="Textkrper"/>
            </w:pPr>
            <w:r>
              <w:t>Eine Hand voll Gold</w:t>
            </w:r>
            <w:r w:rsidR="008A79D1">
              <w:t xml:space="preserve"> A, B</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L01.02.13</w:t>
            </w:r>
          </w:p>
        </w:tc>
        <w:tc>
          <w:tcPr>
            <w:tcW w:w="6746" w:type="dxa"/>
            <w:shd w:val="clear" w:color="auto" w:fill="auto"/>
          </w:tcPr>
          <w:p w:rsidR="005A15B7" w:rsidRPr="00DE4890" w:rsidRDefault="005A15B7" w:rsidP="00D56F81">
            <w:pPr>
              <w:pStyle w:val="Textkrper"/>
            </w:pPr>
            <w:r>
              <w:t>Zwei Hände voll Gold</w:t>
            </w:r>
            <w:r w:rsidR="008A79D1">
              <w:t xml:space="preserve">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L01.02.14</w:t>
            </w:r>
          </w:p>
        </w:tc>
        <w:tc>
          <w:tcPr>
            <w:tcW w:w="6746" w:type="dxa"/>
            <w:shd w:val="clear" w:color="auto" w:fill="auto"/>
          </w:tcPr>
          <w:p w:rsidR="005A15B7" w:rsidRDefault="005A15B7" w:rsidP="00D56F81">
            <w:pPr>
              <w:pStyle w:val="Textkrper"/>
            </w:pPr>
            <w:r>
              <w:t xml:space="preserve">Eine Hand voll Gold </w:t>
            </w:r>
            <w:r w:rsidR="00D3367F">
              <w:t xml:space="preserve">Lösung </w:t>
            </w:r>
            <w:r w:rsidR="008A79D1">
              <w:t>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L01.02.15</w:t>
            </w:r>
          </w:p>
        </w:tc>
        <w:tc>
          <w:tcPr>
            <w:tcW w:w="6746" w:type="dxa"/>
            <w:shd w:val="clear" w:color="auto" w:fill="auto"/>
          </w:tcPr>
          <w:p w:rsidR="005A15B7" w:rsidRDefault="005A15B7" w:rsidP="00D56F81">
            <w:pPr>
              <w:pStyle w:val="Textkrper"/>
            </w:pPr>
            <w:r>
              <w:t>Lernblume</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L01.02.16</w:t>
            </w:r>
          </w:p>
        </w:tc>
        <w:tc>
          <w:tcPr>
            <w:tcW w:w="6746" w:type="dxa"/>
            <w:shd w:val="clear" w:color="auto" w:fill="auto"/>
          </w:tcPr>
          <w:p w:rsidR="005A15B7" w:rsidRDefault="005A15B7" w:rsidP="00D56F81">
            <w:pPr>
              <w:pStyle w:val="Textkrper"/>
            </w:pPr>
            <w:r>
              <w:t>Rückmeldebogen Ablauf 2</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p>
        </w:tc>
        <w:tc>
          <w:tcPr>
            <w:tcW w:w="6746" w:type="dxa"/>
            <w:shd w:val="clear" w:color="auto" w:fill="auto"/>
          </w:tcPr>
          <w:p w:rsidR="005A15B7" w:rsidRDefault="005A15B7" w:rsidP="00D56F81">
            <w:pPr>
              <w:pStyle w:val="Textkrper"/>
            </w:pP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rPr>
                <w:rStyle w:val="Fett"/>
              </w:rPr>
            </w:pPr>
            <w:r w:rsidRPr="00DE4890">
              <w:rPr>
                <w:rStyle w:val="Fett"/>
              </w:rPr>
              <w:t>Lernthema</w:t>
            </w:r>
          </w:p>
        </w:tc>
        <w:tc>
          <w:tcPr>
            <w:tcW w:w="6746" w:type="dxa"/>
            <w:shd w:val="clear" w:color="auto" w:fill="auto"/>
          </w:tcPr>
          <w:p w:rsidR="005A15B7" w:rsidRPr="00DE4890" w:rsidRDefault="005A15B7" w:rsidP="00D56F81">
            <w:pPr>
              <w:pStyle w:val="Textkrper"/>
              <w:rPr>
                <w:rStyle w:val="Fett"/>
              </w:rPr>
            </w:pPr>
            <w:r>
              <w:rPr>
                <w:rStyle w:val="Fett"/>
              </w:rPr>
              <w:t>Kopf einschalten!</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L01.02.17</w:t>
            </w:r>
          </w:p>
        </w:tc>
        <w:tc>
          <w:tcPr>
            <w:tcW w:w="6746" w:type="dxa"/>
            <w:shd w:val="clear" w:color="auto" w:fill="auto"/>
          </w:tcPr>
          <w:p w:rsidR="005A15B7" w:rsidRPr="00DE4890" w:rsidRDefault="005A15B7" w:rsidP="00D56F81">
            <w:pPr>
              <w:pStyle w:val="Textkrper"/>
            </w:pPr>
            <w:r>
              <w:t>Ablauf 3</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L01.02.18</w:t>
            </w:r>
          </w:p>
        </w:tc>
        <w:tc>
          <w:tcPr>
            <w:tcW w:w="6746" w:type="dxa"/>
            <w:shd w:val="clear" w:color="auto" w:fill="auto"/>
          </w:tcPr>
          <w:p w:rsidR="005A15B7" w:rsidRPr="00DE4890" w:rsidRDefault="005A15B7" w:rsidP="00D56F81">
            <w:pPr>
              <w:pStyle w:val="Textkrper"/>
            </w:pPr>
            <w:r>
              <w:t>Didaktische</w:t>
            </w:r>
            <w:r w:rsidR="00D3367F">
              <w:t>r</w:t>
            </w:r>
            <w:r>
              <w:t xml:space="preserve"> Hinweis zu „Konzentrieren“</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L01.02.19</w:t>
            </w:r>
          </w:p>
        </w:tc>
        <w:tc>
          <w:tcPr>
            <w:tcW w:w="6746" w:type="dxa"/>
            <w:shd w:val="clear" w:color="auto" w:fill="auto"/>
          </w:tcPr>
          <w:p w:rsidR="005A15B7" w:rsidRPr="00DE4890" w:rsidRDefault="005A15B7" w:rsidP="00D56F81">
            <w:pPr>
              <w:pStyle w:val="Textkrper"/>
            </w:pPr>
            <w:r>
              <w:t>Didaktische</w:t>
            </w:r>
            <w:r w:rsidR="00D3367F">
              <w:t>r</w:t>
            </w:r>
            <w:r>
              <w:t xml:space="preserve"> Hinweis zu „Wiederholen“</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L01.02.20</w:t>
            </w:r>
          </w:p>
        </w:tc>
        <w:tc>
          <w:tcPr>
            <w:tcW w:w="6746" w:type="dxa"/>
            <w:shd w:val="clear" w:color="auto" w:fill="auto"/>
          </w:tcPr>
          <w:p w:rsidR="005A15B7" w:rsidRPr="00DE4890" w:rsidRDefault="005A15B7" w:rsidP="00D56F81">
            <w:pPr>
              <w:pStyle w:val="Textkrper"/>
            </w:pPr>
            <w:r>
              <w:t>Didaktische</w:t>
            </w:r>
            <w:r w:rsidR="00D3367F">
              <w:t>r</w:t>
            </w:r>
            <w:r>
              <w:t xml:space="preserve"> Hinweis zu „Austauschen“</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L01.02.21 - 22</w:t>
            </w:r>
          </w:p>
        </w:tc>
        <w:tc>
          <w:tcPr>
            <w:tcW w:w="6746" w:type="dxa"/>
            <w:shd w:val="clear" w:color="auto" w:fill="auto"/>
          </w:tcPr>
          <w:p w:rsidR="005A15B7" w:rsidRPr="00DE4890" w:rsidRDefault="005A15B7" w:rsidP="00D56F81">
            <w:pPr>
              <w:pStyle w:val="Textkrper"/>
            </w:pPr>
            <w:r>
              <w:t xml:space="preserve">Stark im Team Teil 1 und 2 </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L01.02.23</w:t>
            </w:r>
          </w:p>
        </w:tc>
        <w:tc>
          <w:tcPr>
            <w:tcW w:w="6746" w:type="dxa"/>
            <w:shd w:val="clear" w:color="auto" w:fill="auto"/>
          </w:tcPr>
          <w:p w:rsidR="005A15B7" w:rsidRPr="00DE4890" w:rsidRDefault="005A15B7" w:rsidP="00D56F81">
            <w:pPr>
              <w:pStyle w:val="Textkrper"/>
            </w:pPr>
            <w:r>
              <w:t>Didaktische</w:t>
            </w:r>
            <w:r w:rsidR="00D3367F">
              <w:t>r</w:t>
            </w:r>
            <w:r>
              <w:t xml:space="preserve"> Hinweis – Bewegter Austausch</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L01.02.24</w:t>
            </w:r>
          </w:p>
        </w:tc>
        <w:tc>
          <w:tcPr>
            <w:tcW w:w="6746" w:type="dxa"/>
            <w:shd w:val="clear" w:color="auto" w:fill="auto"/>
          </w:tcPr>
          <w:p w:rsidR="005A15B7" w:rsidRPr="00DE4890" w:rsidRDefault="005A15B7" w:rsidP="00D56F81">
            <w:pPr>
              <w:pStyle w:val="Textkrper"/>
            </w:pPr>
            <w:r>
              <w:t>Begriffe für den bewegten Austausch</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L01.02.25</w:t>
            </w:r>
          </w:p>
        </w:tc>
        <w:tc>
          <w:tcPr>
            <w:tcW w:w="6746" w:type="dxa"/>
            <w:shd w:val="clear" w:color="auto" w:fill="auto"/>
          </w:tcPr>
          <w:p w:rsidR="005A15B7" w:rsidRPr="00DE4890" w:rsidRDefault="005A15B7" w:rsidP="00D3367F">
            <w:pPr>
              <w:pStyle w:val="Textkrper"/>
            </w:pPr>
            <w:r>
              <w:t xml:space="preserve">Begriffe für den bewegten Austausch </w:t>
            </w:r>
            <w:r w:rsidR="00D3367F">
              <w:t>Lösung</w:t>
            </w:r>
            <w:r w:rsidR="008A79D1">
              <w:t xml:space="preserve"> A</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L01.02.26</w:t>
            </w:r>
          </w:p>
        </w:tc>
        <w:tc>
          <w:tcPr>
            <w:tcW w:w="6746" w:type="dxa"/>
            <w:shd w:val="clear" w:color="auto" w:fill="auto"/>
          </w:tcPr>
          <w:p w:rsidR="005A15B7" w:rsidRPr="00DE4890" w:rsidRDefault="005A15B7" w:rsidP="00D56F81">
            <w:pPr>
              <w:pStyle w:val="Textkrper"/>
            </w:pPr>
            <w:r>
              <w:t>Rückmeldebogen Ablauf 3</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p>
        </w:tc>
        <w:tc>
          <w:tcPr>
            <w:tcW w:w="6746" w:type="dxa"/>
            <w:shd w:val="clear" w:color="auto" w:fill="auto"/>
          </w:tcPr>
          <w:p w:rsidR="005A15B7" w:rsidRDefault="005A15B7" w:rsidP="00D56F81">
            <w:pPr>
              <w:pStyle w:val="Textkrper"/>
            </w:pP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rPr>
                <w:rStyle w:val="Fett"/>
              </w:rPr>
            </w:pPr>
            <w:r w:rsidRPr="00DE4890">
              <w:rPr>
                <w:rStyle w:val="Fett"/>
              </w:rPr>
              <w:t>Lernthema</w:t>
            </w:r>
          </w:p>
        </w:tc>
        <w:tc>
          <w:tcPr>
            <w:tcW w:w="6746" w:type="dxa"/>
            <w:shd w:val="clear" w:color="auto" w:fill="auto"/>
          </w:tcPr>
          <w:p w:rsidR="005A15B7" w:rsidRPr="00DE4890" w:rsidRDefault="005A15B7" w:rsidP="00D56F81">
            <w:pPr>
              <w:pStyle w:val="Textkrper"/>
              <w:rPr>
                <w:rStyle w:val="Fett"/>
              </w:rPr>
            </w:pPr>
            <w:r>
              <w:rPr>
                <w:rStyle w:val="Fett"/>
              </w:rPr>
              <w:t>Der Handlungskreislauf</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L01.02.27</w:t>
            </w:r>
          </w:p>
        </w:tc>
        <w:tc>
          <w:tcPr>
            <w:tcW w:w="6746" w:type="dxa"/>
            <w:shd w:val="clear" w:color="auto" w:fill="auto"/>
          </w:tcPr>
          <w:p w:rsidR="005A15B7" w:rsidRPr="00DE4890" w:rsidRDefault="005A15B7" w:rsidP="00D56F81">
            <w:pPr>
              <w:pStyle w:val="Textkrper"/>
            </w:pPr>
            <w:r>
              <w:t>Ablauf 4</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L01.02.28</w:t>
            </w:r>
          </w:p>
        </w:tc>
        <w:tc>
          <w:tcPr>
            <w:tcW w:w="6746" w:type="dxa"/>
            <w:shd w:val="clear" w:color="auto" w:fill="auto"/>
          </w:tcPr>
          <w:p w:rsidR="005A15B7" w:rsidRPr="00DE4890" w:rsidRDefault="005A15B7" w:rsidP="00D56F81">
            <w:pPr>
              <w:pStyle w:val="Textkrper"/>
            </w:pPr>
            <w:r>
              <w:t>Didaktischer Hinweis</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L01.02.29</w:t>
            </w:r>
          </w:p>
        </w:tc>
        <w:tc>
          <w:tcPr>
            <w:tcW w:w="6746" w:type="dxa"/>
            <w:shd w:val="clear" w:color="auto" w:fill="auto"/>
          </w:tcPr>
          <w:p w:rsidR="005A15B7" w:rsidRPr="00DE4890" w:rsidRDefault="005A15B7" w:rsidP="00D56F81">
            <w:pPr>
              <w:pStyle w:val="Textkrper"/>
            </w:pPr>
            <w:r>
              <w:t>Pantomime Karten</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L01.02.30</w:t>
            </w:r>
          </w:p>
        </w:tc>
        <w:tc>
          <w:tcPr>
            <w:tcW w:w="6746" w:type="dxa"/>
            <w:shd w:val="clear" w:color="auto" w:fill="auto"/>
          </w:tcPr>
          <w:p w:rsidR="005A15B7" w:rsidRPr="00DE4890" w:rsidRDefault="005A15B7" w:rsidP="00D56F81">
            <w:pPr>
              <w:pStyle w:val="Textkrper"/>
            </w:pPr>
            <w:r>
              <w:t>Infoblatt vollständige Handlung</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L01.02.31</w:t>
            </w:r>
          </w:p>
        </w:tc>
        <w:tc>
          <w:tcPr>
            <w:tcW w:w="6746" w:type="dxa"/>
            <w:shd w:val="clear" w:color="auto" w:fill="auto"/>
          </w:tcPr>
          <w:p w:rsidR="005A15B7" w:rsidRPr="00DE4890" w:rsidRDefault="005A15B7" w:rsidP="00D56F81">
            <w:pPr>
              <w:pStyle w:val="Textkrper"/>
            </w:pPr>
            <w:r>
              <w:t>Urkunde</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L01.02.32 -  33</w:t>
            </w:r>
          </w:p>
        </w:tc>
        <w:tc>
          <w:tcPr>
            <w:tcW w:w="6746" w:type="dxa"/>
            <w:shd w:val="clear" w:color="auto" w:fill="auto"/>
          </w:tcPr>
          <w:p w:rsidR="005A15B7" w:rsidRPr="00DE4890" w:rsidRDefault="005A15B7" w:rsidP="00D56F81">
            <w:pPr>
              <w:pStyle w:val="Textkrper"/>
            </w:pPr>
            <w:r>
              <w:t>Vollständig handeln – gemeinsam frühstücken</w:t>
            </w:r>
            <w:r w:rsidR="008A79D1">
              <w:t xml:space="preserve"> A, B</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Pr="00DE4890" w:rsidRDefault="005A15B7" w:rsidP="00D56F81">
            <w:pPr>
              <w:pStyle w:val="Textkrper"/>
            </w:pPr>
            <w:r>
              <w:t>L01.02.34</w:t>
            </w:r>
          </w:p>
        </w:tc>
        <w:tc>
          <w:tcPr>
            <w:tcW w:w="6746" w:type="dxa"/>
            <w:shd w:val="clear" w:color="auto" w:fill="auto"/>
          </w:tcPr>
          <w:p w:rsidR="005A15B7" w:rsidRPr="00DE4890" w:rsidRDefault="005A15B7" w:rsidP="00D56F81">
            <w:pPr>
              <w:pStyle w:val="Textkrper"/>
            </w:pPr>
            <w:r>
              <w:t xml:space="preserve">Vollständig handeln – gemeinsam frühstücken </w:t>
            </w:r>
            <w:r w:rsidR="00D3367F">
              <w:t xml:space="preserve">Lösung </w:t>
            </w:r>
            <w:r w:rsidR="008A79D1">
              <w:t>A, B</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L01.02.35</w:t>
            </w:r>
          </w:p>
        </w:tc>
        <w:tc>
          <w:tcPr>
            <w:tcW w:w="6746" w:type="dxa"/>
            <w:shd w:val="clear" w:color="auto" w:fill="auto"/>
          </w:tcPr>
          <w:p w:rsidR="005A15B7" w:rsidRDefault="005A15B7" w:rsidP="00D56F81">
            <w:pPr>
              <w:pStyle w:val="Textkrper"/>
            </w:pPr>
            <w:r>
              <w:t>Vollständig handeln</w:t>
            </w:r>
            <w:r w:rsidR="008A79D1">
              <w:t xml:space="preserve">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L01.02.36</w:t>
            </w:r>
          </w:p>
        </w:tc>
        <w:tc>
          <w:tcPr>
            <w:tcW w:w="6746" w:type="dxa"/>
            <w:shd w:val="clear" w:color="auto" w:fill="auto"/>
          </w:tcPr>
          <w:p w:rsidR="005A15B7" w:rsidRPr="00DE4890" w:rsidRDefault="005A15B7" w:rsidP="00D56F81">
            <w:pPr>
              <w:pStyle w:val="Textkrper"/>
            </w:pPr>
            <w:r>
              <w:t xml:space="preserve">Vollständig handeln </w:t>
            </w:r>
            <w:r w:rsidR="00D3367F">
              <w:t xml:space="preserve">Lösung </w:t>
            </w:r>
            <w:r w:rsidR="008A79D1">
              <w:t>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L01.02.37 - 38</w:t>
            </w:r>
          </w:p>
        </w:tc>
        <w:tc>
          <w:tcPr>
            <w:tcW w:w="6746" w:type="dxa"/>
            <w:shd w:val="clear" w:color="auto" w:fill="auto"/>
          </w:tcPr>
          <w:p w:rsidR="005A15B7" w:rsidRDefault="005A15B7" w:rsidP="00D56F81">
            <w:pPr>
              <w:pStyle w:val="Textkrper"/>
            </w:pPr>
            <w:r>
              <w:t>Vollständig handeln – Lernen für eine Klassenarbeit</w:t>
            </w:r>
            <w:r w:rsidR="008A79D1">
              <w:t xml:space="preserve"> 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L01.02.39</w:t>
            </w:r>
          </w:p>
        </w:tc>
        <w:tc>
          <w:tcPr>
            <w:tcW w:w="6746" w:type="dxa"/>
            <w:shd w:val="clear" w:color="auto" w:fill="auto"/>
          </w:tcPr>
          <w:p w:rsidR="005A15B7" w:rsidRPr="00DE4890" w:rsidRDefault="005A15B7" w:rsidP="00D56F81">
            <w:pPr>
              <w:pStyle w:val="Textkrper"/>
            </w:pPr>
            <w:r>
              <w:t xml:space="preserve">Vollständig handeln – Lernen für eine Klassenarbeit </w:t>
            </w:r>
            <w:r w:rsidR="00D3367F">
              <w:t xml:space="preserve">Lösung </w:t>
            </w:r>
            <w:r w:rsidR="008A79D1">
              <w:t>A – C</w:t>
            </w:r>
          </w:p>
        </w:tc>
      </w:tr>
      <w:tr w:rsidR="005A15B7" w:rsidRPr="00DE4890" w:rsidTr="00D56F81">
        <w:tc>
          <w:tcPr>
            <w:tcW w:w="1434" w:type="dxa"/>
            <w:shd w:val="clear" w:color="auto" w:fill="auto"/>
          </w:tcPr>
          <w:p w:rsidR="005A15B7" w:rsidRPr="00DE4890" w:rsidRDefault="005A15B7" w:rsidP="00D56F81"/>
        </w:tc>
        <w:tc>
          <w:tcPr>
            <w:tcW w:w="1709" w:type="dxa"/>
            <w:shd w:val="clear" w:color="auto" w:fill="auto"/>
          </w:tcPr>
          <w:p w:rsidR="005A15B7" w:rsidRDefault="005A15B7" w:rsidP="00D56F81">
            <w:pPr>
              <w:pStyle w:val="Textkrper"/>
            </w:pPr>
            <w:r>
              <w:t>L01.02.40</w:t>
            </w:r>
          </w:p>
        </w:tc>
        <w:tc>
          <w:tcPr>
            <w:tcW w:w="6746" w:type="dxa"/>
            <w:shd w:val="clear" w:color="auto" w:fill="auto"/>
          </w:tcPr>
          <w:p w:rsidR="005A15B7" w:rsidRDefault="005A15B7" w:rsidP="00D56F81">
            <w:pPr>
              <w:pStyle w:val="Textkrper"/>
            </w:pPr>
            <w:r>
              <w:t>Rückmeldebogen Ablauf 4</w:t>
            </w:r>
          </w:p>
        </w:tc>
      </w:tr>
    </w:tbl>
    <w:p w:rsidR="005A15B7" w:rsidRPr="00DE4890" w:rsidRDefault="005A15B7" w:rsidP="005A15B7">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5CFD" w:rsidRPr="00AA18D1" w:rsidRDefault="00735CFD" w:rsidP="00604F6A">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5CFD" w:rsidRPr="00AA18D1" w:rsidRDefault="00735CFD" w:rsidP="00604F6A">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5CFD" w:rsidRPr="00AA18D1" w:rsidRDefault="00735CFD" w:rsidP="00604F6A">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35CFD" w:rsidRPr="00AA18D1" w:rsidRDefault="00735CFD" w:rsidP="00604F6A">
            <w:pPr>
              <w:pStyle w:val="TabelleKopfmitte"/>
            </w:pPr>
            <w:r w:rsidRPr="00AA18D1">
              <w:t>Beschreibung</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mitte"/>
            </w:pPr>
            <w:r w:rsidRPr="00AA18D1">
              <w:rPr>
                <w:noProof/>
              </w:rPr>
              <w:drawing>
                <wp:inline distT="0" distB="0" distL="0" distR="0" wp14:anchorId="67078CC5" wp14:editId="27B03F3B">
                  <wp:extent cx="342000" cy="313200"/>
                  <wp:effectExtent l="0" t="0" r="1270" b="0"/>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F766FDC" wp14:editId="6DAE11F4">
                  <wp:extent cx="342000" cy="313200"/>
                  <wp:effectExtent l="0" t="0" r="1270" b="0"/>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mitte"/>
            </w:pPr>
            <w:r w:rsidRPr="00AA18D1">
              <w:rPr>
                <w:noProof/>
              </w:rPr>
              <w:drawing>
                <wp:inline distT="0" distB="0" distL="0" distR="0" wp14:anchorId="49F39EF9" wp14:editId="22268E80">
                  <wp:extent cx="342900" cy="314325"/>
                  <wp:effectExtent l="0" t="0" r="0"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3C358863" wp14:editId="6CBE072B">
                  <wp:extent cx="342900" cy="314325"/>
                  <wp:effectExtent l="0" t="0" r="0" b="9525"/>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
            </w:pPr>
            <w:r w:rsidRPr="00AA18D1">
              <w:t>Gruppennummer,</w:t>
            </w:r>
            <w:r w:rsidRPr="00AA18D1">
              <w:br/>
              <w:t>Teilthemen 1, 2 …</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mitte"/>
            </w:pPr>
            <w:r w:rsidRPr="00AA18D1">
              <w:rPr>
                <w:noProof/>
              </w:rPr>
              <w:drawing>
                <wp:inline distT="0" distB="0" distL="0" distR="0" wp14:anchorId="5125E838" wp14:editId="364A7FE4">
                  <wp:extent cx="342000" cy="313200"/>
                  <wp:effectExtent l="0" t="0" r="1270"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319159C" wp14:editId="545EDBF6">
                  <wp:extent cx="342000" cy="313200"/>
                  <wp:effectExtent l="0" t="0" r="1270" b="0"/>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mitte"/>
            </w:pPr>
            <w:r w:rsidRPr="00AA18D1">
              <w:rPr>
                <w:noProof/>
              </w:rPr>
              <w:drawing>
                <wp:inline distT="0" distB="0" distL="0" distR="0" wp14:anchorId="5629417C" wp14:editId="07C21914">
                  <wp:extent cx="342900" cy="314325"/>
                  <wp:effectExtent l="0" t="0" r="0" b="9525"/>
                  <wp:docPr id="2197" name="Grafik 219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3C48BE60" wp14:editId="4DBC45DC">
                  <wp:extent cx="342900" cy="314325"/>
                  <wp:effectExtent l="0" t="0" r="0"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
            </w:pPr>
            <w:r w:rsidRPr="00AA18D1">
              <w:t>Gruppennummer,</w:t>
            </w:r>
            <w:r w:rsidRPr="00AA18D1">
              <w:br/>
              <w:t>Teilthemen 3, 4 …</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mitte"/>
            </w:pPr>
            <w:r w:rsidRPr="00AA18D1">
              <w:rPr>
                <w:noProof/>
              </w:rPr>
              <w:drawing>
                <wp:inline distT="0" distB="0" distL="0" distR="0" wp14:anchorId="4AD0F2B8" wp14:editId="4CFC68F7">
                  <wp:extent cx="342000" cy="313200"/>
                  <wp:effectExtent l="0" t="0" r="1270" b="0"/>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A53A9B2" wp14:editId="46A1BC99">
                  <wp:extent cx="342000" cy="313200"/>
                  <wp:effectExtent l="0" t="0" r="1270" b="0"/>
                  <wp:docPr id="1488" name="Grafik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604F6A">
            <w:pPr>
              <w:pStyle w:val="Textkrpermitte"/>
            </w:pPr>
            <w:r w:rsidRPr="00AA18D1">
              <w:rPr>
                <w:noProof/>
              </w:rPr>
              <w:drawing>
                <wp:inline distT="0" distB="0" distL="0" distR="0" wp14:anchorId="45CD167E" wp14:editId="67E4C29A">
                  <wp:extent cx="314325" cy="314325"/>
                  <wp:effectExtent l="0" t="0" r="9525" b="9525"/>
                  <wp:docPr id="1483" name="Grafik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604F6A">
            <w:pPr>
              <w:pStyle w:val="Textkrper"/>
            </w:pPr>
            <w:r>
              <w:t>Tipp/</w:t>
            </w:r>
            <w:r w:rsidRPr="00AA18D1">
              <w:t>Hinweis, der zum Bearbeiten hilfreich ist</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mitte"/>
            </w:pPr>
            <w:r w:rsidRPr="00AA18D1">
              <w:rPr>
                <w:noProof/>
              </w:rPr>
              <w:drawing>
                <wp:inline distT="0" distB="0" distL="0" distR="0" wp14:anchorId="4E0A7E30" wp14:editId="0397D507">
                  <wp:extent cx="295275" cy="314325"/>
                  <wp:effectExtent l="0" t="0" r="9525" b="9525"/>
                  <wp:docPr id="1892" name="Grafik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mitte"/>
            </w:pPr>
            <w:r w:rsidRPr="00AA18D1">
              <w:rPr>
                <w:noProof/>
              </w:rPr>
              <w:drawing>
                <wp:inline distT="0" distB="0" distL="0" distR="0" wp14:anchorId="72D41BFF" wp14:editId="4E42F727">
                  <wp:extent cx="314325" cy="314325"/>
                  <wp:effectExtent l="0" t="0" r="9525"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
            </w:pPr>
            <w:r>
              <w:t>Vorsicht/</w:t>
            </w:r>
            <w:r w:rsidRPr="00AA18D1">
              <w:t>Achtung: wichtige Inform</w:t>
            </w:r>
            <w:r w:rsidRPr="00AA18D1">
              <w:t>a</w:t>
            </w:r>
            <w:r>
              <w:t>tion/</w:t>
            </w:r>
            <w:r w:rsidRPr="00AA18D1">
              <w:t>Hinweis. Genau lesen!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mitte"/>
            </w:pPr>
            <w:r w:rsidRPr="00AA18D1">
              <w:rPr>
                <w:noProof/>
              </w:rPr>
              <w:drawing>
                <wp:inline distT="0" distB="0" distL="0" distR="0" wp14:anchorId="7A107432" wp14:editId="6446AAFB">
                  <wp:extent cx="647700" cy="314325"/>
                  <wp:effectExtent l="0" t="0" r="0" b="9525"/>
                  <wp:docPr id="1489" name="Grafik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735CFD" w:rsidP="00604F6A">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604F6A">
            <w:pPr>
              <w:pStyle w:val="Textkrpermitte"/>
            </w:pPr>
            <w:r w:rsidRPr="00AA18D1">
              <w:rPr>
                <w:noProof/>
              </w:rPr>
              <w:drawing>
                <wp:inline distT="0" distB="0" distL="0" distR="0" wp14:anchorId="061A52F4" wp14:editId="3AED001B">
                  <wp:extent cx="314325" cy="314325"/>
                  <wp:effectExtent l="0" t="0" r="9525" b="952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35CFD" w:rsidRPr="00AA18D1" w:rsidRDefault="00835747" w:rsidP="009975DE">
            <w:pPr>
              <w:pStyle w:val="Textkrper"/>
            </w:pPr>
            <w:r w:rsidRPr="00AA18D1">
              <w:t>Zeitvorgabe beachten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3129DEC1" wp14:editId="2E536EE0">
                  <wp:extent cx="533400" cy="314325"/>
                  <wp:effectExtent l="0" t="0" r="0" b="9525"/>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604F6A">
            <w:pPr>
              <w:pStyle w:val="Textkrpermitte"/>
            </w:pPr>
            <w:r w:rsidRPr="00AA18D1">
              <w:rPr>
                <w:noProof/>
              </w:rPr>
              <w:drawing>
                <wp:inline distT="0" distB="0" distL="0" distR="0" wp14:anchorId="51D15C45" wp14:editId="67CD9530">
                  <wp:extent cx="371475" cy="314325"/>
                  <wp:effectExtent l="0" t="0" r="9525" b="9525"/>
                  <wp:docPr id="1897" name="Grafik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604F6A">
            <w:pPr>
              <w:pStyle w:val="Textkrper"/>
            </w:pPr>
            <w:r>
              <w:t xml:space="preserve">Blätter/Materialien </w:t>
            </w:r>
            <w:r w:rsidRPr="00AA18D1">
              <w:t>ablegen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54E12F46" wp14:editId="5DDF6C4A">
                  <wp:extent cx="314325" cy="314325"/>
                  <wp:effectExtent l="0" t="0" r="9525"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9975DE">
            <w:pPr>
              <w:pStyle w:val="Textkrpermitte"/>
            </w:pPr>
            <w:r>
              <w:rPr>
                <w:noProof/>
              </w:rPr>
              <w:drawing>
                <wp:inline distT="0" distB="0" distL="0" distR="0" wp14:anchorId="5F4A473F" wp14:editId="3F9C1919">
                  <wp:extent cx="370800" cy="326657"/>
                  <wp:effectExtent l="0" t="0" r="0" b="0"/>
                  <wp:docPr id="1490" name="Grafik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44">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835747" w:rsidP="00604F6A">
            <w:pPr>
              <w:pStyle w:val="Textkrper"/>
            </w:pPr>
            <w:r>
              <w:t>Blätter/Materialien holen</w:t>
            </w:r>
          </w:p>
        </w:tc>
      </w:tr>
      <w:tr w:rsidR="00835747"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835747" w:rsidRPr="00AA18D1" w:rsidRDefault="00835747" w:rsidP="00604F6A">
            <w:pPr>
              <w:pStyle w:val="Textkrpermitte"/>
              <w:rPr>
                <w:noProof/>
              </w:rPr>
            </w:pPr>
            <w:r>
              <w:rPr>
                <w:noProof/>
              </w:rPr>
              <w:drawing>
                <wp:inline distT="0" distB="0" distL="0" distR="0" wp14:anchorId="627BAC6C" wp14:editId="3D928AFE">
                  <wp:extent cx="350196" cy="356866"/>
                  <wp:effectExtent l="0" t="0" r="0" b="5715"/>
                  <wp:docPr id="1" name="Grafik 1"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835747" w:rsidRPr="00AA18D1" w:rsidRDefault="00835747" w:rsidP="00604F6A">
            <w:pPr>
              <w:pStyle w:val="Textkrper"/>
            </w:pPr>
            <w:r>
              <w:t>Übung</w:t>
            </w:r>
          </w:p>
        </w:tc>
        <w:tc>
          <w:tcPr>
            <w:tcW w:w="1564" w:type="dxa"/>
            <w:tcBorders>
              <w:top w:val="single" w:sz="4" w:space="0" w:color="auto"/>
              <w:left w:val="single" w:sz="4" w:space="0" w:color="auto"/>
              <w:bottom w:val="single" w:sz="4" w:space="0" w:color="auto"/>
              <w:right w:val="single" w:sz="4" w:space="0" w:color="auto"/>
            </w:tcBorders>
            <w:vAlign w:val="center"/>
          </w:tcPr>
          <w:p w:rsidR="00835747" w:rsidRPr="00AA18D1" w:rsidRDefault="00835747" w:rsidP="009975DE">
            <w:pPr>
              <w:pStyle w:val="Textkrpermitte"/>
              <w:rPr>
                <w:noProof/>
              </w:rPr>
            </w:pPr>
            <w:r w:rsidRPr="00AA18D1">
              <w:rPr>
                <w:noProof/>
              </w:rPr>
              <w:drawing>
                <wp:inline distT="0" distB="0" distL="0" distR="0" wp14:anchorId="39EB115C" wp14:editId="0A05BD28">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835747" w:rsidRPr="00AA18D1" w:rsidRDefault="00835747" w:rsidP="00604F6A">
            <w:pPr>
              <w:pStyle w:val="Textkrper"/>
            </w:pPr>
            <w:r w:rsidRPr="00AA18D1">
              <w:t>Lesen/Hilfsmittel/Quellenangabe</w:t>
            </w:r>
            <w:r>
              <w:t xml:space="preserve">: </w:t>
            </w:r>
            <w:r w:rsidRPr="00AA18D1">
              <w:t>Buch oder eigene Aufschriebe</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19366CFE" wp14:editId="58000E5C">
                  <wp:extent cx="257175" cy="314325"/>
                  <wp:effectExtent l="0" t="0" r="9525" b="9525"/>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9975DE" w:rsidP="00604F6A">
            <w:pPr>
              <w:pStyle w:val="Textkrpermitte"/>
            </w:pPr>
            <w:r w:rsidRPr="00AA18D1">
              <w:rPr>
                <w:noProof/>
              </w:rPr>
              <w:drawing>
                <wp:inline distT="0" distB="0" distL="0" distR="0" wp14:anchorId="1533C135" wp14:editId="7D87C34D">
                  <wp:extent cx="314325" cy="314325"/>
                  <wp:effectExtent l="0" t="0" r="9525" b="9525"/>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975DE" w:rsidRDefault="009975DE" w:rsidP="009975DE">
            <w:pPr>
              <w:pStyle w:val="Textkrper"/>
            </w:pPr>
            <w:r>
              <w:t xml:space="preserve">Schreiben/Zeichnen/Malen/ </w:t>
            </w:r>
          </w:p>
          <w:p w:rsidR="00735CFD" w:rsidRPr="00AA18D1" w:rsidRDefault="009975DE" w:rsidP="009975DE">
            <w:pPr>
              <w:pStyle w:val="Textkrper"/>
            </w:pPr>
            <w:r>
              <w:t>Skizzieren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5C5C51E3" wp14:editId="5CBE677A">
                  <wp:extent cx="209550" cy="314325"/>
                  <wp:effectExtent l="0" t="0" r="0" b="9525"/>
                  <wp:docPr id="2104" name="Grafik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0F949062" wp14:editId="5173CA01">
                  <wp:extent cx="314325" cy="314325"/>
                  <wp:effectExtent l="0" t="0" r="9525" b="9525"/>
                  <wp:docPr id="2106" name="Grafik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Default="00D3367F" w:rsidP="00604F6A">
            <w:pPr>
              <w:pStyle w:val="Textkrper"/>
            </w:pPr>
            <w:r>
              <w:t>Zeichnen/</w:t>
            </w:r>
          </w:p>
          <w:p w:rsidR="00735CFD" w:rsidRPr="00AA18D1" w:rsidRDefault="00735CFD" w:rsidP="00604F6A">
            <w:pPr>
              <w:pStyle w:val="Textkrper"/>
            </w:pPr>
            <w:r w:rsidRPr="00AA18D1">
              <w:t>Zeichenmaterial erforderlich</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6219705D" wp14:editId="04F87E20">
                  <wp:extent cx="238125" cy="314325"/>
                  <wp:effectExtent l="0" t="0" r="9525" b="9525"/>
                  <wp:docPr id="2108" name="Grafik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4C0B3909" wp14:editId="6597FCF0">
                  <wp:extent cx="314325" cy="314325"/>
                  <wp:effectExtent l="0" t="0" r="9525" b="9525"/>
                  <wp:docPr id="2110"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Versuch</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12CF67E5" wp14:editId="39D17477">
                  <wp:extent cx="333375" cy="314325"/>
                  <wp:effectExtent l="0" t="0" r="9525" b="9525"/>
                  <wp:docPr id="2111"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Pr>
                <w:noProof/>
              </w:rPr>
              <w:drawing>
                <wp:inline distT="0" distB="0" distL="0" distR="0" wp14:anchorId="336DBC84" wp14:editId="13E5F224">
                  <wp:extent cx="313200" cy="313200"/>
                  <wp:effectExtent l="0" t="0" r="0" b="0"/>
                  <wp:docPr id="2144" name="Grafik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54">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t>Werkstatt</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77870EEA" wp14:editId="13541DEC">
                  <wp:extent cx="314325" cy="314325"/>
                  <wp:effectExtent l="0" t="0" r="9525" b="9525"/>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D0CA467" wp14:editId="090BC9B4">
                  <wp:extent cx="313200" cy="313200"/>
                  <wp:effectExtent l="0" t="0" r="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2445C068" wp14:editId="22F30A3C">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Beispiel/Vokabelhilfen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60DC58F7" wp14:editId="004DEC47">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86E0C86" wp14:editId="40E35B61">
                  <wp:extent cx="313200" cy="313200"/>
                  <wp:effectExtent l="0" t="0" r="0" b="0"/>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6D357346" wp14:editId="369438DF">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Hören</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6F5680D3" wp14:editId="6499193C">
                  <wp:extent cx="3143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6069F2EE" wp14:editId="5B997006">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Deutsch =&gt; Englisch</w:t>
            </w:r>
          </w:p>
        </w:tc>
      </w:tr>
      <w:tr w:rsidR="00735CFD" w:rsidRPr="00AA18D1" w:rsidTr="00604F6A">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286B6EAC" wp14:editId="3C8183D1">
                  <wp:extent cx="31432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mitte"/>
            </w:pPr>
            <w:r w:rsidRPr="00AA18D1">
              <w:rPr>
                <w:noProof/>
              </w:rPr>
              <w:drawing>
                <wp:inline distT="0" distB="0" distL="0" distR="0" wp14:anchorId="4FAABFC4" wp14:editId="648BB00C">
                  <wp:extent cx="314325" cy="314325"/>
                  <wp:effectExtent l="0" t="0" r="9525" b="9525"/>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35CFD" w:rsidRPr="00AA18D1" w:rsidRDefault="00735CFD" w:rsidP="00604F6A">
            <w:pPr>
              <w:pStyle w:val="Textkrper"/>
            </w:pPr>
            <w:r w:rsidRPr="00AA18D1">
              <w:t>Englisch =&gt; Deutsch</w:t>
            </w:r>
          </w:p>
        </w:tc>
      </w:tr>
    </w:tbl>
    <w:p w:rsidR="00AA18D1" w:rsidRDefault="00AA18D1" w:rsidP="002E2050">
      <w:pPr>
        <w:pStyle w:val="Textkrper"/>
        <w:rPr>
          <w:rStyle w:val="Hervorhebung"/>
          <w:i w:val="0"/>
          <w:iCs w:val="0"/>
        </w:rPr>
      </w:pPr>
    </w:p>
    <w:p w:rsidR="00AA18D1" w:rsidRPr="00DE4890" w:rsidRDefault="00AA18D1" w:rsidP="002E2050">
      <w:pPr>
        <w:pStyle w:val="Textkrper"/>
        <w:rPr>
          <w:rStyle w:val="Hervorhebung"/>
          <w:i w:val="0"/>
          <w:iCs w:val="0"/>
        </w:rPr>
        <w:sectPr w:rsidR="00AA18D1" w:rsidRPr="00DE4890" w:rsidSect="00E60E5A">
          <w:headerReference w:type="default" r:id="rId65"/>
          <w:pgSz w:w="11906" w:h="16838" w:code="9"/>
          <w:pgMar w:top="1418" w:right="1134" w:bottom="1134" w:left="1134" w:header="709" w:footer="709" w:gutter="0"/>
          <w:cols w:space="708"/>
          <w:titlePg/>
          <w:docGrid w:linePitch="360"/>
        </w:sectPr>
      </w:pPr>
    </w:p>
    <w:p w:rsidR="003C5139" w:rsidRDefault="003C5139" w:rsidP="003C5139">
      <w:pPr>
        <w:pStyle w:val="Kopfzeile"/>
        <w:rPr>
          <w:sz w:val="30"/>
          <w:szCs w:val="28"/>
        </w:rPr>
      </w:pPr>
      <w:r w:rsidRPr="003C5139">
        <w:rPr>
          <w:sz w:val="30"/>
          <w:szCs w:val="28"/>
        </w:rPr>
        <w:lastRenderedPageBreak/>
        <w:t xml:space="preserve">Kompetenzraster Lebensweltbezogene Kompetenz </w:t>
      </w:r>
    </w:p>
    <w:p w:rsidR="003C5139" w:rsidRDefault="003C5139" w:rsidP="003C5139">
      <w:pPr>
        <w:pStyle w:val="Kopfzeile"/>
        <w:rPr>
          <w:sz w:val="30"/>
          <w:szCs w:val="28"/>
        </w:rPr>
      </w:pPr>
      <w:r w:rsidRPr="003C5139">
        <w:rPr>
          <w:sz w:val="30"/>
          <w:szCs w:val="28"/>
        </w:rPr>
        <w:t>1.</w:t>
      </w:r>
      <w:r w:rsidR="00622F22">
        <w:rPr>
          <w:sz w:val="30"/>
          <w:szCs w:val="28"/>
        </w:rPr>
        <w:t xml:space="preserve"> </w:t>
      </w:r>
      <w:r w:rsidRPr="003C5139">
        <w:rPr>
          <w:sz w:val="30"/>
          <w:szCs w:val="28"/>
        </w:rPr>
        <w:t>Schuljahr (mit Schwerpunkt Gemeinschaftskunde/Wirtschaftskunde)</w:t>
      </w:r>
    </w:p>
    <w:p w:rsidR="003C5139" w:rsidRPr="003C5139" w:rsidRDefault="003C5139" w:rsidP="009659ED">
      <w:pPr>
        <w:pStyle w:val="Abstandszeile"/>
      </w:pPr>
    </w:p>
    <w:tbl>
      <w:tblPr>
        <w:tblW w:w="1400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701"/>
        <w:gridCol w:w="1871"/>
        <w:gridCol w:w="1984"/>
        <w:gridCol w:w="1984"/>
        <w:gridCol w:w="2154"/>
        <w:gridCol w:w="2154"/>
        <w:gridCol w:w="2154"/>
      </w:tblGrid>
      <w:tr w:rsidR="009F66A5" w:rsidRPr="00DE4890" w:rsidTr="003C5139">
        <w:trPr>
          <w:trHeight w:val="246"/>
        </w:trPr>
        <w:tc>
          <w:tcPr>
            <w:tcW w:w="1701" w:type="dxa"/>
            <w:shd w:val="clear" w:color="auto" w:fill="D9D9D9"/>
          </w:tcPr>
          <w:p w:rsidR="009F66A5" w:rsidRPr="00005EAC" w:rsidRDefault="009F66A5" w:rsidP="00632296">
            <w:pPr>
              <w:pStyle w:val="TabelleKopflinks"/>
            </w:pPr>
            <w:r w:rsidRPr="00632296">
              <w:rPr>
                <w:sz w:val="18"/>
              </w:rPr>
              <w:t>Kompetenzbereich</w:t>
            </w:r>
          </w:p>
        </w:tc>
        <w:tc>
          <w:tcPr>
            <w:tcW w:w="1871" w:type="dxa"/>
            <w:shd w:val="clear" w:color="auto" w:fill="D9D9D9"/>
          </w:tcPr>
          <w:p w:rsidR="009F66A5" w:rsidRPr="00005EAC" w:rsidRDefault="009F66A5" w:rsidP="00005EAC">
            <w:pPr>
              <w:pStyle w:val="TabelleKopfmitte"/>
            </w:pPr>
            <w:r w:rsidRPr="00005EAC">
              <w:t>LFS 1</w:t>
            </w:r>
          </w:p>
        </w:tc>
        <w:tc>
          <w:tcPr>
            <w:tcW w:w="1984" w:type="dxa"/>
            <w:shd w:val="clear" w:color="auto" w:fill="D9D9D9"/>
          </w:tcPr>
          <w:p w:rsidR="009F66A5" w:rsidRPr="00005EAC" w:rsidRDefault="009F66A5" w:rsidP="00005EAC">
            <w:pPr>
              <w:pStyle w:val="TabelleKopfmitte"/>
            </w:pPr>
            <w:r w:rsidRPr="00005EAC">
              <w:t>LFS 2</w:t>
            </w:r>
          </w:p>
        </w:tc>
        <w:tc>
          <w:tcPr>
            <w:tcW w:w="1984" w:type="dxa"/>
            <w:shd w:val="clear" w:color="auto" w:fill="D9D9D9"/>
          </w:tcPr>
          <w:p w:rsidR="009F66A5" w:rsidRPr="00005EAC" w:rsidRDefault="009F66A5" w:rsidP="00005EAC">
            <w:pPr>
              <w:pStyle w:val="TabelleKopfmitte"/>
            </w:pPr>
            <w:r w:rsidRPr="00005EAC">
              <w:t>LFS 3</w:t>
            </w:r>
          </w:p>
        </w:tc>
        <w:tc>
          <w:tcPr>
            <w:tcW w:w="2154" w:type="dxa"/>
            <w:shd w:val="clear" w:color="auto" w:fill="D9D9D9"/>
          </w:tcPr>
          <w:p w:rsidR="009F66A5" w:rsidRPr="00005EAC" w:rsidRDefault="009F66A5" w:rsidP="00005EAC">
            <w:pPr>
              <w:pStyle w:val="TabelleKopfmitte"/>
            </w:pPr>
            <w:r w:rsidRPr="00005EAC">
              <w:t>LFS 4</w:t>
            </w:r>
          </w:p>
        </w:tc>
        <w:tc>
          <w:tcPr>
            <w:tcW w:w="2154" w:type="dxa"/>
            <w:shd w:val="clear" w:color="auto" w:fill="D9D9D9"/>
          </w:tcPr>
          <w:p w:rsidR="009F66A5" w:rsidRPr="00005EAC" w:rsidRDefault="009F66A5" w:rsidP="00005EAC">
            <w:pPr>
              <w:pStyle w:val="TabelleKopfmitte"/>
            </w:pPr>
            <w:r w:rsidRPr="00005EAC">
              <w:t>LFS 5</w:t>
            </w:r>
          </w:p>
        </w:tc>
        <w:tc>
          <w:tcPr>
            <w:tcW w:w="2154" w:type="dxa"/>
            <w:shd w:val="clear" w:color="auto" w:fill="D9D9D9"/>
          </w:tcPr>
          <w:p w:rsidR="009F66A5" w:rsidRPr="00005EAC" w:rsidRDefault="009F66A5" w:rsidP="00005EAC">
            <w:pPr>
              <w:pStyle w:val="TabelleKopfmitte"/>
            </w:pPr>
            <w:r w:rsidRPr="00005EAC">
              <w:t>LFS 6</w:t>
            </w:r>
          </w:p>
        </w:tc>
      </w:tr>
      <w:tr w:rsidR="003C5139" w:rsidRPr="00DE4890" w:rsidTr="003C5139">
        <w:trPr>
          <w:trHeight w:val="567"/>
        </w:trPr>
        <w:tc>
          <w:tcPr>
            <w:tcW w:w="1701" w:type="dxa"/>
            <w:shd w:val="clear" w:color="auto" w:fill="D9D9D9"/>
          </w:tcPr>
          <w:p w:rsidR="00ED4BE8" w:rsidRDefault="00ED4BE8" w:rsidP="00ED4BE8">
            <w:pPr>
              <w:pStyle w:val="Kopf8ptlinksnr"/>
              <w:ind w:left="284" w:hanging="171"/>
              <w:rPr>
                <w:b/>
              </w:rPr>
            </w:pPr>
            <w:r>
              <w:rPr>
                <w:b/>
              </w:rPr>
              <w:t xml:space="preserve">1. </w:t>
            </w:r>
            <w:r w:rsidR="003C5139" w:rsidRPr="003C5139">
              <w:rPr>
                <w:b/>
              </w:rPr>
              <w:t xml:space="preserve">Sich in der </w:t>
            </w:r>
          </w:p>
          <w:p w:rsidR="00ED4BE8" w:rsidRDefault="00ED4BE8" w:rsidP="00ED4BE8">
            <w:pPr>
              <w:pStyle w:val="Kopf8ptlinksnr"/>
              <w:ind w:left="284" w:hanging="171"/>
              <w:rPr>
                <w:b/>
              </w:rPr>
            </w:pPr>
            <w:r>
              <w:rPr>
                <w:b/>
              </w:rPr>
              <w:t xml:space="preserve">     </w:t>
            </w:r>
            <w:r w:rsidR="003C5139" w:rsidRPr="003C5139">
              <w:rPr>
                <w:b/>
              </w:rPr>
              <w:t xml:space="preserve">Gesellschaft </w:t>
            </w:r>
          </w:p>
          <w:p w:rsidR="003C5139" w:rsidRPr="00ED4BE8" w:rsidRDefault="00ED4BE8" w:rsidP="00ED4BE8">
            <w:pPr>
              <w:pStyle w:val="Kopf8ptlinksnr"/>
              <w:ind w:left="284" w:hanging="171"/>
              <w:rPr>
                <w:b/>
              </w:rPr>
            </w:pPr>
            <w:r>
              <w:rPr>
                <w:b/>
              </w:rPr>
              <w:t xml:space="preserve">     </w:t>
            </w:r>
            <w:r w:rsidR="003C5139" w:rsidRPr="003C5139">
              <w:rPr>
                <w:b/>
              </w:rPr>
              <w:t>zurecht finden</w:t>
            </w:r>
          </w:p>
        </w:tc>
        <w:tc>
          <w:tcPr>
            <w:tcW w:w="1871" w:type="dxa"/>
            <w:shd w:val="clear" w:color="auto" w:fill="auto"/>
          </w:tcPr>
          <w:p w:rsidR="003C5139" w:rsidRDefault="003C5139" w:rsidP="003C5139">
            <w:pPr>
              <w:pStyle w:val="Kopf8pt"/>
            </w:pPr>
            <w:r w:rsidRPr="007D370B">
              <w:t>Ich kann meine aktuelle Situation beschrei</w:t>
            </w:r>
            <w:r>
              <w:t>ben.</w:t>
            </w:r>
          </w:p>
          <w:p w:rsidR="003C5139" w:rsidRPr="007D370B" w:rsidRDefault="003C5139" w:rsidP="003C5139">
            <w:pPr>
              <w:pStyle w:val="Kopf8pt"/>
            </w:pPr>
            <w:r w:rsidRPr="007D370B">
              <w:t>Ich kann mich an neue Gegebenheiten anpassen.</w:t>
            </w:r>
          </w:p>
        </w:tc>
        <w:tc>
          <w:tcPr>
            <w:tcW w:w="1984" w:type="dxa"/>
            <w:shd w:val="clear" w:color="auto" w:fill="auto"/>
          </w:tcPr>
          <w:p w:rsidR="009659ED" w:rsidRDefault="003C5139" w:rsidP="003C5139">
            <w:pPr>
              <w:pStyle w:val="Kopf8pt"/>
            </w:pPr>
            <w:r w:rsidRPr="007D370B">
              <w:t>Ich kann mich über wesen</w:t>
            </w:r>
            <w:r w:rsidRPr="007D370B">
              <w:t>t</w:t>
            </w:r>
            <w:r w:rsidRPr="007D370B">
              <w:t xml:space="preserve">liche soziale Gegebenheiten und Veränderungen in der Gesellschaft informieren. </w:t>
            </w:r>
          </w:p>
          <w:p w:rsidR="003C5139" w:rsidRPr="007D370B" w:rsidRDefault="003C5139" w:rsidP="003C5139">
            <w:pPr>
              <w:pStyle w:val="Kopf8pt"/>
            </w:pPr>
            <w:r w:rsidRPr="007D370B">
              <w:t>Ich kann für mich realist</w:t>
            </w:r>
            <w:r w:rsidRPr="007D370B">
              <w:t>i</w:t>
            </w:r>
            <w:r w:rsidRPr="007D370B">
              <w:t>sche Vorstellungen für mein künftiges Leben entwickeln.</w:t>
            </w:r>
          </w:p>
        </w:tc>
        <w:tc>
          <w:tcPr>
            <w:tcW w:w="1984" w:type="dxa"/>
            <w:shd w:val="clear" w:color="auto" w:fill="auto"/>
          </w:tcPr>
          <w:p w:rsidR="003C5139" w:rsidRPr="007D370B" w:rsidRDefault="003C5139" w:rsidP="003C5139">
            <w:pPr>
              <w:pStyle w:val="Kopf8pt"/>
            </w:pPr>
            <w:r w:rsidRPr="007D370B">
              <w:t>Ich kann mir einen Überblick über die Funktionsweise einer Demokratie am Be</w:t>
            </w:r>
            <w:r w:rsidRPr="007D370B">
              <w:t>i</w:t>
            </w:r>
            <w:r w:rsidRPr="007D370B">
              <w:t>spiel der Bundesrepublik Deutschland verschaffen. Ich kann beschreiben wie in Deutschland politische Entscheiden getroffen werden.</w:t>
            </w:r>
          </w:p>
        </w:tc>
        <w:tc>
          <w:tcPr>
            <w:tcW w:w="2154" w:type="dxa"/>
            <w:shd w:val="clear" w:color="auto" w:fill="auto"/>
          </w:tcPr>
          <w:p w:rsidR="003C5139" w:rsidRPr="007D370B" w:rsidRDefault="003C5139" w:rsidP="003C5139">
            <w:pPr>
              <w:pStyle w:val="Kopf8pt"/>
            </w:pPr>
            <w:r w:rsidRPr="007D370B">
              <w:t>Ich kann mich über wesentl</w:t>
            </w:r>
            <w:r w:rsidRPr="007D370B">
              <w:t>i</w:t>
            </w:r>
            <w:r w:rsidRPr="007D370B">
              <w:t>che Mitwirkungs- und Beteil</w:t>
            </w:r>
            <w:r w:rsidRPr="007D370B">
              <w:t>i</w:t>
            </w:r>
            <w:r w:rsidRPr="007D370B">
              <w:t>gungsmöglichkeiten in Staat und Gesellschaft informieren.</w:t>
            </w:r>
          </w:p>
          <w:p w:rsidR="003C5139" w:rsidRPr="007D370B" w:rsidRDefault="003C5139" w:rsidP="003C5139">
            <w:pPr>
              <w:pStyle w:val="Kopf8pt"/>
            </w:pPr>
            <w:r w:rsidRPr="007D370B">
              <w:t>Ich kann für mich geeignete Mitwirkungs- und Beteil</w:t>
            </w:r>
            <w:r w:rsidRPr="007D370B">
              <w:t>i</w:t>
            </w:r>
            <w:r w:rsidRPr="007D370B">
              <w:t>gungsmöglichkeiten auswä</w:t>
            </w:r>
            <w:r w:rsidRPr="007D370B">
              <w:t>h</w:t>
            </w:r>
            <w:r w:rsidRPr="007D370B">
              <w:t xml:space="preserve">len. </w:t>
            </w:r>
          </w:p>
        </w:tc>
        <w:tc>
          <w:tcPr>
            <w:tcW w:w="2154" w:type="dxa"/>
            <w:shd w:val="clear" w:color="auto" w:fill="auto"/>
          </w:tcPr>
          <w:p w:rsidR="003C5139" w:rsidRPr="007D370B" w:rsidRDefault="003C5139" w:rsidP="003C5139">
            <w:pPr>
              <w:pStyle w:val="Kopf8pt"/>
            </w:pPr>
            <w:r w:rsidRPr="007D370B">
              <w:t>Ich kann mir einen Überblick über die Möglichkeiten und Auswirkungen der europä</w:t>
            </w:r>
            <w:r w:rsidRPr="007D370B">
              <w:t>i</w:t>
            </w:r>
            <w:r w:rsidRPr="007D370B">
              <w:t>schen Integration und der Globalisierung verschaffen.</w:t>
            </w:r>
          </w:p>
          <w:p w:rsidR="003C5139" w:rsidRPr="007D370B" w:rsidRDefault="003C5139" w:rsidP="003C5139">
            <w:pPr>
              <w:pStyle w:val="Kopf8pt"/>
            </w:pPr>
            <w:r w:rsidRPr="007D370B">
              <w:t>Ich kann beschreiben, welche Auswirkungen die europäische Integration und die Globalisi</w:t>
            </w:r>
            <w:r w:rsidRPr="007D370B">
              <w:t>e</w:t>
            </w:r>
            <w:r w:rsidRPr="007D370B">
              <w:t>rung auf mein Leben haben.</w:t>
            </w:r>
          </w:p>
        </w:tc>
        <w:tc>
          <w:tcPr>
            <w:tcW w:w="2154" w:type="dxa"/>
            <w:shd w:val="clear" w:color="auto" w:fill="auto"/>
          </w:tcPr>
          <w:p w:rsidR="003C5139" w:rsidRPr="007D370B" w:rsidRDefault="003C5139" w:rsidP="003C5139">
            <w:pPr>
              <w:pStyle w:val="Kopf8pt"/>
            </w:pPr>
            <w:r w:rsidRPr="007D370B">
              <w:t>Ich kann aktuelle Bedrohungen des Weltfriedens benennen. Ich kann mich über verschiedene Möglichkeiten der Friedenss</w:t>
            </w:r>
            <w:r w:rsidRPr="007D370B">
              <w:t>i</w:t>
            </w:r>
            <w:r w:rsidRPr="007D370B">
              <w:t>cherung informieren.</w:t>
            </w:r>
          </w:p>
          <w:p w:rsidR="003C5139" w:rsidRPr="007D370B" w:rsidRDefault="003C5139" w:rsidP="003C5139">
            <w:pPr>
              <w:pStyle w:val="Kopf8pt"/>
            </w:pPr>
            <w:r w:rsidRPr="007D370B">
              <w:t>Ich kann herausfinden, was ich für den Erhalt des Friedens tun kann.</w:t>
            </w:r>
          </w:p>
        </w:tc>
      </w:tr>
      <w:tr w:rsidR="003C5139" w:rsidRPr="00DE4890" w:rsidTr="003C5139">
        <w:trPr>
          <w:trHeight w:val="567"/>
        </w:trPr>
        <w:tc>
          <w:tcPr>
            <w:tcW w:w="1701" w:type="dxa"/>
            <w:shd w:val="clear" w:color="auto" w:fill="D9D9D9"/>
          </w:tcPr>
          <w:p w:rsidR="003C5139" w:rsidRPr="00ED4BE8" w:rsidRDefault="00ED4BE8" w:rsidP="00ED4BE8">
            <w:pPr>
              <w:pStyle w:val="Kopf8ptlinksnr"/>
              <w:ind w:left="284" w:hanging="171"/>
              <w:rPr>
                <w:b/>
              </w:rPr>
            </w:pPr>
            <w:r>
              <w:rPr>
                <w:b/>
              </w:rPr>
              <w:t xml:space="preserve">2. </w:t>
            </w:r>
            <w:r w:rsidR="003C5139" w:rsidRPr="003C5139">
              <w:rPr>
                <w:b/>
              </w:rPr>
              <w:t>Sich in der Berufs- und Arbeitswelt zurecht finden</w:t>
            </w:r>
          </w:p>
        </w:tc>
        <w:tc>
          <w:tcPr>
            <w:tcW w:w="1871" w:type="dxa"/>
            <w:shd w:val="clear" w:color="auto" w:fill="auto"/>
          </w:tcPr>
          <w:p w:rsidR="003C5139" w:rsidRDefault="003C5139" w:rsidP="003C5139">
            <w:pPr>
              <w:pStyle w:val="Kopf8pt"/>
            </w:pPr>
            <w:r w:rsidRPr="007D370B">
              <w:t>Ich kann mich über die Möglichkeiten und Anfo</w:t>
            </w:r>
            <w:r w:rsidRPr="007D370B">
              <w:t>r</w:t>
            </w:r>
            <w:r w:rsidRPr="007D370B">
              <w:t>derungen der Beruf</w:t>
            </w:r>
            <w:r>
              <w:t>s- und Arbeitswelt informieren.</w:t>
            </w:r>
          </w:p>
          <w:p w:rsidR="003C5139" w:rsidRPr="007D370B" w:rsidRDefault="003C5139" w:rsidP="003C5139">
            <w:pPr>
              <w:pStyle w:val="Kopf8pt"/>
            </w:pPr>
            <w:r w:rsidRPr="007D370B">
              <w:t>Ich kann für mich Strat</w:t>
            </w:r>
            <w:r w:rsidRPr="007D370B">
              <w:t>e</w:t>
            </w:r>
            <w:r w:rsidRPr="007D370B">
              <w:t>gien für meine berufliche Aus- und Weiterbildung entwickeln.</w:t>
            </w:r>
          </w:p>
        </w:tc>
        <w:tc>
          <w:tcPr>
            <w:tcW w:w="1984" w:type="dxa"/>
            <w:shd w:val="clear" w:color="auto" w:fill="auto"/>
          </w:tcPr>
          <w:p w:rsidR="009659ED" w:rsidRDefault="003C5139" w:rsidP="003C5139">
            <w:pPr>
              <w:pStyle w:val="Kopf8pt"/>
            </w:pPr>
            <w:r w:rsidRPr="007D370B">
              <w:t>Ich kann</w:t>
            </w:r>
            <w:r>
              <w:t xml:space="preserve"> mir einen Überblick</w:t>
            </w:r>
            <w:r w:rsidRPr="007D370B">
              <w:t xml:space="preserve"> über wesentliche gesetzliche Bestimmungen und Vorg</w:t>
            </w:r>
            <w:r w:rsidRPr="007D370B">
              <w:t>a</w:t>
            </w:r>
            <w:r w:rsidRPr="007D370B">
              <w:t>ben in der Berufs- und Arbeitswelt</w:t>
            </w:r>
            <w:r>
              <w:t xml:space="preserve"> verschaffen</w:t>
            </w:r>
            <w:r w:rsidRPr="007D370B">
              <w:t xml:space="preserve">. </w:t>
            </w:r>
          </w:p>
          <w:p w:rsidR="003C5139" w:rsidRPr="007D370B" w:rsidRDefault="003C5139" w:rsidP="003C5139">
            <w:pPr>
              <w:pStyle w:val="Kopf8pt"/>
            </w:pPr>
            <w:r w:rsidRPr="007D370B">
              <w:t>Ich kann mein ökonom</w:t>
            </w:r>
            <w:r w:rsidRPr="007D370B">
              <w:t>i</w:t>
            </w:r>
            <w:r w:rsidRPr="007D370B">
              <w:t>sches Handeln nach den gesetzlichen Vorgaben ausrichten.</w:t>
            </w:r>
          </w:p>
          <w:p w:rsidR="003C5139" w:rsidRPr="007D370B" w:rsidRDefault="003C5139" w:rsidP="003C5139">
            <w:pPr>
              <w:pStyle w:val="Kopf8pt"/>
            </w:pPr>
          </w:p>
        </w:tc>
        <w:tc>
          <w:tcPr>
            <w:tcW w:w="1984" w:type="dxa"/>
            <w:shd w:val="clear" w:color="auto" w:fill="auto"/>
          </w:tcPr>
          <w:p w:rsidR="003C5139" w:rsidRPr="007D370B" w:rsidRDefault="003C5139" w:rsidP="003C5139">
            <w:pPr>
              <w:pStyle w:val="Kopf8pt"/>
            </w:pPr>
            <w:r w:rsidRPr="007D370B">
              <w:t>Ich kann mich über wichtige Bestimmungen zum Ve</w:t>
            </w:r>
            <w:r w:rsidRPr="007D370B">
              <w:t>r</w:t>
            </w:r>
            <w:r w:rsidRPr="007D370B">
              <w:t>braucherschutz informieren. Ich kann konkrete Fallbe</w:t>
            </w:r>
            <w:r w:rsidRPr="007D370B">
              <w:t>i</w:t>
            </w:r>
            <w:r w:rsidRPr="007D370B">
              <w:t>spiele mit Hilfe von Verbra</w:t>
            </w:r>
            <w:r w:rsidRPr="007D370B">
              <w:t>u</w:t>
            </w:r>
            <w:r w:rsidRPr="007D370B">
              <w:t>cherschutzinformationen bearbeiten.</w:t>
            </w:r>
          </w:p>
        </w:tc>
        <w:tc>
          <w:tcPr>
            <w:tcW w:w="2154" w:type="dxa"/>
            <w:shd w:val="clear" w:color="auto" w:fill="auto"/>
          </w:tcPr>
          <w:p w:rsidR="003C5139" w:rsidRPr="007D370B" w:rsidRDefault="003C5139" w:rsidP="003C5139">
            <w:pPr>
              <w:pStyle w:val="Kopf8pt"/>
            </w:pPr>
            <w:r w:rsidRPr="007D370B">
              <w:t>Ich kann mit Geld umgehen und für verschiedene Za</w:t>
            </w:r>
            <w:r w:rsidRPr="007D370B">
              <w:t>h</w:t>
            </w:r>
            <w:r w:rsidRPr="007D370B">
              <w:t>lungssituationen zweckmäßige Zahlungsformen auswählen. Ich kann mich über wesentl</w:t>
            </w:r>
            <w:r w:rsidRPr="007D370B">
              <w:t>i</w:t>
            </w:r>
            <w:r w:rsidRPr="007D370B">
              <w:t>che Spar-und Kreditformen informieren und die wesentl</w:t>
            </w:r>
            <w:r w:rsidRPr="007D370B">
              <w:t>i</w:t>
            </w:r>
            <w:r w:rsidRPr="007D370B">
              <w:t>chen Vor- und Nachteile b</w:t>
            </w:r>
            <w:r w:rsidRPr="007D370B">
              <w:t>e</w:t>
            </w:r>
            <w:r w:rsidRPr="007D370B">
              <w:t>nennen.</w:t>
            </w:r>
          </w:p>
          <w:p w:rsidR="003C5139" w:rsidRPr="007D370B" w:rsidRDefault="003C5139" w:rsidP="003C5139">
            <w:pPr>
              <w:pStyle w:val="Kopf8pt"/>
            </w:pPr>
          </w:p>
        </w:tc>
        <w:tc>
          <w:tcPr>
            <w:tcW w:w="2154" w:type="dxa"/>
            <w:shd w:val="clear" w:color="auto" w:fill="auto"/>
          </w:tcPr>
          <w:p w:rsidR="009659ED" w:rsidRDefault="003C5139" w:rsidP="003C5139">
            <w:pPr>
              <w:pStyle w:val="Kopf8pt"/>
            </w:pPr>
            <w:r w:rsidRPr="007D370B">
              <w:t>Ich kann wesentliche Inhalte des Arbeitsvertrages bene</w:t>
            </w:r>
            <w:r w:rsidRPr="007D370B">
              <w:t>n</w:t>
            </w:r>
            <w:r w:rsidRPr="007D370B">
              <w:t>nen. Ich kann erklären, was in Tarifverträgen geregelt ist und wie Tarifverhandlungen abla</w:t>
            </w:r>
            <w:r w:rsidRPr="007D370B">
              <w:t>u</w:t>
            </w:r>
            <w:r w:rsidRPr="007D370B">
              <w:t xml:space="preserve">fen. </w:t>
            </w:r>
          </w:p>
          <w:p w:rsidR="003C5139" w:rsidRPr="007D370B" w:rsidRDefault="003C5139" w:rsidP="003C5139">
            <w:pPr>
              <w:pStyle w:val="Kopf8pt"/>
            </w:pPr>
            <w:r w:rsidRPr="007D370B">
              <w:t>Ich kann</w:t>
            </w:r>
            <w:r>
              <w:t xml:space="preserve"> mir einen Überblick </w:t>
            </w:r>
            <w:r w:rsidRPr="007D370B">
              <w:t xml:space="preserve"> über wesentliche betriebliche Mitwirkungsmöglichkeiten</w:t>
            </w:r>
            <w:r w:rsidR="00D33EE1">
              <w:t xml:space="preserve"> verschaffen</w:t>
            </w:r>
            <w:r w:rsidRPr="007D370B">
              <w:t>.</w:t>
            </w:r>
          </w:p>
        </w:tc>
        <w:tc>
          <w:tcPr>
            <w:tcW w:w="2154" w:type="dxa"/>
            <w:shd w:val="clear" w:color="auto" w:fill="auto"/>
          </w:tcPr>
          <w:p w:rsidR="009659ED" w:rsidRDefault="003C5139" w:rsidP="003C5139">
            <w:pPr>
              <w:pStyle w:val="Kopf8pt"/>
            </w:pPr>
            <w:r w:rsidRPr="007D370B">
              <w:t>Ich kann verschiedene Loh</w:t>
            </w:r>
            <w:r w:rsidRPr="007D370B">
              <w:t>n</w:t>
            </w:r>
            <w:r w:rsidRPr="007D370B">
              <w:t>formen benennen und anhand von Fallbeispielen den Nett</w:t>
            </w:r>
            <w:r w:rsidRPr="007D370B">
              <w:t>o</w:t>
            </w:r>
            <w:r w:rsidRPr="007D370B">
              <w:t xml:space="preserve">lohn berechnen. </w:t>
            </w:r>
          </w:p>
          <w:p w:rsidR="003C5139" w:rsidRPr="007D370B" w:rsidRDefault="003C5139" w:rsidP="003C5139">
            <w:pPr>
              <w:pStyle w:val="Kopf8pt"/>
            </w:pPr>
            <w:r w:rsidRPr="007D370B">
              <w:t>Ich kann die unterschiedliche Höhe der Einkommen aufze</w:t>
            </w:r>
            <w:r w:rsidRPr="007D370B">
              <w:t>i</w:t>
            </w:r>
            <w:r w:rsidRPr="007D370B">
              <w:t>gen und begründen.</w:t>
            </w:r>
          </w:p>
        </w:tc>
      </w:tr>
    </w:tbl>
    <w:p w:rsidR="00DF60B9" w:rsidRDefault="00DF60B9" w:rsidP="00005EAC">
      <w:pPr>
        <w:pStyle w:val="Textkrper-Erstzeileneinzug"/>
        <w:ind w:firstLine="0"/>
      </w:pPr>
    </w:p>
    <w:p w:rsidR="00632296" w:rsidRDefault="00632296" w:rsidP="00632296">
      <w:pPr>
        <w:pStyle w:val="Kopfzeile"/>
        <w:rPr>
          <w:sz w:val="30"/>
          <w:szCs w:val="28"/>
        </w:rPr>
      </w:pPr>
      <w:r w:rsidRPr="003C5139">
        <w:rPr>
          <w:sz w:val="30"/>
          <w:szCs w:val="28"/>
        </w:rPr>
        <w:t xml:space="preserve">Kompetenzraster Lebensweltbezogene Kompetenz </w:t>
      </w:r>
    </w:p>
    <w:p w:rsidR="00632296" w:rsidRDefault="00632296" w:rsidP="00632296">
      <w:pPr>
        <w:pStyle w:val="Textkrper-Erstzeileneinzug"/>
        <w:ind w:firstLine="0"/>
        <w:rPr>
          <w:sz w:val="30"/>
          <w:szCs w:val="28"/>
        </w:rPr>
      </w:pPr>
      <w:r>
        <w:rPr>
          <w:sz w:val="30"/>
          <w:szCs w:val="28"/>
        </w:rPr>
        <w:t>2</w:t>
      </w:r>
      <w:r w:rsidRPr="003C5139">
        <w:rPr>
          <w:sz w:val="30"/>
          <w:szCs w:val="28"/>
        </w:rPr>
        <w:t>.</w:t>
      </w:r>
      <w:r w:rsidR="00622F22">
        <w:rPr>
          <w:sz w:val="30"/>
          <w:szCs w:val="28"/>
        </w:rPr>
        <w:t xml:space="preserve"> </w:t>
      </w:r>
      <w:r w:rsidRPr="003C5139">
        <w:rPr>
          <w:sz w:val="30"/>
          <w:szCs w:val="28"/>
        </w:rPr>
        <w:t xml:space="preserve">Schuljahr (mit Schwerpunkt </w:t>
      </w:r>
      <w:r>
        <w:rPr>
          <w:sz w:val="30"/>
          <w:szCs w:val="28"/>
        </w:rPr>
        <w:t>Geschichte</w:t>
      </w:r>
      <w:r w:rsidRPr="003C5139">
        <w:rPr>
          <w:sz w:val="30"/>
          <w:szCs w:val="28"/>
        </w:rPr>
        <w:t>)</w:t>
      </w:r>
    </w:p>
    <w:p w:rsidR="00632296" w:rsidRDefault="00632296" w:rsidP="009659ED">
      <w:pPr>
        <w:pStyle w:val="Abstandszeile"/>
      </w:pPr>
    </w:p>
    <w:tbl>
      <w:tblPr>
        <w:tblW w:w="1184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701"/>
        <w:gridCol w:w="1871"/>
        <w:gridCol w:w="1984"/>
        <w:gridCol w:w="1984"/>
        <w:gridCol w:w="2154"/>
        <w:gridCol w:w="2154"/>
      </w:tblGrid>
      <w:tr w:rsidR="00632296" w:rsidRPr="00DE4890" w:rsidTr="00632296">
        <w:trPr>
          <w:trHeight w:val="246"/>
        </w:trPr>
        <w:tc>
          <w:tcPr>
            <w:tcW w:w="1701" w:type="dxa"/>
            <w:shd w:val="clear" w:color="auto" w:fill="D9D9D9"/>
          </w:tcPr>
          <w:p w:rsidR="00632296" w:rsidRPr="00ED4BE8" w:rsidRDefault="00632296" w:rsidP="00ED4BE8">
            <w:pPr>
              <w:pStyle w:val="Kopf8ptlinksnr"/>
              <w:rPr>
                <w:b/>
              </w:rPr>
            </w:pPr>
            <w:r w:rsidRPr="00ED4BE8">
              <w:rPr>
                <w:b/>
                <w:bCs w:val="0"/>
                <w:sz w:val="18"/>
              </w:rPr>
              <w:t>Kompetenzbereich</w:t>
            </w:r>
          </w:p>
        </w:tc>
        <w:tc>
          <w:tcPr>
            <w:tcW w:w="1871" w:type="dxa"/>
            <w:shd w:val="clear" w:color="auto" w:fill="D9D9D9"/>
          </w:tcPr>
          <w:p w:rsidR="00632296" w:rsidRPr="00005EAC" w:rsidRDefault="00632296" w:rsidP="00405F7E">
            <w:pPr>
              <w:pStyle w:val="TabelleKopfmitte"/>
            </w:pPr>
            <w:r w:rsidRPr="00005EAC">
              <w:t>LFS 1</w:t>
            </w:r>
          </w:p>
        </w:tc>
        <w:tc>
          <w:tcPr>
            <w:tcW w:w="1984" w:type="dxa"/>
            <w:shd w:val="clear" w:color="auto" w:fill="D9D9D9"/>
          </w:tcPr>
          <w:p w:rsidR="00632296" w:rsidRPr="00005EAC" w:rsidRDefault="00632296" w:rsidP="00405F7E">
            <w:pPr>
              <w:pStyle w:val="TabelleKopfmitte"/>
            </w:pPr>
            <w:r w:rsidRPr="00005EAC">
              <w:t>LFS 2</w:t>
            </w:r>
          </w:p>
        </w:tc>
        <w:tc>
          <w:tcPr>
            <w:tcW w:w="1984" w:type="dxa"/>
            <w:shd w:val="clear" w:color="auto" w:fill="D9D9D9"/>
          </w:tcPr>
          <w:p w:rsidR="00632296" w:rsidRPr="00005EAC" w:rsidRDefault="00632296" w:rsidP="00405F7E">
            <w:pPr>
              <w:pStyle w:val="TabelleKopfmitte"/>
            </w:pPr>
            <w:r w:rsidRPr="00005EAC">
              <w:t>LFS 3</w:t>
            </w:r>
          </w:p>
        </w:tc>
        <w:tc>
          <w:tcPr>
            <w:tcW w:w="2154" w:type="dxa"/>
            <w:shd w:val="clear" w:color="auto" w:fill="D9D9D9"/>
          </w:tcPr>
          <w:p w:rsidR="00632296" w:rsidRPr="00005EAC" w:rsidRDefault="00632296" w:rsidP="00405F7E">
            <w:pPr>
              <w:pStyle w:val="TabelleKopfmitte"/>
            </w:pPr>
            <w:r w:rsidRPr="00005EAC">
              <w:t>LFS 4</w:t>
            </w:r>
          </w:p>
        </w:tc>
        <w:tc>
          <w:tcPr>
            <w:tcW w:w="2154" w:type="dxa"/>
            <w:shd w:val="clear" w:color="auto" w:fill="D9D9D9"/>
          </w:tcPr>
          <w:p w:rsidR="00632296" w:rsidRPr="00005EAC" w:rsidRDefault="00632296" w:rsidP="00405F7E">
            <w:pPr>
              <w:pStyle w:val="TabelleKopfmitte"/>
            </w:pPr>
            <w:r w:rsidRPr="00005EAC">
              <w:t>LFS 5</w:t>
            </w:r>
          </w:p>
        </w:tc>
      </w:tr>
      <w:tr w:rsidR="00632296" w:rsidRPr="00DE4890" w:rsidTr="00632296">
        <w:trPr>
          <w:trHeight w:val="567"/>
        </w:trPr>
        <w:tc>
          <w:tcPr>
            <w:tcW w:w="1701" w:type="dxa"/>
            <w:shd w:val="clear" w:color="auto" w:fill="D9D9D9"/>
          </w:tcPr>
          <w:p w:rsidR="00ED4BE8" w:rsidRDefault="00ED4BE8" w:rsidP="00ED4BE8">
            <w:pPr>
              <w:pStyle w:val="Kopf8ptlinksnr"/>
              <w:ind w:left="284" w:hanging="171"/>
              <w:rPr>
                <w:b/>
              </w:rPr>
            </w:pPr>
            <w:r>
              <w:rPr>
                <w:b/>
              </w:rPr>
              <w:t xml:space="preserve">3. </w:t>
            </w:r>
            <w:r w:rsidR="00632296" w:rsidRPr="003C5139">
              <w:rPr>
                <w:b/>
              </w:rPr>
              <w:t xml:space="preserve">Sich in der </w:t>
            </w:r>
          </w:p>
          <w:p w:rsidR="00ED4BE8" w:rsidRDefault="00ED4BE8" w:rsidP="00ED4BE8">
            <w:pPr>
              <w:pStyle w:val="Kopf8ptlinksnr"/>
              <w:ind w:left="284" w:hanging="171"/>
              <w:rPr>
                <w:b/>
              </w:rPr>
            </w:pPr>
            <w:r>
              <w:rPr>
                <w:b/>
              </w:rPr>
              <w:t xml:space="preserve">     </w:t>
            </w:r>
            <w:r w:rsidR="00632296">
              <w:rPr>
                <w:b/>
              </w:rPr>
              <w:t>Geschichte</w:t>
            </w:r>
            <w:r w:rsidR="00632296" w:rsidRPr="003C5139">
              <w:rPr>
                <w:b/>
              </w:rPr>
              <w:t xml:space="preserve"> </w:t>
            </w:r>
          </w:p>
          <w:p w:rsidR="00632296" w:rsidRPr="00ED4BE8" w:rsidRDefault="00ED4BE8" w:rsidP="00ED4BE8">
            <w:pPr>
              <w:pStyle w:val="Kopf8ptlinksnr"/>
              <w:ind w:left="284" w:hanging="171"/>
              <w:rPr>
                <w:b/>
              </w:rPr>
            </w:pPr>
            <w:r>
              <w:rPr>
                <w:b/>
              </w:rPr>
              <w:t xml:space="preserve">     </w:t>
            </w:r>
            <w:r w:rsidR="00632296" w:rsidRPr="003C5139">
              <w:rPr>
                <w:b/>
              </w:rPr>
              <w:t>zurecht finden</w:t>
            </w:r>
          </w:p>
        </w:tc>
        <w:tc>
          <w:tcPr>
            <w:tcW w:w="1871" w:type="dxa"/>
            <w:shd w:val="clear" w:color="auto" w:fill="auto"/>
          </w:tcPr>
          <w:p w:rsidR="009659ED" w:rsidRDefault="00632296" w:rsidP="00632296">
            <w:pPr>
              <w:pStyle w:val="Kopf8pt"/>
            </w:pPr>
            <w:r w:rsidRPr="004218C0">
              <w:t>Ich kann mir einen Übe</w:t>
            </w:r>
            <w:r w:rsidRPr="004218C0">
              <w:t>r</w:t>
            </w:r>
            <w:r w:rsidRPr="004218C0">
              <w:t>blick über die verschied</w:t>
            </w:r>
            <w:r w:rsidRPr="004218C0">
              <w:t>e</w:t>
            </w:r>
            <w:r w:rsidRPr="004218C0">
              <w:t>nen Epochen der Mensc</w:t>
            </w:r>
            <w:r w:rsidRPr="004218C0">
              <w:t>h</w:t>
            </w:r>
            <w:r w:rsidRPr="004218C0">
              <w:t>heitsgeschichte verscha</w:t>
            </w:r>
            <w:r w:rsidRPr="004218C0">
              <w:t>f</w:t>
            </w:r>
            <w:r w:rsidRPr="004218C0">
              <w:t xml:space="preserve">fen. </w:t>
            </w:r>
          </w:p>
          <w:p w:rsidR="00632296" w:rsidRPr="004218C0" w:rsidRDefault="00632296" w:rsidP="00632296">
            <w:pPr>
              <w:pStyle w:val="Kopf8pt"/>
            </w:pPr>
            <w:r w:rsidRPr="004218C0">
              <w:t>Ich kann die unterschiedl</w:t>
            </w:r>
            <w:r w:rsidRPr="004218C0">
              <w:t>i</w:t>
            </w:r>
            <w:r w:rsidRPr="004218C0">
              <w:t>chen Lebenswelten der Menschen beschreiben.</w:t>
            </w:r>
          </w:p>
        </w:tc>
        <w:tc>
          <w:tcPr>
            <w:tcW w:w="1984" w:type="dxa"/>
            <w:shd w:val="clear" w:color="auto" w:fill="auto"/>
          </w:tcPr>
          <w:p w:rsidR="009659ED" w:rsidRDefault="00632296" w:rsidP="00632296">
            <w:pPr>
              <w:pStyle w:val="Kopf8pt"/>
            </w:pPr>
            <w:r w:rsidRPr="004218C0">
              <w:t>Ich kann Spuren der Verga</w:t>
            </w:r>
            <w:r w:rsidRPr="004218C0">
              <w:t>n</w:t>
            </w:r>
            <w:r w:rsidRPr="004218C0">
              <w:t xml:space="preserve">genheit in der Gegenwart finden. </w:t>
            </w:r>
          </w:p>
          <w:p w:rsidR="00632296" w:rsidRPr="004218C0" w:rsidRDefault="00632296" w:rsidP="00632296">
            <w:pPr>
              <w:pStyle w:val="Kopf8pt"/>
            </w:pPr>
            <w:r w:rsidRPr="004218C0">
              <w:t>Ich kann Zusammenhänge zwischen Vergangenheit und Gegenwart anhand konkr</w:t>
            </w:r>
            <w:r w:rsidRPr="004218C0">
              <w:t>e</w:t>
            </w:r>
            <w:r w:rsidRPr="004218C0">
              <w:t>ter Beispiele herausarbeiten.</w:t>
            </w:r>
          </w:p>
        </w:tc>
        <w:tc>
          <w:tcPr>
            <w:tcW w:w="1984" w:type="dxa"/>
            <w:shd w:val="clear" w:color="auto" w:fill="auto"/>
          </w:tcPr>
          <w:p w:rsidR="009659ED" w:rsidRDefault="00632296" w:rsidP="00632296">
            <w:pPr>
              <w:pStyle w:val="Kopf8pt"/>
            </w:pPr>
            <w:r w:rsidRPr="004218C0">
              <w:t>Ich kann mich über d</w:t>
            </w:r>
            <w:r w:rsidR="009B0967">
              <w:t>as Ringen um Demokratie im 19. u</w:t>
            </w:r>
            <w:r w:rsidRPr="004218C0">
              <w:t xml:space="preserve">nd 20. Jahrhundert informieren. </w:t>
            </w:r>
          </w:p>
          <w:p w:rsidR="00632296" w:rsidRPr="004218C0" w:rsidRDefault="00632296" w:rsidP="00632296">
            <w:pPr>
              <w:pStyle w:val="Kopf8pt"/>
            </w:pPr>
            <w:r w:rsidRPr="004218C0">
              <w:t>Ich kann wesentliche El</w:t>
            </w:r>
            <w:r w:rsidRPr="004218C0">
              <w:t>e</w:t>
            </w:r>
            <w:r w:rsidRPr="004218C0">
              <w:t>mente der ersten Demokr</w:t>
            </w:r>
            <w:r w:rsidRPr="004218C0">
              <w:t>a</w:t>
            </w:r>
            <w:r w:rsidRPr="004218C0">
              <w:t>tie in Deutschland benennen und wesentliche Ursachen ihres Scheiterns herausa</w:t>
            </w:r>
            <w:r w:rsidRPr="004218C0">
              <w:t>r</w:t>
            </w:r>
            <w:r w:rsidRPr="004218C0">
              <w:t>beiten.</w:t>
            </w:r>
          </w:p>
        </w:tc>
        <w:tc>
          <w:tcPr>
            <w:tcW w:w="2154" w:type="dxa"/>
            <w:shd w:val="clear" w:color="auto" w:fill="auto"/>
          </w:tcPr>
          <w:p w:rsidR="009659ED" w:rsidRDefault="00632296" w:rsidP="00632296">
            <w:pPr>
              <w:pStyle w:val="Kopf8pt"/>
            </w:pPr>
            <w:r w:rsidRPr="004218C0">
              <w:t>Ich kann mir einen Überblick über wesentliche Elemente des Na</w:t>
            </w:r>
            <w:r>
              <w:t>tionalsozialismus verscha</w:t>
            </w:r>
            <w:r>
              <w:t>f</w:t>
            </w:r>
            <w:r>
              <w:t xml:space="preserve">fen. </w:t>
            </w:r>
            <w:r w:rsidRPr="004218C0">
              <w:t>Ich kann die Auswirkungen des NS auf den Alltag der Menschen beschreiben.</w:t>
            </w:r>
            <w:r>
              <w:t xml:space="preserve"> </w:t>
            </w:r>
          </w:p>
          <w:p w:rsidR="00632296" w:rsidRPr="004218C0" w:rsidRDefault="00632296" w:rsidP="00632296">
            <w:pPr>
              <w:pStyle w:val="Kopf8pt"/>
            </w:pPr>
            <w:r>
              <w:t>Ich kann die Auswirkungen des NS auf die deutsche Nac</w:t>
            </w:r>
            <w:r>
              <w:t>h</w:t>
            </w:r>
            <w:r>
              <w:t>kriegsgeschichte anhand von Beispielen erklären.</w:t>
            </w:r>
          </w:p>
        </w:tc>
        <w:tc>
          <w:tcPr>
            <w:tcW w:w="2154" w:type="dxa"/>
            <w:shd w:val="clear" w:color="auto" w:fill="auto"/>
          </w:tcPr>
          <w:p w:rsidR="00632296" w:rsidRPr="00D13D7F" w:rsidRDefault="00632296" w:rsidP="00632296">
            <w:pPr>
              <w:pStyle w:val="Kopf8pt"/>
            </w:pPr>
            <w:r w:rsidRPr="00D13D7F">
              <w:t>Ich kann den Zusammenhang zwischen der deutschen Wi</w:t>
            </w:r>
            <w:r w:rsidRPr="00D13D7F">
              <w:t>e</w:t>
            </w:r>
            <w:r w:rsidRPr="00D13D7F">
              <w:t>dervereinigung und europä</w:t>
            </w:r>
            <w:r w:rsidRPr="00D13D7F">
              <w:t>i</w:t>
            </w:r>
            <w:r w:rsidRPr="00D13D7F">
              <w:t>scher Integration beschreiben. Ich kann erklären, dass ein geeintes Europa eine wesentl</w:t>
            </w:r>
            <w:r w:rsidRPr="00D13D7F">
              <w:t>i</w:t>
            </w:r>
            <w:r w:rsidRPr="00D13D7F">
              <w:t>che Voraussetzung für Frieden und Stabilität darstellt.</w:t>
            </w:r>
          </w:p>
        </w:tc>
      </w:tr>
    </w:tbl>
    <w:p w:rsidR="002979DC" w:rsidRPr="00005EAC" w:rsidRDefault="002979DC" w:rsidP="00005EAC">
      <w:pPr>
        <w:pStyle w:val="Textkrper-Erstzeileneinzug"/>
        <w:ind w:firstLine="0"/>
        <w:sectPr w:rsidR="002979DC" w:rsidRPr="00005EAC" w:rsidSect="00E60E5A">
          <w:headerReference w:type="default" r:id="rId66"/>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820"/>
        <w:gridCol w:w="1275"/>
        <w:gridCol w:w="1134"/>
      </w:tblGrid>
      <w:tr w:rsidR="00372B8C" w:rsidRPr="00DE4890" w:rsidTr="00307AA5">
        <w:trPr>
          <w:trHeight w:val="544"/>
        </w:trPr>
        <w:tc>
          <w:tcPr>
            <w:tcW w:w="2410" w:type="dxa"/>
            <w:shd w:val="clear" w:color="auto" w:fill="D9D9D9" w:themeFill="background1" w:themeFillShade="D9"/>
          </w:tcPr>
          <w:p w:rsidR="00372B8C" w:rsidRDefault="00372B8C" w:rsidP="00307AA5">
            <w:pPr>
              <w:pStyle w:val="Tabelle6pt"/>
            </w:pPr>
            <w:r>
              <w:lastRenderedPageBreak/>
              <w:t>Fach</w:t>
            </w:r>
          </w:p>
          <w:p w:rsidR="00372B8C" w:rsidRPr="00DE4890" w:rsidRDefault="00372B8C" w:rsidP="00307AA5">
            <w:pPr>
              <w:pStyle w:val="TabelleKopflinks"/>
            </w:pPr>
            <w:r>
              <w:t>LWK</w:t>
            </w:r>
          </w:p>
        </w:tc>
        <w:tc>
          <w:tcPr>
            <w:tcW w:w="4820" w:type="dxa"/>
            <w:shd w:val="clear" w:color="auto" w:fill="D9D9D9" w:themeFill="background1" w:themeFillShade="D9"/>
          </w:tcPr>
          <w:p w:rsidR="00372B8C" w:rsidRDefault="00372B8C" w:rsidP="00307AA5">
            <w:pPr>
              <w:pStyle w:val="Tabelle6pt"/>
            </w:pPr>
            <w:r>
              <w:t>Kompetenzbereich/Leitidee</w:t>
            </w:r>
          </w:p>
          <w:p w:rsidR="00372B8C" w:rsidRPr="00DE4890" w:rsidRDefault="00372B8C" w:rsidP="00307AA5">
            <w:pPr>
              <w:pStyle w:val="TabelleKopflinks"/>
            </w:pPr>
            <w:r>
              <w:t>Kompetenzbereich 1</w:t>
            </w:r>
          </w:p>
        </w:tc>
        <w:tc>
          <w:tcPr>
            <w:tcW w:w="1275" w:type="dxa"/>
            <w:shd w:val="clear" w:color="auto" w:fill="D9D9D9" w:themeFill="background1" w:themeFillShade="D9"/>
          </w:tcPr>
          <w:p w:rsidR="00372B8C" w:rsidRPr="00DE4890" w:rsidRDefault="00372B8C" w:rsidP="00307AA5">
            <w:pPr>
              <w:pStyle w:val="Tabelle6pt"/>
            </w:pPr>
            <w:r w:rsidRPr="00DE4890">
              <w:t>Lern</w:t>
            </w:r>
            <w:r>
              <w:t>fortschritt</w:t>
            </w:r>
          </w:p>
          <w:p w:rsidR="00372B8C" w:rsidRPr="00DE4890" w:rsidRDefault="00372B8C" w:rsidP="00307AA5">
            <w:pPr>
              <w:pStyle w:val="TabelleKopflinks"/>
            </w:pPr>
            <w:r>
              <w:t>LFS 1</w:t>
            </w:r>
          </w:p>
        </w:tc>
        <w:tc>
          <w:tcPr>
            <w:tcW w:w="1134" w:type="dxa"/>
            <w:shd w:val="clear" w:color="auto" w:fill="D9D9D9" w:themeFill="background1" w:themeFillShade="D9"/>
          </w:tcPr>
          <w:p w:rsidR="00372B8C" w:rsidRDefault="00372B8C" w:rsidP="00307AA5">
            <w:pPr>
              <w:pStyle w:val="Tabelle6pt"/>
            </w:pPr>
            <w:r>
              <w:t>Lernwegeliste</w:t>
            </w:r>
          </w:p>
          <w:p w:rsidR="00372B8C" w:rsidRPr="00DE4890" w:rsidRDefault="009659ED" w:rsidP="00307AA5">
            <w:pPr>
              <w:pStyle w:val="TabelleKopflinks"/>
            </w:pPr>
            <w:r>
              <w:t>L01.02</w:t>
            </w:r>
          </w:p>
        </w:tc>
      </w:tr>
    </w:tbl>
    <w:p w:rsidR="002B7F71" w:rsidRDefault="002B7F71" w:rsidP="002B7F71">
      <w:pPr>
        <w:pStyle w:val="berschrift1"/>
        <w:rPr>
          <w:rStyle w:val="Hervorhebung"/>
          <w:i w:val="0"/>
          <w:iCs w:val="0"/>
        </w:rPr>
      </w:pPr>
      <w:r>
        <w:rPr>
          <w:rStyle w:val="Hervorhebung"/>
          <w:i w:val="0"/>
          <w:iCs w:val="0"/>
        </w:rPr>
        <w:t>Anmerkungen</w:t>
      </w:r>
    </w:p>
    <w:p w:rsidR="002B7F71" w:rsidRDefault="002B7F71" w:rsidP="00CC3AD8">
      <w:pPr>
        <w:pStyle w:val="Textkrper"/>
        <w:numPr>
          <w:ilvl w:val="0"/>
          <w:numId w:val="13"/>
        </w:numPr>
      </w:pPr>
      <w:r>
        <w:t xml:space="preserve">Die Abläufe der gesamten vorliegenden Einheit sind variabel und individuell veränderbar. Bitte übernehmen Sie </w:t>
      </w:r>
      <w:r w:rsidR="00D3367F">
        <w:t xml:space="preserve">sie </w:t>
      </w:r>
      <w:r>
        <w:t xml:space="preserve">und passen Sie </w:t>
      </w:r>
      <w:r w:rsidR="00D3367F">
        <w:t xml:space="preserve">sie </w:t>
      </w:r>
      <w:r>
        <w:t>bei Bedarf gerne an! Die einzelnen Themen sind herausnehmbar und/ oder ersetzbar. Kürzen Sie, vertiefen Sie an ausgewählten Stellen!</w:t>
      </w:r>
    </w:p>
    <w:p w:rsidR="002B7F71" w:rsidRDefault="002B7F71" w:rsidP="002B7F71">
      <w:pPr>
        <w:pStyle w:val="Textkrper"/>
      </w:pPr>
    </w:p>
    <w:p w:rsidR="002B7F71" w:rsidRDefault="002B7F71" w:rsidP="00CC3AD8">
      <w:pPr>
        <w:pStyle w:val="Textkrper"/>
        <w:numPr>
          <w:ilvl w:val="0"/>
          <w:numId w:val="13"/>
        </w:numPr>
      </w:pPr>
      <w:r>
        <w:t>Ein Schwerpunkt liegt in dieser Einheit auf dem Lernen durch Erleben. Übungen haben einen großen Anteil an diesem Unterrichtsmaterial. Übungen sind keine Spiele! Sie machen P</w:t>
      </w:r>
      <w:r w:rsidR="009659ED">
        <w:t xml:space="preserve">rozesse beim Lernen begreifbar und </w:t>
      </w:r>
      <w:r>
        <w:t>machen überfachliche Kompetenzen greifbar, weil dabei das Erleben des eigenen Tuns im Mittelpunkt steht. Jede Übung wird durchgeführt und im Anschluss reflektiert, um den Z</w:t>
      </w:r>
      <w:r>
        <w:t>u</w:t>
      </w:r>
      <w:r>
        <w:t>sammenhang zum Lernprozess herzustellen.</w:t>
      </w:r>
    </w:p>
    <w:p w:rsidR="009659ED" w:rsidRDefault="009659ED" w:rsidP="009659ED">
      <w:pPr>
        <w:pStyle w:val="Textkrper"/>
      </w:pPr>
    </w:p>
    <w:p w:rsidR="002B7F71" w:rsidRDefault="00D3367F" w:rsidP="00CC3AD8">
      <w:pPr>
        <w:pStyle w:val="Textkrper"/>
        <w:numPr>
          <w:ilvl w:val="0"/>
          <w:numId w:val="13"/>
        </w:numPr>
      </w:pPr>
      <w:r>
        <w:t>Reflexionen sind unerlässlich. D</w:t>
      </w:r>
      <w:r w:rsidR="002B7F71">
        <w:t>urch eine Reflexion, auch wenn sie nur ganz kurz ist, wird jede Übung noch wertvoller. Ihr Sinn wird verdeutlicht.</w:t>
      </w:r>
    </w:p>
    <w:p w:rsidR="002B7F71" w:rsidRPr="00375C34" w:rsidRDefault="002B7F71" w:rsidP="002B7F71">
      <w:pPr>
        <w:pStyle w:val="Textkrper"/>
      </w:pPr>
    </w:p>
    <w:p w:rsidR="002B7F71" w:rsidRDefault="002B7F71" w:rsidP="00CC3AD8">
      <w:pPr>
        <w:pStyle w:val="Textkrper"/>
        <w:numPr>
          <w:ilvl w:val="0"/>
          <w:numId w:val="13"/>
        </w:numPr>
      </w:pPr>
      <w:r>
        <w:t xml:space="preserve">Am Ende jedes Themas ist ein Rückmeldebogen für </w:t>
      </w:r>
      <w:r w:rsidR="009659ED">
        <w:t xml:space="preserve">die Schülerinnen und </w:t>
      </w:r>
      <w:r>
        <w:t>Sch</w:t>
      </w:r>
      <w:r>
        <w:t>ü</w:t>
      </w:r>
      <w:r>
        <w:t>ler mit den erreichbaren Kompetenzen des jeweiligen Themas vorgesehen. In diesem Rückmeldebogen kann als abschließende Reflexion vo</w:t>
      </w:r>
      <w:r w:rsidR="00F34B8A">
        <w:t>n</w:t>
      </w:r>
      <w:r w:rsidR="0053217B">
        <w:t xml:space="preserve"> de</w:t>
      </w:r>
      <w:r w:rsidR="009659ED">
        <w:t>n</w:t>
      </w:r>
      <w:r>
        <w:t xml:space="preserve"> Lernenden abgehakt werden, was </w:t>
      </w:r>
      <w:r w:rsidR="0053217B">
        <w:t>sie/</w:t>
      </w:r>
      <w:r>
        <w:t>er hier gelernt hat. Gemeinsam besprochen und eh</w:t>
      </w:r>
      <w:r>
        <w:t>r</w:t>
      </w:r>
      <w:r>
        <w:t xml:space="preserve">lich reflektiert gibt </w:t>
      </w:r>
      <w:r w:rsidR="00D3367F">
        <w:t xml:space="preserve">sie </w:t>
      </w:r>
      <w:r>
        <w:t>jeder Schülerin und jedem Schüler einen Überblick über den erarbeiteten Lernfortschritt im abgeschlossenen Lernthema.</w:t>
      </w:r>
    </w:p>
    <w:p w:rsidR="002B7F71" w:rsidRDefault="002B7F71" w:rsidP="002B7F71">
      <w:pPr>
        <w:pStyle w:val="Textkrper"/>
      </w:pPr>
    </w:p>
    <w:p w:rsidR="002B7F71" w:rsidRDefault="002B7F71" w:rsidP="00CC3AD8">
      <w:pPr>
        <w:pStyle w:val="Textkrper"/>
        <w:numPr>
          <w:ilvl w:val="0"/>
          <w:numId w:val="13"/>
        </w:numPr>
      </w:pPr>
      <w:r>
        <w:t>Die zu jedem Thema vorliegenden Abläufe dienen als Übersicht für Lehrende genauso wie für Lernende. Sie helfen dabei, den Überblick zu behalten bei hä</w:t>
      </w:r>
      <w:r>
        <w:t>u</w:t>
      </w:r>
      <w:r>
        <w:t>fig</w:t>
      </w:r>
      <w:r w:rsidR="009659ED">
        <w:t xml:space="preserve"> wechselnden Unterrichtsphasen. A</w:t>
      </w:r>
      <w:r>
        <w:t>ls</w:t>
      </w:r>
      <w:r w:rsidR="009659ED">
        <w:t>o gerne kopieren und austeilen!</w:t>
      </w:r>
    </w:p>
    <w:p w:rsidR="002B7F71" w:rsidRDefault="002B7F71" w:rsidP="002B7F71">
      <w:pPr>
        <w:pStyle w:val="Textkrper"/>
      </w:pPr>
    </w:p>
    <w:p w:rsidR="002B7F71" w:rsidRDefault="002B7F71" w:rsidP="00CC3AD8">
      <w:pPr>
        <w:pStyle w:val="Textkrper"/>
        <w:numPr>
          <w:ilvl w:val="0"/>
          <w:numId w:val="13"/>
        </w:numPr>
      </w:pPr>
      <w:r>
        <w:t>Diese Einheit kann als Lernprojekt im Fach Lebensweltbezogene Kompetenz durchgeführt und entsprechend zertifiziert werden.</w:t>
      </w:r>
    </w:p>
    <w:p w:rsidR="00A06E76" w:rsidRDefault="00A06E76" w:rsidP="00A06E76">
      <w:pPr>
        <w:pStyle w:val="Textkrper"/>
      </w:pPr>
    </w:p>
    <w:p w:rsidR="002B7F71" w:rsidRDefault="00A06E76" w:rsidP="00A06E76">
      <w:pPr>
        <w:spacing w:line="240" w:lineRule="exact"/>
        <w:sectPr w:rsidR="002B7F71" w:rsidSect="00E60E5A">
          <w:headerReference w:type="default" r:id="rId67"/>
          <w:type w:val="continuous"/>
          <w:pgSz w:w="11906" w:h="16838" w:code="9"/>
          <w:pgMar w:top="1418" w:right="3402" w:bottom="1134" w:left="1134" w:header="709" w:footer="709" w:gutter="0"/>
          <w:cols w:space="708"/>
          <w:docGrid w:linePitch="360"/>
        </w:sect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820"/>
        <w:gridCol w:w="1275"/>
        <w:gridCol w:w="1134"/>
      </w:tblGrid>
      <w:tr w:rsidR="002B7F71" w:rsidRPr="00DE4890" w:rsidTr="00D56F81">
        <w:trPr>
          <w:trHeight w:val="544"/>
        </w:trPr>
        <w:tc>
          <w:tcPr>
            <w:tcW w:w="2410" w:type="dxa"/>
            <w:shd w:val="clear" w:color="auto" w:fill="D9D9D9" w:themeFill="background1" w:themeFillShade="D9"/>
          </w:tcPr>
          <w:p w:rsidR="002B7F71" w:rsidRDefault="002B7F71" w:rsidP="00D56F81">
            <w:pPr>
              <w:pStyle w:val="Tabelle6pt"/>
            </w:pPr>
            <w:r>
              <w:lastRenderedPageBreak/>
              <w:t>Fach</w:t>
            </w:r>
          </w:p>
          <w:p w:rsidR="002B7F71" w:rsidRPr="00DE4890" w:rsidRDefault="002B7F71" w:rsidP="00D56F81">
            <w:pPr>
              <w:pStyle w:val="TabelleKopflinks"/>
            </w:pPr>
            <w:r>
              <w:t>LWK</w:t>
            </w:r>
          </w:p>
        </w:tc>
        <w:tc>
          <w:tcPr>
            <w:tcW w:w="4820" w:type="dxa"/>
            <w:shd w:val="clear" w:color="auto" w:fill="D9D9D9" w:themeFill="background1" w:themeFillShade="D9"/>
          </w:tcPr>
          <w:p w:rsidR="002B7F71" w:rsidRDefault="002B7F71" w:rsidP="00D56F81">
            <w:pPr>
              <w:pStyle w:val="Tabelle6pt"/>
            </w:pPr>
            <w:r>
              <w:t>Kompetenzbereich/Leitidee</w:t>
            </w:r>
          </w:p>
          <w:p w:rsidR="002B7F71" w:rsidRPr="00DE4890" w:rsidRDefault="002B7F71" w:rsidP="00D56F81">
            <w:pPr>
              <w:pStyle w:val="TabelleKopflinks"/>
            </w:pPr>
            <w:r>
              <w:t>Mit Erfolg lernen</w:t>
            </w:r>
          </w:p>
        </w:tc>
        <w:tc>
          <w:tcPr>
            <w:tcW w:w="1275" w:type="dxa"/>
            <w:shd w:val="clear" w:color="auto" w:fill="D9D9D9" w:themeFill="background1" w:themeFillShade="D9"/>
          </w:tcPr>
          <w:p w:rsidR="002B7F71" w:rsidRPr="00DE4890" w:rsidRDefault="002B7F71" w:rsidP="00D56F81">
            <w:pPr>
              <w:pStyle w:val="Tabelle6pt"/>
            </w:pPr>
            <w:r w:rsidRPr="00DE4890">
              <w:t>Lern</w:t>
            </w:r>
            <w:r>
              <w:t>fortschritt</w:t>
            </w:r>
          </w:p>
          <w:p w:rsidR="002B7F71" w:rsidRPr="00DE4890" w:rsidRDefault="002B7F71" w:rsidP="00D56F81">
            <w:pPr>
              <w:pStyle w:val="TabelleKopflinks"/>
            </w:pPr>
            <w:r>
              <w:t>LFS 1 + 2</w:t>
            </w:r>
          </w:p>
        </w:tc>
        <w:tc>
          <w:tcPr>
            <w:tcW w:w="1134" w:type="dxa"/>
            <w:shd w:val="clear" w:color="auto" w:fill="D9D9D9" w:themeFill="background1" w:themeFillShade="D9"/>
          </w:tcPr>
          <w:p w:rsidR="002B7F71" w:rsidRDefault="002B7F71" w:rsidP="00D56F81">
            <w:pPr>
              <w:pStyle w:val="Tabelle6pt"/>
            </w:pPr>
            <w:r>
              <w:t>Lernwegeliste</w:t>
            </w:r>
          </w:p>
          <w:p w:rsidR="002B7F71" w:rsidRPr="00DE4890" w:rsidRDefault="002B7F71" w:rsidP="00D56F81">
            <w:pPr>
              <w:pStyle w:val="TabelleKopflinks"/>
            </w:pPr>
            <w:r>
              <w:t>L01.02</w:t>
            </w:r>
          </w:p>
        </w:tc>
      </w:tr>
    </w:tbl>
    <w:p w:rsidR="002B7F71" w:rsidRDefault="002B7F71" w:rsidP="002B7F71">
      <w:pPr>
        <w:pStyle w:val="berschrift1"/>
      </w:pPr>
      <w:r>
        <w:rPr>
          <w:noProof/>
        </w:rPr>
        <mc:AlternateContent>
          <mc:Choice Requires="wpg">
            <w:drawing>
              <wp:anchor distT="0" distB="0" distL="114300" distR="114300" simplePos="0" relativeHeight="251941888" behindDoc="0" locked="0" layoutInCell="1" allowOverlap="1" wp14:anchorId="064EDCEE" wp14:editId="1A7E4CC9">
                <wp:simplePos x="0" y="0"/>
                <wp:positionH relativeFrom="column">
                  <wp:posOffset>7147045</wp:posOffset>
                </wp:positionH>
                <wp:positionV relativeFrom="paragraph">
                  <wp:posOffset>154749</wp:posOffset>
                </wp:positionV>
                <wp:extent cx="2019979" cy="1812412"/>
                <wp:effectExtent l="0" t="38100" r="0" b="0"/>
                <wp:wrapNone/>
                <wp:docPr id="1455" name="Gruppieren 1455"/>
                <wp:cNvGraphicFramePr/>
                <a:graphic xmlns:a="http://schemas.openxmlformats.org/drawingml/2006/main">
                  <a:graphicData uri="http://schemas.microsoft.com/office/word/2010/wordprocessingGroup">
                    <wpg:wgp>
                      <wpg:cNvGrpSpPr/>
                      <wpg:grpSpPr>
                        <a:xfrm>
                          <a:off x="0" y="0"/>
                          <a:ext cx="2019979" cy="1812412"/>
                          <a:chOff x="0" y="-96"/>
                          <a:chExt cx="2127660" cy="1977177"/>
                        </a:xfrm>
                      </wpg:grpSpPr>
                      <pic:pic xmlns:pic="http://schemas.openxmlformats.org/drawingml/2006/picture">
                        <pic:nvPicPr>
                          <pic:cNvPr id="1456" name="Grafik 1456" descr="C:\Users\Isabel\AppData\Local\Microsoft\Windows\INetCache\IE\PSP5N184\1024px-Smiley_icon.svg[1].png"/>
                          <pic:cNvPicPr>
                            <a:picLocks noChangeAspect="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411892"/>
                            <a:ext cx="1565189" cy="1565189"/>
                          </a:xfrm>
                          <a:prstGeom prst="rect">
                            <a:avLst/>
                          </a:prstGeom>
                          <a:noFill/>
                          <a:ln>
                            <a:noFill/>
                          </a:ln>
                        </pic:spPr>
                      </pic:pic>
                      <wps:wsp>
                        <wps:cNvPr id="1457" name="Textfeld 1457"/>
                        <wps:cNvSpPr txBox="1"/>
                        <wps:spPr>
                          <a:xfrm rot="21400576">
                            <a:off x="406810" y="-96"/>
                            <a:ext cx="1720850" cy="772808"/>
                          </a:xfrm>
                          <a:prstGeom prst="rect">
                            <a:avLst/>
                          </a:prstGeom>
                          <a:noFill/>
                          <a:ln>
                            <a:noFill/>
                          </a:ln>
                          <a:effectLst/>
                        </wps:spPr>
                        <wps:txbx>
                          <w:txbxContent>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55" o:spid="_x0000_s1045" style="position:absolute;margin-left:562.75pt;margin-top:12.2pt;width:159.05pt;height:142.7pt;z-index:251941888;mso-width-relative:margin;mso-height-relative:margin" coordorigin="" coordsize="21276,197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&#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">
                <v:shape id="Grafik 1456" o:spid="_x0000_s1046" type="#_x0000_t75" style="position:absolute;top:4118;width:15651;height:15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mR3vGAAAA3QAAAA8AAABkcnMvZG93bnJldi54bWxET01rAjEQvQv9D2EKXqRmtXZtV6NoUeil&#10;FG0LPQ6bcbO6maybVNd/3whCb/N4nzOdt7YSJ2p86VjBoJ+AIM6dLrlQ8PW5fngG4QOyxsoxKbiQ&#10;h/nsrjPFTLszb+i0DYWIIewzVGBCqDMpfW7Iou+7mjhyO9dYDBE2hdQNnmO4reQwSVJpseTYYLCm&#10;V0P5YftrFdRr+z0+vq+Wj/veGF9+UvOxGbZKde/bxQREoDb8i2/uNx3nj55SuH4TT5Cz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KZHe8YAAADdAAAADwAAAAAAAAAAAAAA&#10;AACfAgAAZHJzL2Rvd25yZXYueG1sUEsFBgAAAAAEAAQA9wAAAJIDAAAAAA==&#10;">
                  <v:imagedata r:id="rId69" o:title="1024px-Smiley_icon.svg[1]"/>
                  <v:path arrowok="t"/>
                </v:shape>
                <v:shape id="Textfeld 1457" o:spid="_x0000_s1047" type="#_x0000_t202" style="position:absolute;left:4068;width:17208;height:7727;rotation:-21782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6F58MA&#10;AADdAAAADwAAAGRycy9kb3ducmV2LnhtbERPS4vCMBC+C/6HMIIX0XTFXbUaZRFERVjxcfE2NGNb&#10;bCaliVr/vVkQvM3H95zpvDaFuFPlcssKvnoRCOLE6pxTBafjsjsC4TyyxsIyKXiSg/ms2ZhirO2D&#10;93Q/+FSEEHYxKsi8L2MpXZKRQdezJXHgLrYy6AOsUqkrfIRwU8h+FP1IgzmHhgxLWmSUXA83o6C/&#10;25yjQXlb8Kb4e27TzkrjeKVUu1X/TkB4qv1H/HavdZg/+B7C/zfhBD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6F58MAAADdAAAADwAAAAAAAAAAAAAAAACYAgAAZHJzL2Rv&#10;d25yZXYueG1sUEsFBgAAAAAEAAQA9QAAAIgDAAAAAA==&#10;" filled="f" stroked="f">
                  <v:textbox>
                    <w:txbxContent>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v:textbox>
                </v:shape>
              </v:group>
            </w:pict>
          </mc:Fallback>
        </mc:AlternateContent>
      </w:r>
      <w:proofErr w:type="spellStart"/>
      <w:r w:rsidRPr="00DE4890">
        <w:t>Advance</w:t>
      </w:r>
      <w:proofErr w:type="spellEnd"/>
      <w:r w:rsidRPr="00DE4890">
        <w:t xml:space="preserve"> Organizer</w:t>
      </w:r>
    </w:p>
    <w:p w:rsidR="002B7F71" w:rsidRDefault="002B7F71" w:rsidP="002B7F71">
      <w:pPr>
        <w:spacing w:line="240" w:lineRule="exact"/>
        <w:rPr>
          <w:rStyle w:val="Hyperlink"/>
          <w:color w:val="auto"/>
          <w:u w:val="none"/>
          <w:lang w:eastAsia="de-DE"/>
        </w:rPr>
      </w:pPr>
    </w:p>
    <w:p w:rsidR="002B7F71" w:rsidRDefault="002B7F71" w:rsidP="002B7F71">
      <w:pPr>
        <w:pStyle w:val="Textkrper"/>
      </w:pPr>
    </w:p>
    <w:p w:rsidR="002B7F71" w:rsidRDefault="002B7F71" w:rsidP="002B7F71">
      <w:pPr>
        <w:pStyle w:val="Textkrper"/>
      </w:pPr>
      <w:r>
        <w:rPr>
          <w:noProof/>
        </w:rPr>
        <mc:AlternateContent>
          <mc:Choice Requires="wpg">
            <w:drawing>
              <wp:anchor distT="0" distB="0" distL="114300" distR="114300" simplePos="0" relativeHeight="251940864" behindDoc="0" locked="0" layoutInCell="1" allowOverlap="1" wp14:anchorId="7A5488F1" wp14:editId="18168229">
                <wp:simplePos x="0" y="0"/>
                <wp:positionH relativeFrom="column">
                  <wp:posOffset>251974</wp:posOffset>
                </wp:positionH>
                <wp:positionV relativeFrom="paragraph">
                  <wp:posOffset>91766</wp:posOffset>
                </wp:positionV>
                <wp:extent cx="2265405" cy="2049145"/>
                <wp:effectExtent l="0" t="0" r="1905" b="8255"/>
                <wp:wrapNone/>
                <wp:docPr id="1458" name="Gruppieren 1458"/>
                <wp:cNvGraphicFramePr/>
                <a:graphic xmlns:a="http://schemas.openxmlformats.org/drawingml/2006/main">
                  <a:graphicData uri="http://schemas.microsoft.com/office/word/2010/wordprocessingGroup">
                    <wpg:wgp>
                      <wpg:cNvGrpSpPr/>
                      <wpg:grpSpPr>
                        <a:xfrm>
                          <a:off x="0" y="0"/>
                          <a:ext cx="2265405" cy="2049145"/>
                          <a:chOff x="360916" y="86651"/>
                          <a:chExt cx="2486670" cy="2258954"/>
                        </a:xfrm>
                      </wpg:grpSpPr>
                      <pic:pic xmlns:pic="http://schemas.openxmlformats.org/drawingml/2006/picture">
                        <pic:nvPicPr>
                          <pic:cNvPr id="1459" name="Grafik 1459" descr="C:\Users\Isabel\AppData\Local\Microsoft\Windows\INetCache\IE\AMONLHT6\gluehbirne[1].jpg"/>
                          <pic:cNvPicPr>
                            <a:picLocks noChangeAspect="1"/>
                          </pic:cNvPicPr>
                        </pic:nvPicPr>
                        <pic:blipFill rotWithShape="1">
                          <a:blip r:embed="rId70">
                            <a:extLst>
                              <a:ext uri="{28A0092B-C50C-407E-A947-70E740481C1C}">
                                <a14:useLocalDpi xmlns:a14="http://schemas.microsoft.com/office/drawing/2010/main" val="0"/>
                              </a:ext>
                            </a:extLst>
                          </a:blip>
                          <a:srcRect l="8066" t="3690" r="9765" b="5915"/>
                          <a:stretch/>
                        </pic:blipFill>
                        <pic:spPr bwMode="auto">
                          <a:xfrm>
                            <a:off x="422539" y="86651"/>
                            <a:ext cx="1786987" cy="2122232"/>
                          </a:xfrm>
                          <a:prstGeom prst="rect">
                            <a:avLst/>
                          </a:prstGeom>
                          <a:noFill/>
                          <a:ln>
                            <a:noFill/>
                          </a:ln>
                        </pic:spPr>
                      </pic:pic>
                      <wps:wsp>
                        <wps:cNvPr id="1460" name="Textfeld 1460"/>
                        <wps:cNvSpPr txBox="1"/>
                        <wps:spPr>
                          <a:xfrm>
                            <a:off x="360916" y="1828715"/>
                            <a:ext cx="2486670" cy="516890"/>
                          </a:xfrm>
                          <a:prstGeom prst="rect">
                            <a:avLst/>
                          </a:prstGeom>
                          <a:noFill/>
                          <a:ln>
                            <a:noFill/>
                          </a:ln>
                          <a:effectLst/>
                        </wps:spPr>
                        <wps:txbx>
                          <w:txbxContent>
                            <w:p w:rsidR="00D3367F" w:rsidRPr="00901C8D" w:rsidRDefault="00D3367F" w:rsidP="002B7F71">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58" o:spid="_x0000_s1048" style="position:absolute;left:0;text-align:left;margin-left:19.85pt;margin-top:7.25pt;width:178.4pt;height:161.35pt;z-index:251940864;mso-width-relative:margin;mso-height-relative:margin" coordorigin="3609,866" coordsize="24866,225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">
                <v:shape id="Grafik 1459" o:spid="_x0000_s1049" type="#_x0000_t75" style="position:absolute;left:4225;top:866;width:17870;height:212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VCaHCAAAA3QAAAA8AAABkcnMvZG93bnJldi54bWxET8luwjAQvVfiH6xB6q04rWgFAYMgqMsV&#10;SO/TeEii2uPUNiH8fV2pErd5euss14M1oicfWscKHicZCOLK6ZZrBeXx9WEGIkRkjcYxKbhSgPVq&#10;dLfEXLsL76k/xFqkEA45Kmhi7HIpQ9WQxTBxHXHiTs5bjAn6WmqPlxRujXzKshdpseXU0GBHRUPV&#10;9+FsFfTtzr/v519mW/y8ZefSXF35WSh1Px42CxCRhngT/7s/dJo/fZ7D3zfpBLn6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VQmhwgAAAN0AAAAPAAAAAAAAAAAAAAAAAJ8C&#10;AABkcnMvZG93bnJldi54bWxQSwUGAAAAAAQABAD3AAAAjgMAAAAA&#10;">
                  <v:imagedata r:id="rId71" o:title="gluehbirne[1]" croptop="2418f" cropbottom="3876f" cropleft="5286f" cropright="6400f"/>
                  <v:path arrowok="t"/>
                </v:shape>
                <v:shape id="Textfeld 1460" o:spid="_x0000_s1050" type="#_x0000_t202" style="position:absolute;left:3609;top:18287;width:24866;height:5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kuksUA&#10;AADdAAAADwAAAGRycy9kb3ducmV2LnhtbESPQWvCQBCF70L/wzIFb7pbUampq5SK4KlFq0JvQ3ZM&#10;QrOzIbua9N87h4K3Gd6b975Zrntfqxu1sQps4WVsQBHnwVVcWDh+b0evoGJCdlgHJgt/FGG9ehos&#10;MXOh4z3dDqlQEsIxQwtlSk2mdcxL8hjHoSEW7RJaj0nWttCuxU7Cfa0nxsy1x4qlocSGPkrKfw9X&#10;b+H0efk5T81XsfGzpgu90ewX2trhc//+BipRnx7m/+udE/zpXPjlGxlB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eS6SxQAAAN0AAAAPAAAAAAAAAAAAAAAAAJgCAABkcnMv&#10;ZG93bnJldi54bWxQSwUGAAAAAAQABAD1AAAAigMAAAAA&#10;" filled="f" stroked="f">
                  <v:textbox>
                    <w:txbxContent>
                      <w:p w:rsidR="00D3367F" w:rsidRPr="00901C8D" w:rsidRDefault="00D3367F" w:rsidP="002B7F71">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v:textbox>
                </v:shape>
              </v:group>
            </w:pict>
          </mc:Fallback>
        </mc:AlternateContent>
      </w:r>
    </w:p>
    <w:p w:rsidR="002B7F71" w:rsidRDefault="002B7F71" w:rsidP="002B7F71">
      <w:pPr>
        <w:pStyle w:val="Textkrper"/>
      </w:pPr>
    </w:p>
    <w:p w:rsidR="002B7F71" w:rsidRDefault="003A6D4C" w:rsidP="002B7F71">
      <w:pPr>
        <w:pStyle w:val="Textkrper"/>
      </w:pPr>
      <w:r>
        <w:rPr>
          <w:noProof/>
        </w:rPr>
        <mc:AlternateContent>
          <mc:Choice Requires="wpg">
            <w:drawing>
              <wp:anchor distT="0" distB="0" distL="114300" distR="114300" simplePos="0" relativeHeight="251939840" behindDoc="0" locked="0" layoutInCell="1" allowOverlap="1" wp14:anchorId="46E90F19" wp14:editId="75F504E0">
                <wp:simplePos x="0" y="0"/>
                <wp:positionH relativeFrom="column">
                  <wp:posOffset>2733675</wp:posOffset>
                </wp:positionH>
                <wp:positionV relativeFrom="paragraph">
                  <wp:posOffset>94615</wp:posOffset>
                </wp:positionV>
                <wp:extent cx="3183255" cy="1591945"/>
                <wp:effectExtent l="0" t="152400" r="0" b="8255"/>
                <wp:wrapNone/>
                <wp:docPr id="1462" name="Gruppieren 1462"/>
                <wp:cNvGraphicFramePr/>
                <a:graphic xmlns:a="http://schemas.openxmlformats.org/drawingml/2006/main">
                  <a:graphicData uri="http://schemas.microsoft.com/office/word/2010/wordprocessingGroup">
                    <wpg:wgp>
                      <wpg:cNvGrpSpPr/>
                      <wpg:grpSpPr>
                        <a:xfrm>
                          <a:off x="0" y="0"/>
                          <a:ext cx="3183255" cy="1591945"/>
                          <a:chOff x="86025" y="49427"/>
                          <a:chExt cx="3183758" cy="1592156"/>
                        </a:xfrm>
                      </wpg:grpSpPr>
                      <pic:pic xmlns:pic="http://schemas.openxmlformats.org/drawingml/2006/picture">
                        <pic:nvPicPr>
                          <pic:cNvPr id="1463" name="Grafik 1463" descr="C:\Users\Isabel\AppData\Local\Microsoft\Windows\INetCache\IE\PSP5N184\erfolg[1].jpg"/>
                          <pic:cNvPicPr>
                            <a:picLocks noChangeAspect="1"/>
                          </pic:cNvPicPr>
                        </pic:nvPicPr>
                        <pic:blipFill rotWithShape="1">
                          <a:blip r:embed="rId72" cstate="print">
                            <a:extLst>
                              <a:ext uri="{28A0092B-C50C-407E-A947-70E740481C1C}">
                                <a14:useLocalDpi xmlns:a14="http://schemas.microsoft.com/office/drawing/2010/main" val="0"/>
                              </a:ext>
                            </a:extLst>
                          </a:blip>
                          <a:srcRect b="9623"/>
                          <a:stretch/>
                        </pic:blipFill>
                        <pic:spPr bwMode="auto">
                          <a:xfrm>
                            <a:off x="613234" y="49427"/>
                            <a:ext cx="2343682" cy="1592156"/>
                          </a:xfrm>
                          <a:prstGeom prst="rect">
                            <a:avLst/>
                          </a:prstGeom>
                          <a:noFill/>
                          <a:ln>
                            <a:noFill/>
                          </a:ln>
                          <a:extLst>
                            <a:ext uri="{53640926-AAD7-44D8-BBD7-CCE9431645EC}">
                              <a14:shadowObscured xmlns:a14="http://schemas.microsoft.com/office/drawing/2010/main"/>
                            </a:ext>
                          </a:extLst>
                        </pic:spPr>
                      </pic:pic>
                      <wps:wsp>
                        <wps:cNvPr id="1464" name="Textfeld 1464"/>
                        <wps:cNvSpPr txBox="1"/>
                        <wps:spPr>
                          <a:xfrm rot="21069416">
                            <a:off x="86025" y="127294"/>
                            <a:ext cx="3183758" cy="649422"/>
                          </a:xfrm>
                          <a:prstGeom prst="rect">
                            <a:avLst/>
                          </a:prstGeom>
                          <a:noFill/>
                          <a:ln>
                            <a:noFill/>
                          </a:ln>
                          <a:effectLst/>
                        </wps:spPr>
                        <wps:txbx>
                          <w:txbxContent>
                            <w:p w:rsidR="00D3367F" w:rsidRPr="00901C8D" w:rsidRDefault="00D3367F" w:rsidP="002B7F71">
                              <w:pPr>
                                <w:jc w:val="center"/>
                                <w:rPr>
                                  <w:rFonts w:ascii="Segoe Print" w:hAnsi="Segoe Print"/>
                                  <w:b/>
                                  <w:noProof/>
                                  <w:sz w:val="52"/>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sz w:val="52"/>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62" o:spid="_x0000_s1051" style="position:absolute;left:0;text-align:left;margin-left:215.25pt;margin-top:7.45pt;width:250.65pt;height:125.35pt;z-index:251939840;mso-width-relative:margin;mso-height-relative:margin" coordorigin="860,494" coordsize="31837,159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">
                <v:shape id="Grafik 1463" o:spid="_x0000_s1052" type="#_x0000_t75" style="position:absolute;left:6132;top:494;width:23437;height:15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RICzEAAAA3QAAAA8AAABkcnMvZG93bnJldi54bWxET01rAjEQvQv9D2EKvWm2rZWyGkWEggeV&#10;aktLb+Nm3CxNJmsSdf33TaHQ2zze50xmnbPiTCE2nhXcDwoQxJXXDdcK3t9e+s8gYkLWaD2TgitF&#10;mE1vehMstb/wls67VIscwrFEBSaltpQyVoYcxoFviTN38MFhyjDUUge85HBn5UNRjKTDhnODwZYW&#10;hqrv3ckpOK6KtN5/fNnPfR3Mq79u4pPdKHV3283HIBJ16V/8517qPH84eoTfb/IJcvo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XRICzEAAAA3QAAAA8AAAAAAAAAAAAAAAAA&#10;nwIAAGRycy9kb3ducmV2LnhtbFBLBQYAAAAABAAEAPcAAACQAwAAAAA=&#10;">
                  <v:imagedata r:id="rId73" o:title="erfolg[1]" cropbottom="6307f"/>
                  <v:path arrowok="t"/>
                </v:shape>
                <v:shape id="Textfeld 1464" o:spid="_x0000_s1053" type="#_x0000_t202" style="position:absolute;left:860;top:1272;width:31837;height:6495;rotation:-5795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QY5cIA&#10;AADdAAAADwAAAGRycy9kb3ducmV2LnhtbERPS4vCMBC+L/gfwgheFk1WRKQaRYR9sHvRqvexmT6w&#10;mZQmav33G0HwNh/fcxarztbiSq2vHGv4GCkQxJkzFRcaDvvP4QyED8gGa8ek4U4eVsve2wIT4268&#10;o2saChFD2CeooQyhSaT0WUkW/cg1xJHLXWsxRNgW0rR4i+G2lmOlptJixbGhxIY2JWXn9GI1bJvd&#10;Ns3t1+X4d7zT73euTu/qoPWg363nIAJ14SV+un9MnD+ZTuDxTTxB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VBjlwgAAAN0AAAAPAAAAAAAAAAAAAAAAAJgCAABkcnMvZG93&#10;bnJldi54bWxQSwUGAAAAAAQABAD1AAAAhwMAAAAA&#10;" filled="f" stroked="f">
                  <v:textbox>
                    <w:txbxContent>
                      <w:p w:rsidR="00D3367F" w:rsidRPr="00901C8D" w:rsidRDefault="00D3367F" w:rsidP="002B7F71">
                        <w:pPr>
                          <w:jc w:val="center"/>
                          <w:rPr>
                            <w:rFonts w:ascii="Segoe Print" w:hAnsi="Segoe Print"/>
                            <w:b/>
                            <w:noProof/>
                            <w:sz w:val="52"/>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sz w:val="52"/>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v:textbox>
                </v:shape>
              </v:group>
            </w:pict>
          </mc:Fallback>
        </mc:AlternateContent>
      </w:r>
    </w:p>
    <w:p w:rsidR="002B7F71" w:rsidRDefault="003A6D4C" w:rsidP="002B7F71">
      <w:pPr>
        <w:pStyle w:val="Textkrper"/>
      </w:pPr>
      <w:r>
        <w:rPr>
          <w:noProof/>
        </w:rPr>
        <mc:AlternateContent>
          <mc:Choice Requires="wps">
            <w:drawing>
              <wp:anchor distT="0" distB="0" distL="114300" distR="114300" simplePos="0" relativeHeight="251945984" behindDoc="0" locked="0" layoutInCell="1" allowOverlap="1" wp14:anchorId="44AD2F02" wp14:editId="42F1481A">
                <wp:simplePos x="0" y="0"/>
                <wp:positionH relativeFrom="column">
                  <wp:posOffset>6370320</wp:posOffset>
                </wp:positionH>
                <wp:positionV relativeFrom="paragraph">
                  <wp:posOffset>126365</wp:posOffset>
                </wp:positionV>
                <wp:extent cx="280035" cy="601345"/>
                <wp:effectExtent l="0" t="122555" r="0" b="92710"/>
                <wp:wrapNone/>
                <wp:docPr id="1461" name="Pfeil nach unten 1461"/>
                <wp:cNvGraphicFramePr/>
                <a:graphic xmlns:a="http://schemas.openxmlformats.org/drawingml/2006/main">
                  <a:graphicData uri="http://schemas.microsoft.com/office/word/2010/wordprocessingShape">
                    <wps:wsp>
                      <wps:cNvSpPr/>
                      <wps:spPr>
                        <a:xfrm rot="3314919">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1461" o:spid="_x0000_s1026" type="#_x0000_t67" style="position:absolute;margin-left:501.6pt;margin-top:9.95pt;width:22.05pt;height:47.35pt;rotation:3620776fd;z-index:251945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" adj="16571" fillcolor="#92d050" strokecolor="#243f60 [1604]" strokeweight="2pt"/>
            </w:pict>
          </mc:Fallback>
        </mc:AlternateContent>
      </w:r>
    </w:p>
    <w:p w:rsidR="002B7F71" w:rsidRDefault="002B7F71" w:rsidP="002B7F71">
      <w:pPr>
        <w:pStyle w:val="Textkrper"/>
      </w:pPr>
    </w:p>
    <w:p w:rsidR="002B7F71" w:rsidRDefault="002B7F71" w:rsidP="002B7F71">
      <w:pPr>
        <w:pStyle w:val="Textkrper"/>
      </w:pPr>
    </w:p>
    <w:p w:rsidR="002B7F71" w:rsidRDefault="002B7F71" w:rsidP="002B7F71">
      <w:pPr>
        <w:pStyle w:val="Textkrper"/>
      </w:pPr>
      <w:r>
        <w:rPr>
          <w:noProof/>
        </w:rPr>
        <mc:AlternateContent>
          <mc:Choice Requires="wps">
            <w:drawing>
              <wp:anchor distT="0" distB="0" distL="114300" distR="114300" simplePos="0" relativeHeight="251944960" behindDoc="0" locked="0" layoutInCell="1" allowOverlap="1" wp14:anchorId="3340CE1D" wp14:editId="5830102A">
                <wp:simplePos x="0" y="0"/>
                <wp:positionH relativeFrom="column">
                  <wp:posOffset>2232227</wp:posOffset>
                </wp:positionH>
                <wp:positionV relativeFrom="paragraph">
                  <wp:posOffset>55749</wp:posOffset>
                </wp:positionV>
                <wp:extent cx="280035" cy="601345"/>
                <wp:effectExtent l="29845" t="84455" r="0" b="92710"/>
                <wp:wrapNone/>
                <wp:docPr id="47" name="Pfeil nach unten 47"/>
                <wp:cNvGraphicFramePr/>
                <a:graphic xmlns:a="http://schemas.openxmlformats.org/drawingml/2006/main">
                  <a:graphicData uri="http://schemas.microsoft.com/office/word/2010/wordprocessingShape">
                    <wps:wsp>
                      <wps:cNvSpPr/>
                      <wps:spPr>
                        <a:xfrm rot="17835420">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47" o:spid="_x0000_s1026" type="#_x0000_t67" style="position:absolute;margin-left:175.75pt;margin-top:4.4pt;width:22.05pt;height:47.35pt;rotation:-4111925fd;z-index:251944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" adj="16571" fillcolor="#92d050" strokecolor="#243f60 [1604]" strokeweight="2pt"/>
            </w:pict>
          </mc:Fallback>
        </mc:AlternateContent>
      </w:r>
    </w:p>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2B7F71" w:rsidRDefault="00DF6B76" w:rsidP="002B7F71">
      <w:pPr>
        <w:pStyle w:val="Textkrper"/>
      </w:pPr>
      <w:r>
        <w:rPr>
          <w:noProof/>
        </w:rPr>
        <mc:AlternateContent>
          <mc:Choice Requires="wps">
            <w:drawing>
              <wp:anchor distT="0" distB="0" distL="114300" distR="114300" simplePos="0" relativeHeight="251943936" behindDoc="0" locked="0" layoutInCell="1" allowOverlap="1" wp14:anchorId="6A36CC8E" wp14:editId="5352479D">
                <wp:simplePos x="0" y="0"/>
                <wp:positionH relativeFrom="column">
                  <wp:posOffset>5774055</wp:posOffset>
                </wp:positionH>
                <wp:positionV relativeFrom="paragraph">
                  <wp:posOffset>79375</wp:posOffset>
                </wp:positionV>
                <wp:extent cx="280035" cy="601345"/>
                <wp:effectExtent l="0" t="103505" r="0" b="130810"/>
                <wp:wrapNone/>
                <wp:docPr id="46" name="Pfeil nach unten 46"/>
                <wp:cNvGraphicFramePr/>
                <a:graphic xmlns:a="http://schemas.openxmlformats.org/drawingml/2006/main">
                  <a:graphicData uri="http://schemas.microsoft.com/office/word/2010/wordprocessingShape">
                    <wps:wsp>
                      <wps:cNvSpPr/>
                      <wps:spPr>
                        <a:xfrm rot="7680721">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46" o:spid="_x0000_s1026" type="#_x0000_t67" style="position:absolute;margin-left:454.65pt;margin-top:6.25pt;width:22.05pt;height:47.35pt;rotation:8389396fd;z-index:251943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" adj="16571" fillcolor="#92d050" strokecolor="#243f60 [1604]" strokeweight="2pt"/>
            </w:pict>
          </mc:Fallback>
        </mc:AlternateContent>
      </w:r>
      <w:r w:rsidR="003A6D4C">
        <w:rPr>
          <w:noProof/>
        </w:rPr>
        <mc:AlternateContent>
          <mc:Choice Requires="wpg">
            <w:drawing>
              <wp:anchor distT="0" distB="0" distL="114300" distR="114300" simplePos="0" relativeHeight="251942912" behindDoc="0" locked="0" layoutInCell="1" allowOverlap="1" wp14:anchorId="5A811DE7" wp14:editId="26650F25">
                <wp:simplePos x="0" y="0"/>
                <wp:positionH relativeFrom="column">
                  <wp:posOffset>4740910</wp:posOffset>
                </wp:positionH>
                <wp:positionV relativeFrom="paragraph">
                  <wp:posOffset>148590</wp:posOffset>
                </wp:positionV>
                <wp:extent cx="4449445" cy="2310130"/>
                <wp:effectExtent l="0" t="0" r="8255" b="0"/>
                <wp:wrapNone/>
                <wp:docPr id="1465" name="Gruppieren 1465"/>
                <wp:cNvGraphicFramePr/>
                <a:graphic xmlns:a="http://schemas.openxmlformats.org/drawingml/2006/main">
                  <a:graphicData uri="http://schemas.microsoft.com/office/word/2010/wordprocessingGroup">
                    <wpg:wgp>
                      <wpg:cNvGrpSpPr/>
                      <wpg:grpSpPr>
                        <a:xfrm>
                          <a:off x="0" y="0"/>
                          <a:ext cx="4449445" cy="2310130"/>
                          <a:chOff x="-1466664" y="-756576"/>
                          <a:chExt cx="4663038" cy="2331172"/>
                        </a:xfrm>
                      </wpg:grpSpPr>
                      <wpg:grpSp>
                        <wpg:cNvPr id="1468" name="Gruppieren 1468"/>
                        <wpg:cNvGrpSpPr/>
                        <wpg:grpSpPr>
                          <a:xfrm>
                            <a:off x="-1466664" y="-756576"/>
                            <a:ext cx="4663038" cy="2331172"/>
                            <a:chOff x="-2456700" y="-1299294"/>
                            <a:chExt cx="7976146" cy="3809507"/>
                          </a:xfrm>
                        </wpg:grpSpPr>
                        <wps:wsp>
                          <wps:cNvPr id="1469" name="Textfeld 1469"/>
                          <wps:cNvSpPr txBox="1"/>
                          <wps:spPr>
                            <a:xfrm>
                              <a:off x="4397633" y="72556"/>
                              <a:ext cx="736600" cy="18831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Planen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0" name="Textfeld 1470"/>
                          <wps:cNvSpPr txBox="1"/>
                          <wps:spPr>
                            <a:xfrm>
                              <a:off x="-2456700" y="1100485"/>
                              <a:ext cx="1146674" cy="223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Kontrollieren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1" name="Textfeld 1471"/>
                          <wps:cNvSpPr txBox="1"/>
                          <wps:spPr>
                            <a:xfrm>
                              <a:off x="-2222838" y="-73674"/>
                              <a:ext cx="912762" cy="1891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Bewerten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2" name="Textfeld 1472"/>
                          <wps:cNvSpPr txBox="1"/>
                          <wps:spPr>
                            <a:xfrm>
                              <a:off x="4340802" y="1109456"/>
                              <a:ext cx="1178644" cy="21463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Entscheiden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73" name="Textfeld 1473"/>
                          <wps:cNvSpPr txBox="1"/>
                          <wps:spPr>
                            <a:xfrm>
                              <a:off x="1101832" y="2214938"/>
                              <a:ext cx="1461001"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Durchfü</w:t>
                                </w:r>
                                <w:r>
                                  <w:rPr>
                                    <w:b/>
                                    <w:sz w:val="16"/>
                                  </w:rPr>
                                  <w:t>h</w:t>
                                </w:r>
                                <w:r w:rsidRPr="004B0AAC">
                                  <w:rPr>
                                    <w:b/>
                                    <w:sz w:val="16"/>
                                  </w:rPr>
                                  <w:t>ren</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wps:wsp>
                          <wps:cNvPr id="1474" name="Textfeld 1474"/>
                          <wps:cNvSpPr txBox="1"/>
                          <wps:spPr>
                            <a:xfrm>
                              <a:off x="853373" y="-1299294"/>
                              <a:ext cx="1461134" cy="2151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Informieren</w:t>
                                </w:r>
                              </w:p>
                            </w:txbxContent>
                          </wps:txbx>
                          <wps:bodyPr rot="0" spcFirstLastPara="0" vertOverflow="overflow" horzOverflow="overflow" vert="horz" wrap="square" lIns="91440" tIns="0" rIns="72000" bIns="0" numCol="1" spcCol="0" rtlCol="0" fromWordArt="0" anchor="t" anchorCtr="0" forceAA="0" compatLnSpc="1">
                            <a:prstTxWarp prst="textNoShape">
                              <a:avLst/>
                            </a:prstTxWarp>
                            <a:noAutofit/>
                          </wps:bodyPr>
                        </wps:wsp>
                      </wpg:grpSp>
                      <wps:wsp>
                        <wps:cNvPr id="1475" name="Textfeld 1475"/>
                        <wps:cNvSpPr txBox="1"/>
                        <wps:spPr>
                          <a:xfrm rot="19490220">
                            <a:off x="-602105" y="108025"/>
                            <a:ext cx="3288096" cy="516890"/>
                          </a:xfrm>
                          <a:prstGeom prst="rect">
                            <a:avLst/>
                          </a:prstGeom>
                          <a:noFill/>
                          <a:ln>
                            <a:noFill/>
                          </a:ln>
                          <a:effectLst/>
                        </wps:spPr>
                        <wps:txbx>
                          <w:txbxContent>
                            <w:p w:rsidR="00D3367F" w:rsidRPr="00901C8D" w:rsidRDefault="00D3367F" w:rsidP="002B7F71">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2B7F71">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65" o:spid="_x0000_s1054" style="position:absolute;left:0;text-align:left;margin-left:373.3pt;margin-top:11.7pt;width:350.35pt;height:181.9pt;z-index:251942912;mso-width-relative:margin;mso-height-relative:margin" coordorigin="-14666,-7565" coordsize="46630,23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">
                <v:group id="Gruppieren 1468" o:spid="_x0000_s1055" style="position:absolute;left:-14666;top:-7565;width:46629;height:23310" coordorigin="-24567,-12992" coordsize="79761,380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e8LNzIAAAA&#10;3QAAAA8AAAAAAAAAAAAAAAAAqgIAAGRycy9kb3ducmV2LnhtbFBLBQYAAAAABAAEAPoAAACfAwAA&#10;AAA=&#10;">
                  <v:shape id="Textfeld 1469" o:spid="_x0000_s1056" type="#_x0000_t202" style="position:absolute;left:43976;top:725;width:7366;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fMNsUA&#10;AADdAAAADwAAAGRycy9kb3ducmV2LnhtbERP32vCMBB+H/g/hBN8GTN1SHWdUdxAUHCMueHz0dya&#10;zubSNVGrf70RBN/u4/t5k1lrK3GgxpeOFQz6CQji3OmSCwU/34unMQgfkDVWjknBiTzMpp2HCWba&#10;HfmLDptQiBjCPkMFJoQ6k9Lnhiz6vquJI/frGoshwqaQusFjDLeVfE6SVFosOTYYrOndUL7b7K2C&#10;8Wn48bhNR9u/6nP1Zs7FP693qFSv285fQQRqw118cy91nD9MX+D6TTxBT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18w2xQAAAN0AAAAPAAAAAAAAAAAAAAAAAJgCAABkcnMv&#10;ZG93bnJldi54bWxQSwUGAAAAAAQABAD1AAAAigMAAAAA&#10;" fillcolor="white [3201]" stroked="f" strokeweight=".5pt">
                    <v:textbox inset="0,0,0,0">
                      <w:txbxContent>
                        <w:p w:rsidR="00D3367F" w:rsidRPr="004B0AAC" w:rsidRDefault="00D3367F" w:rsidP="002B7F71">
                          <w:pPr>
                            <w:rPr>
                              <w:b/>
                              <w:sz w:val="16"/>
                            </w:rPr>
                          </w:pPr>
                          <w:r w:rsidRPr="004B0AAC">
                            <w:rPr>
                              <w:b/>
                              <w:sz w:val="16"/>
                            </w:rPr>
                            <w:t>Planen</w:t>
                          </w:r>
                        </w:p>
                      </w:txbxContent>
                    </v:textbox>
                  </v:shape>
                  <v:shape id="Textfeld 1470" o:spid="_x0000_s1057" type="#_x0000_t202" style="position:absolute;left:-24567;top:11004;width:11467;height:2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TzdsgA&#10;AADdAAAADwAAAGRycy9kb3ducmV2LnhtbESPQWsCQQyF74X+hyGFXorOtojK6iitILRQkap4Djtx&#10;Z3Uns92Z6tpf3xyE3hLey3tfpvPO1+pMbawCG3juZ6CIi2ArLg3stsveGFRMyBbrwGTgShHms/u7&#10;KeY2XPiLzptUKgnhmKMBl1KTax0LRx5jPzTEoh1C6zHJ2pbatniRcF/rlywbao8VS4PDhhaOitPm&#10;xxsYXwerp/1wtD/W648391t+8+cJjXl86F4noBJ16d98u363gj8YCb98IyPo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NPN2yAAAAN0AAAAPAAAAAAAAAAAAAAAAAJgCAABk&#10;cnMvZG93bnJldi54bWxQSwUGAAAAAAQABAD1AAAAjQMAAAAA&#10;" fillcolor="white [3201]" stroked="f" strokeweight=".5pt">
                    <v:textbox inset="0,0,0,0">
                      <w:txbxContent>
                        <w:p w:rsidR="00D3367F" w:rsidRPr="004B0AAC" w:rsidRDefault="00D3367F" w:rsidP="002B7F71">
                          <w:pPr>
                            <w:rPr>
                              <w:b/>
                              <w:sz w:val="16"/>
                            </w:rPr>
                          </w:pPr>
                          <w:r w:rsidRPr="004B0AAC">
                            <w:rPr>
                              <w:b/>
                              <w:sz w:val="16"/>
                            </w:rPr>
                            <w:t>Kontrollieren</w:t>
                          </w:r>
                        </w:p>
                      </w:txbxContent>
                    </v:textbox>
                  </v:shape>
                  <v:shape id="Textfeld 1471" o:spid="_x0000_s1058" type="#_x0000_t202" style="position:absolute;left:-22228;top:-736;width:9128;height:1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hW7cQA&#10;AADdAAAADwAAAGRycy9kb3ducmV2LnhtbERPTWsCMRC9C/6HMEIvUrOKqGyNooLQQotoi+dhM25W&#10;N5N1k+raX2+Egrd5vM+ZzhtbigvVvnCsoN9LQBBnThecK/j5Xr9OQPiArLF0TApu5GE+a7emmGp3&#10;5S1ddiEXMYR9igpMCFUqpc8MWfQ9VxFH7uBqiyHCOpe6xmsMt6UcJMlIWiw4NhisaGUoO+1+rYLJ&#10;bfjV3Y/G+2O5+Viav/zMnydU6qXTLN5ABGrCU/zvftdx/nDch8c38QQ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4Vu3EAAAA3QAAAA8AAAAAAAAAAAAAAAAAmAIAAGRycy9k&#10;b3ducmV2LnhtbFBLBQYAAAAABAAEAPUAAACJAwAAAAA=&#10;" fillcolor="white [3201]" stroked="f" strokeweight=".5pt">
                    <v:textbox inset="0,0,0,0">
                      <w:txbxContent>
                        <w:p w:rsidR="00D3367F" w:rsidRPr="004B0AAC" w:rsidRDefault="00D3367F" w:rsidP="002B7F71">
                          <w:pPr>
                            <w:rPr>
                              <w:b/>
                              <w:sz w:val="16"/>
                            </w:rPr>
                          </w:pPr>
                          <w:r w:rsidRPr="004B0AAC">
                            <w:rPr>
                              <w:b/>
                              <w:sz w:val="16"/>
                            </w:rPr>
                            <w:t>Bewerten</w:t>
                          </w:r>
                        </w:p>
                      </w:txbxContent>
                    </v:textbox>
                  </v:shape>
                  <v:shape id="Textfeld 1472" o:spid="_x0000_s1059" type="#_x0000_t202" style="position:absolute;left:43408;top:11094;width:11786;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rImsQA&#10;AADdAAAADwAAAGRycy9kb3ducmV2LnhtbERPTWsCMRC9C/6HMEIvUrOKqGyNooLQQotoi+dhM25W&#10;N5N1k+raX2+Egrd5vM+ZzhtbigvVvnCsoN9LQBBnThecK/j5Xr9OQPiArLF0TApu5GE+a7emmGp3&#10;5S1ddiEXMYR9igpMCFUqpc8MWfQ9VxFH7uBqiyHCOpe6xmsMt6UcJMlIWiw4NhisaGUoO+1+rYLJ&#10;bfjV3Y/G+2O5+Viav/zMnydU6qXTLN5ABGrCU/zvftdx/nA8gMc38QQ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qyJrEAAAA3QAAAA8AAAAAAAAAAAAAAAAAmAIAAGRycy9k&#10;b3ducmV2LnhtbFBLBQYAAAAABAAEAPUAAACJAwAAAAA=&#10;" fillcolor="white [3201]" stroked="f" strokeweight=".5pt">
                    <v:textbox inset="0,0,0,0">
                      <w:txbxContent>
                        <w:p w:rsidR="00D3367F" w:rsidRPr="004B0AAC" w:rsidRDefault="00D3367F" w:rsidP="002B7F71">
                          <w:pPr>
                            <w:rPr>
                              <w:b/>
                              <w:sz w:val="16"/>
                            </w:rPr>
                          </w:pPr>
                          <w:r w:rsidRPr="004B0AAC">
                            <w:rPr>
                              <w:b/>
                              <w:sz w:val="16"/>
                            </w:rPr>
                            <w:t>Entscheiden</w:t>
                          </w:r>
                        </w:p>
                      </w:txbxContent>
                    </v:textbox>
                  </v:shape>
                  <v:shape id="Textfeld 1473" o:spid="_x0000_s1060" type="#_x0000_t202" style="position:absolute;left:11018;top:22149;width:14610;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Mm0sEA&#10;AADdAAAADwAAAGRycy9kb3ducmV2LnhtbERPS4vCMBC+L+x/CCN4W1NdUalGWYVV2Zuv+9iMbbWZ&#10;lCRq/fdmQfA2H99zJrPGVOJGzpeWFXQ7CQjizOqScwX73e/XCIQPyBory6TgQR5m08+PCaba3nlD&#10;t23IRQxhn6KCIoQ6ldJnBRn0HVsTR+5kncEQoculdniP4aaSvSQZSIMlx4YCa1oUlF22V6Pg+MAd&#10;Do/u0Fv60/k8X+nD+i8o1W41P2MQgZrwFr/cax3n94ff8P9NPEF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TJtLBAAAA3QAAAA8AAAAAAAAAAAAAAAAAmAIAAGRycy9kb3du&#10;cmV2LnhtbFBLBQYAAAAABAAEAPUAAACGAwAAAAA=&#10;" fillcolor="white [3201]" stroked="f" strokeweight=".5pt">
                    <v:textbox inset="1mm,0,0,0">
                      <w:txbxContent>
                        <w:p w:rsidR="00D3367F" w:rsidRPr="004B0AAC" w:rsidRDefault="00D3367F" w:rsidP="002B7F71">
                          <w:pPr>
                            <w:rPr>
                              <w:b/>
                              <w:sz w:val="16"/>
                            </w:rPr>
                          </w:pPr>
                          <w:r w:rsidRPr="004B0AAC">
                            <w:rPr>
                              <w:b/>
                              <w:sz w:val="16"/>
                            </w:rPr>
                            <w:t>Durchfü</w:t>
                          </w:r>
                          <w:r>
                            <w:rPr>
                              <w:b/>
                              <w:sz w:val="16"/>
                            </w:rPr>
                            <w:t>h</w:t>
                          </w:r>
                          <w:r w:rsidRPr="004B0AAC">
                            <w:rPr>
                              <w:b/>
                              <w:sz w:val="16"/>
                            </w:rPr>
                            <w:t>ren</w:t>
                          </w:r>
                        </w:p>
                      </w:txbxContent>
                    </v:textbox>
                  </v:shape>
                  <v:shape id="Textfeld 1474" o:spid="_x0000_s1061" type="#_x0000_t202" style="position:absolute;left:8533;top:-12992;width:14612;height:2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M4ncUA&#10;AADdAAAADwAAAGRycy9kb3ducmV2LnhtbERPTWvCQBC9C/0PyxR6040iKtFNKC0FFS/a0nocs2MS&#10;mp2N2Y1J++vdgtDbPN7nrNLeVOJKjSstKxiPIhDEmdUl5wo+3t+GCxDOI2usLJOCH3KQJg+DFcba&#10;dryn68HnIoSwi1FB4X0dS+myggy6ka2JA3e2jUEfYJNL3WAXwk0lJ1E0kwZLDg0F1vRSUPZ9aI2C&#10;bb3Rbbl+HUfH3e/i8rn72p40K/X02D8vQXjq/b/47l7rMH86n8LfN+EEm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ozidxQAAAN0AAAAPAAAAAAAAAAAAAAAAAJgCAABkcnMv&#10;ZG93bnJldi54bWxQSwUGAAAAAAQABAD1AAAAigMAAAAA&#10;" fillcolor="white [3201]" stroked="f" strokeweight=".5pt">
                    <v:textbox inset=",0,2mm,0">
                      <w:txbxContent>
                        <w:p w:rsidR="00D3367F" w:rsidRPr="004B0AAC" w:rsidRDefault="00D3367F" w:rsidP="002B7F71">
                          <w:pPr>
                            <w:rPr>
                              <w:b/>
                              <w:sz w:val="16"/>
                            </w:rPr>
                          </w:pPr>
                          <w:r w:rsidRPr="004B0AAC">
                            <w:rPr>
                              <w:b/>
                              <w:sz w:val="16"/>
                            </w:rPr>
                            <w:t>Informieren</w:t>
                          </w:r>
                        </w:p>
                      </w:txbxContent>
                    </v:textbox>
                  </v:shape>
                </v:group>
                <v:shape id="Textfeld 1475" o:spid="_x0000_s1062" type="#_x0000_t202" style="position:absolute;left:-6021;top:1080;width:32880;height:5169;rotation:-23044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Jk2MUA&#10;AADdAAAADwAAAGRycy9kb3ducmV2LnhtbERPS2vCQBC+F/wPyxR6q5tUq5JmI0VaUPFifNDjkJ0m&#10;wexsml01/vtuoeBtPr7npPPeNOJCnastK4iHEQjiwuqaSwX73efzDITzyBoby6TgRg7m2eAhxUTb&#10;K2/pkvtShBB2CSqovG8TKV1RkUE3tC1x4L5tZ9AH2JVSd3gN4aaRL1E0kQZrDg0VtrSoqDjlZ6Ng&#10;sfrRH2u8HTfmKz4cRzH7yXqk1NNj//4GwlPv7+J/91KH+ePpK/x9E0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MmTYxQAAAN0AAAAPAAAAAAAAAAAAAAAAAJgCAABkcnMv&#10;ZG93bnJldi54bWxQSwUGAAAAAAQABAD1AAAAigMAAAAA&#10;" filled="f" stroked="f">
                  <v:textbox>
                    <w:txbxContent>
                      <w:p w:rsidR="00D3367F" w:rsidRPr="00901C8D" w:rsidRDefault="00D3367F" w:rsidP="002B7F71">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2B7F71">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v:textbox>
                </v:shape>
              </v:group>
            </w:pict>
          </mc:Fallback>
        </mc:AlternateContent>
      </w:r>
    </w:p>
    <w:p w:rsidR="002B7F71" w:rsidRDefault="003A6D4C" w:rsidP="002B7F71">
      <w:pPr>
        <w:pStyle w:val="Textkrper"/>
      </w:pPr>
      <w:r>
        <w:rPr>
          <w:noProof/>
        </w:rPr>
        <w:drawing>
          <wp:anchor distT="0" distB="0" distL="114300" distR="114300" simplePos="0" relativeHeight="252104704" behindDoc="1" locked="0" layoutInCell="1" allowOverlap="1" wp14:anchorId="41B67ED7" wp14:editId="112CDED7">
            <wp:simplePos x="0" y="0"/>
            <wp:positionH relativeFrom="column">
              <wp:posOffset>5381625</wp:posOffset>
            </wp:positionH>
            <wp:positionV relativeFrom="paragraph">
              <wp:posOffset>102870</wp:posOffset>
            </wp:positionV>
            <wp:extent cx="3182620" cy="2019935"/>
            <wp:effectExtent l="0" t="0" r="0" b="0"/>
            <wp:wrapNone/>
            <wp:docPr id="1250" name="Grafik 1250" descr="J:\3-33\Allgemein\_BFPE\Lernmaterialien 2015 final\BK KFZ\Material und alte Versionen\AO\Advance Organizer 2016 05 04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5 final\BK KFZ\Material und alte Versionen\AO\Advance Organizer 2016 05 04 final.png"/>
                    <pic:cNvPicPr>
                      <a:picLocks noChangeAspect="1" noChangeArrowheads="1"/>
                    </pic:cNvPicPr>
                  </pic:nvPicPr>
                  <pic:blipFill rotWithShape="1">
                    <a:blip r:embed="rId74">
                      <a:extLst>
                        <a:ext uri="{28A0092B-C50C-407E-A947-70E740481C1C}">
                          <a14:useLocalDpi xmlns:a14="http://schemas.microsoft.com/office/drawing/2010/main" val="0"/>
                        </a:ext>
                      </a:extLst>
                    </a:blip>
                    <a:srcRect l="18852" t="19133" r="19088" b="28279"/>
                    <a:stretch/>
                  </pic:blipFill>
                  <pic:spPr bwMode="auto">
                    <a:xfrm>
                      <a:off x="0" y="0"/>
                      <a:ext cx="3182620" cy="2019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2B7F71" w:rsidRDefault="002B7F71" w:rsidP="00A06E76">
      <w:pPr>
        <w:spacing w:line="240" w:lineRule="exact"/>
      </w:pPr>
    </w:p>
    <w:p w:rsidR="002B7F71" w:rsidRDefault="002B7F71" w:rsidP="00A06E76">
      <w:pPr>
        <w:spacing w:line="240" w:lineRule="exact"/>
      </w:pPr>
    </w:p>
    <w:p w:rsidR="003A6D4C" w:rsidRDefault="003A6D4C" w:rsidP="003A6D4C">
      <w:pPr>
        <w:pStyle w:val="Textkrper"/>
      </w:pPr>
    </w:p>
    <w:p w:rsidR="003A6D4C" w:rsidRDefault="003A6D4C" w:rsidP="003A6D4C">
      <w:pPr>
        <w:pStyle w:val="Textkrper"/>
      </w:pPr>
    </w:p>
    <w:p w:rsidR="003A6D4C" w:rsidRDefault="003A6D4C" w:rsidP="003A6D4C">
      <w:pPr>
        <w:pStyle w:val="Textkrper"/>
      </w:pPr>
    </w:p>
    <w:p w:rsidR="002B7F71" w:rsidRDefault="002B7F71" w:rsidP="00A06E76">
      <w:pPr>
        <w:spacing w:line="240" w:lineRule="exact"/>
        <w:sectPr w:rsidR="002B7F71" w:rsidSect="002B7F71">
          <w:headerReference w:type="default" r:id="rId75"/>
          <w:pgSz w:w="16838" w:h="11906" w:orient="landscape" w:code="9"/>
          <w:pgMar w:top="1134" w:right="1588"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2B7F71" w:rsidRPr="006D573E" w:rsidTr="00D56F81">
        <w:trPr>
          <w:trHeight w:val="547"/>
        </w:trPr>
        <w:tc>
          <w:tcPr>
            <w:tcW w:w="2357" w:type="dxa"/>
            <w:shd w:val="clear" w:color="auto" w:fill="D9D9D9"/>
            <w:hideMark/>
          </w:tcPr>
          <w:p w:rsidR="002B7F71" w:rsidRPr="00B6762A" w:rsidRDefault="002B7F71" w:rsidP="002B7F71">
            <w:pPr>
              <w:pStyle w:val="Tabelle6pt"/>
            </w:pPr>
            <w:r w:rsidRPr="00B6762A">
              <w:lastRenderedPageBreak/>
              <w:t>Fach</w:t>
            </w:r>
          </w:p>
          <w:p w:rsidR="002B7F71" w:rsidRPr="00B6762A" w:rsidRDefault="002B7F71" w:rsidP="002B7F71">
            <w:pPr>
              <w:pStyle w:val="TabelleKopflinks"/>
            </w:pPr>
            <w:r>
              <w:t>LWK</w:t>
            </w:r>
          </w:p>
        </w:tc>
        <w:tc>
          <w:tcPr>
            <w:tcW w:w="4930" w:type="dxa"/>
            <w:gridSpan w:val="2"/>
            <w:shd w:val="clear" w:color="auto" w:fill="D9D9D9"/>
            <w:hideMark/>
          </w:tcPr>
          <w:p w:rsidR="002B7F71" w:rsidRPr="00B6762A" w:rsidRDefault="002B7F71" w:rsidP="002B7F71">
            <w:pPr>
              <w:pStyle w:val="Tabelle6pt"/>
            </w:pPr>
            <w:r w:rsidRPr="00B6762A">
              <w:t>Kompetenzbereich/Leitidee</w:t>
            </w:r>
          </w:p>
          <w:p w:rsidR="002B7F71" w:rsidRPr="00B6762A" w:rsidRDefault="002B7F71" w:rsidP="002B7F71">
            <w:pPr>
              <w:pStyle w:val="TabelleKopflinks"/>
            </w:pPr>
            <w:r>
              <w:t>Sich auf neue Arbeitsweisen einlassen</w:t>
            </w:r>
          </w:p>
        </w:tc>
        <w:tc>
          <w:tcPr>
            <w:tcW w:w="1179" w:type="dxa"/>
            <w:shd w:val="clear" w:color="auto" w:fill="D9D9D9"/>
            <w:hideMark/>
          </w:tcPr>
          <w:p w:rsidR="002B7F71" w:rsidRPr="00B6762A" w:rsidRDefault="002B7F71" w:rsidP="002B7F71">
            <w:pPr>
              <w:pStyle w:val="Tabelle6pt"/>
            </w:pPr>
            <w:r w:rsidRPr="00B6762A">
              <w:t>Lernfortschritt</w:t>
            </w:r>
          </w:p>
          <w:p w:rsidR="002B7F71" w:rsidRPr="00B6762A" w:rsidRDefault="002B7F71" w:rsidP="002B7F71">
            <w:pPr>
              <w:pStyle w:val="TabelleKopflinks"/>
            </w:pPr>
            <w:r>
              <w:t>LFS 2</w:t>
            </w:r>
          </w:p>
        </w:tc>
        <w:tc>
          <w:tcPr>
            <w:tcW w:w="1179" w:type="dxa"/>
            <w:shd w:val="clear" w:color="auto" w:fill="D9D9D9"/>
            <w:hideMark/>
          </w:tcPr>
          <w:p w:rsidR="002B7F71" w:rsidRPr="00B6762A" w:rsidRDefault="002B7F71" w:rsidP="002B7F71">
            <w:pPr>
              <w:pStyle w:val="Tabelle6pt"/>
            </w:pPr>
            <w:r w:rsidRPr="00B6762A">
              <w:t>Lernwegeliste</w:t>
            </w:r>
          </w:p>
          <w:p w:rsidR="002B7F71" w:rsidRPr="00B6762A" w:rsidRDefault="002B7F71" w:rsidP="002B7F71">
            <w:pPr>
              <w:pStyle w:val="TabelleKopflinks"/>
            </w:pPr>
            <w:r>
              <w:t>L01.02.</w:t>
            </w:r>
          </w:p>
        </w:tc>
      </w:tr>
      <w:tr w:rsidR="002B7F71" w:rsidRPr="006D573E" w:rsidTr="00D56F81">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2B7F71" w:rsidRPr="00B6762A" w:rsidRDefault="002B7F71" w:rsidP="002B7F71">
            <w:pPr>
              <w:pStyle w:val="Tabelle6pt"/>
            </w:pPr>
            <w:r w:rsidRPr="00B6762A">
              <w:t>Kompetenz</w:t>
            </w:r>
          </w:p>
          <w:p w:rsidR="002B7F71" w:rsidRDefault="002B7F71" w:rsidP="002B7F71">
            <w:pPr>
              <w:pStyle w:val="Kopf8ptafz"/>
              <w:numPr>
                <w:ilvl w:val="0"/>
                <w:numId w:val="0"/>
              </w:numPr>
              <w:ind w:left="227" w:hanging="170"/>
            </w:pPr>
            <w:r>
              <w:t>-</w:t>
            </w:r>
            <w:r>
              <w:tab/>
            </w:r>
            <w:r w:rsidRPr="007D370B">
              <w:t>Ich kann mich über wesentliche soziale Gegebenheiten und Veränderungen i</w:t>
            </w:r>
            <w:r>
              <w:t>n der Gesellschaft informieren.</w:t>
            </w:r>
          </w:p>
          <w:p w:rsidR="002B7F71" w:rsidRDefault="002B7F71" w:rsidP="002B7F71">
            <w:pPr>
              <w:pStyle w:val="Kopf8ptafz"/>
              <w:numPr>
                <w:ilvl w:val="0"/>
                <w:numId w:val="0"/>
              </w:numPr>
              <w:ind w:left="227" w:hanging="170"/>
            </w:pPr>
            <w:r>
              <w:t>-</w:t>
            </w:r>
            <w:r>
              <w:tab/>
            </w:r>
            <w:r w:rsidRPr="007D370B">
              <w:t>Ich kann für mich realistische Vorstellungen für mein kün</w:t>
            </w:r>
            <w:r w:rsidRPr="007D370B">
              <w:t>f</w:t>
            </w:r>
            <w:r w:rsidRPr="007D370B">
              <w:t>tiges Leben entwickeln.</w:t>
            </w:r>
          </w:p>
          <w:p w:rsidR="002B7F71" w:rsidRPr="00654E67" w:rsidRDefault="002B7F71" w:rsidP="002B7F71">
            <w:pPr>
              <w:pStyle w:val="Kopf8ptafz"/>
              <w:rPr>
                <w:i/>
              </w:rPr>
            </w:pPr>
            <w:r w:rsidRPr="00654E67">
              <w:rPr>
                <w:i/>
              </w:rPr>
              <w:t>Ich kann mich mit meinen Mitschülerinnen und Mitschülern zielgerichtet austauschen.</w:t>
            </w:r>
          </w:p>
          <w:p w:rsidR="002B7F71" w:rsidRPr="00357F19" w:rsidRDefault="002B7F71" w:rsidP="002B7F71">
            <w:pPr>
              <w:pStyle w:val="Kopf8ptafz"/>
            </w:pPr>
            <w:r>
              <w:rPr>
                <w:i/>
              </w:rPr>
              <w:t>Ich kann mein Lernen planen.</w:t>
            </w:r>
          </w:p>
          <w:p w:rsidR="002B7F71" w:rsidRPr="007E1D14" w:rsidRDefault="002B7F71" w:rsidP="002B7F71">
            <w:pPr>
              <w:pStyle w:val="Kopf8ptafz"/>
            </w:pPr>
            <w:r>
              <w:rPr>
                <w:i/>
              </w:rPr>
              <w:t>Ich kann Verantwortung für mein Lernen übernehmen.</w:t>
            </w: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2B7F71" w:rsidRPr="00B6762A" w:rsidRDefault="002B7F71" w:rsidP="002B7F71">
            <w:pPr>
              <w:pStyle w:val="Tabelle6pt"/>
            </w:pPr>
            <w:r w:rsidRPr="00B6762A">
              <w:t>Was Sie schon können sollten</w:t>
            </w:r>
          </w:p>
          <w:p w:rsidR="002B7F71" w:rsidRPr="00B6762A" w:rsidRDefault="002B7F71" w:rsidP="002B7F71">
            <w:pPr>
              <w:pStyle w:val="Kopf8ptafz"/>
            </w:pPr>
            <w:r>
              <w:t>Ich kann die überfachlichen Kompetenzen benennen und beschreiben.</w:t>
            </w:r>
          </w:p>
        </w:tc>
      </w:tr>
      <w:tr w:rsidR="002B7F71" w:rsidRPr="006D573E" w:rsidTr="00D56F81">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2B7F71" w:rsidRPr="00B6762A" w:rsidRDefault="002B7F71" w:rsidP="002B7F71">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2B7F71" w:rsidRPr="00B6762A" w:rsidRDefault="002B7F71" w:rsidP="002B7F71">
            <w:pPr>
              <w:pStyle w:val="Tabelle6pt"/>
            </w:pPr>
            <w:r w:rsidRPr="00B6762A">
              <w:t>Wofür Sie das benötigen</w:t>
            </w:r>
          </w:p>
          <w:p w:rsidR="002B7F71" w:rsidRPr="00B6762A" w:rsidRDefault="002B7F71" w:rsidP="002B7F71">
            <w:pPr>
              <w:pStyle w:val="Kopf8ptafz"/>
            </w:pPr>
            <w:r>
              <w:t>Für erfolgreiches Lernen!</w:t>
            </w:r>
          </w:p>
        </w:tc>
      </w:tr>
      <w:tr w:rsidR="002B7F71" w:rsidRPr="006D573E" w:rsidTr="00D56F81">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B7F71" w:rsidRPr="00B6762A" w:rsidRDefault="002B7F71" w:rsidP="002B7F71"/>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2B7F71" w:rsidRPr="00B6762A" w:rsidRDefault="002B7F71" w:rsidP="002B7F71">
            <w:pPr>
              <w:pStyle w:val="Tabelle6pt"/>
            </w:pPr>
            <w:r w:rsidRPr="00B6762A">
              <w:t>Wie Sie Ihr Können prüfen können</w:t>
            </w:r>
          </w:p>
          <w:p w:rsidR="002B7F71" w:rsidRPr="00B6762A" w:rsidRDefault="009659ED" w:rsidP="002B7F71">
            <w:pPr>
              <w:pStyle w:val="Kopf8ptafz"/>
            </w:pPr>
            <w:r>
              <w:t>mit dem Ausfüllen</w:t>
            </w:r>
            <w:r w:rsidR="002B7F71">
              <w:t xml:space="preserve"> der Rückmeldebögen</w:t>
            </w:r>
          </w:p>
        </w:tc>
      </w:tr>
    </w:tbl>
    <w:p w:rsidR="002B7F71" w:rsidRPr="009659ED" w:rsidRDefault="002B7F71" w:rsidP="009659ED">
      <w:pPr>
        <w:pStyle w:val="berschrift1"/>
      </w:pPr>
      <w:r w:rsidRPr="009659ED">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567"/>
        <w:gridCol w:w="1565"/>
      </w:tblGrid>
      <w:tr w:rsidR="002B7F71" w:rsidRPr="00DE4890" w:rsidTr="00D56F81">
        <w:tc>
          <w:tcPr>
            <w:tcW w:w="4242" w:type="dxa"/>
            <w:gridSpan w:val="3"/>
            <w:shd w:val="clear" w:color="auto" w:fill="D9D9D9" w:themeFill="background1" w:themeFillShade="D9"/>
          </w:tcPr>
          <w:p w:rsidR="002B7F71" w:rsidRPr="00DE4890" w:rsidRDefault="002B7F71" w:rsidP="002B7F71">
            <w:pPr>
              <w:pStyle w:val="TabelleKopfmitte"/>
              <w:jc w:val="left"/>
            </w:pPr>
            <w:r w:rsidRPr="00DE4890">
              <w:t>Was Sie hier lernen können</w:t>
            </w:r>
          </w:p>
        </w:tc>
        <w:tc>
          <w:tcPr>
            <w:tcW w:w="3838" w:type="dxa"/>
            <w:gridSpan w:val="2"/>
            <w:shd w:val="clear" w:color="auto" w:fill="D9D9D9" w:themeFill="background1" w:themeFillShade="D9"/>
          </w:tcPr>
          <w:p w:rsidR="002B7F71" w:rsidRPr="00DE4890" w:rsidRDefault="002B7F71" w:rsidP="002B7F71">
            <w:pPr>
              <w:pStyle w:val="TabelleKopfmitte"/>
              <w:jc w:val="left"/>
            </w:pPr>
            <w:r w:rsidRPr="00DE4890">
              <w:t>Lernmaterialien</w:t>
            </w:r>
          </w:p>
          <w:p w:rsidR="002B7F71" w:rsidRPr="00DE4890" w:rsidRDefault="002B7F71" w:rsidP="002B7F71">
            <w:pPr>
              <w:pStyle w:val="Tabelle6ptmitte"/>
              <w:jc w:val="left"/>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565" w:type="dxa"/>
            <w:shd w:val="clear" w:color="auto" w:fill="D9D9D9" w:themeFill="background1" w:themeFillShade="D9"/>
          </w:tcPr>
          <w:p w:rsidR="002B7F71" w:rsidRPr="00DE4890" w:rsidRDefault="002B7F71" w:rsidP="002B7F71">
            <w:pPr>
              <w:pStyle w:val="TabelleKopfmitte"/>
            </w:pPr>
            <w:r w:rsidRPr="00DE4890">
              <w:t>Ergänzungen</w:t>
            </w:r>
          </w:p>
        </w:tc>
      </w:tr>
      <w:tr w:rsidR="002B7F71" w:rsidRPr="00DE4890" w:rsidTr="00D56F81">
        <w:tc>
          <w:tcPr>
            <w:tcW w:w="426" w:type="dxa"/>
            <w:vMerge w:val="restart"/>
            <w:shd w:val="clear" w:color="auto" w:fill="auto"/>
            <w:textDirection w:val="btLr"/>
          </w:tcPr>
          <w:p w:rsidR="002B7F71" w:rsidRPr="00EC083F" w:rsidRDefault="002B7F71" w:rsidP="002B7F71">
            <w:pPr>
              <w:pStyle w:val="Textkrper"/>
              <w:ind w:left="113" w:right="113"/>
              <w:jc w:val="center"/>
              <w:rPr>
                <w:b/>
              </w:rPr>
            </w:pPr>
            <w:r w:rsidRPr="00EC083F">
              <w:rPr>
                <w:b/>
              </w:rPr>
              <w:t>Kompetenz</w:t>
            </w:r>
          </w:p>
        </w:tc>
        <w:tc>
          <w:tcPr>
            <w:tcW w:w="3402" w:type="dxa"/>
            <w:shd w:val="clear" w:color="auto" w:fill="auto"/>
          </w:tcPr>
          <w:p w:rsidR="002B7F71" w:rsidRPr="00DE4890" w:rsidRDefault="002B7F71" w:rsidP="002B7F71">
            <w:pPr>
              <w:pStyle w:val="Textkrperlinks"/>
            </w:pPr>
            <w:r>
              <w:t>Ich kann mitteilen, was ich für erfolgre</w:t>
            </w:r>
            <w:r>
              <w:t>i</w:t>
            </w:r>
            <w:r>
              <w:t>ches Lernen brauche.</w:t>
            </w:r>
          </w:p>
        </w:tc>
        <w:tc>
          <w:tcPr>
            <w:tcW w:w="414" w:type="dxa"/>
            <w:shd w:val="clear" w:color="auto" w:fill="auto"/>
          </w:tcPr>
          <w:p w:rsidR="002B7F71" w:rsidRPr="00DE4890" w:rsidRDefault="002B7F71" w:rsidP="002B7F71">
            <w:pPr>
              <w:pStyle w:val="Textkrpermitte"/>
              <w:jc w:val="left"/>
            </w:pPr>
          </w:p>
        </w:tc>
        <w:tc>
          <w:tcPr>
            <w:tcW w:w="3271" w:type="dxa"/>
            <w:shd w:val="clear" w:color="auto" w:fill="auto"/>
          </w:tcPr>
          <w:p w:rsidR="002B7F71" w:rsidRPr="002B7F71" w:rsidRDefault="002B7F71" w:rsidP="002B7F71">
            <w:pPr>
              <w:pStyle w:val="Textkrper"/>
              <w:jc w:val="left"/>
              <w:rPr>
                <w:lang w:val="en-US"/>
              </w:rPr>
            </w:pPr>
            <w:r w:rsidRPr="002B7F71">
              <w:rPr>
                <w:lang w:val="en-US"/>
              </w:rPr>
              <w:t>Advance Organizer L01.02.04</w:t>
            </w:r>
          </w:p>
          <w:p w:rsidR="002B7F71" w:rsidRPr="002B7F71" w:rsidRDefault="002B7F71" w:rsidP="002B7F71">
            <w:pPr>
              <w:pStyle w:val="Textkrper"/>
              <w:jc w:val="left"/>
              <w:rPr>
                <w:lang w:val="en-US"/>
              </w:rPr>
            </w:pPr>
            <w:proofErr w:type="spellStart"/>
            <w:r w:rsidRPr="002B7F71">
              <w:rPr>
                <w:lang w:val="en-US"/>
              </w:rPr>
              <w:t>Kopfstand</w:t>
            </w:r>
            <w:proofErr w:type="spellEnd"/>
            <w:r w:rsidRPr="002B7F71">
              <w:rPr>
                <w:lang w:val="en-US"/>
              </w:rPr>
              <w:t xml:space="preserve"> L01.02.08</w:t>
            </w:r>
          </w:p>
          <w:p w:rsidR="002B7F71" w:rsidRDefault="002B7F71" w:rsidP="002B7F71">
            <w:pPr>
              <w:pStyle w:val="Textkrper"/>
              <w:jc w:val="left"/>
            </w:pPr>
            <w:r>
              <w:t>Kopfstand L01.02.09</w:t>
            </w:r>
          </w:p>
          <w:p w:rsidR="002B7F71" w:rsidRPr="00DE4890" w:rsidRDefault="002B7F71" w:rsidP="002B7F71">
            <w:pPr>
              <w:pStyle w:val="Textkrper"/>
              <w:jc w:val="left"/>
            </w:pPr>
            <w:r>
              <w:t>Kopfstand L01.02.10</w:t>
            </w:r>
          </w:p>
        </w:tc>
        <w:tc>
          <w:tcPr>
            <w:tcW w:w="567" w:type="dxa"/>
            <w:shd w:val="clear" w:color="auto" w:fill="auto"/>
          </w:tcPr>
          <w:p w:rsidR="002B7F71" w:rsidRDefault="002B7F71" w:rsidP="002B7F71">
            <w:pPr>
              <w:pStyle w:val="Textkrpermitte"/>
              <w:jc w:val="left"/>
            </w:pPr>
            <w:r>
              <w:t>A</w:t>
            </w:r>
            <w:r w:rsidR="00DA7B0D">
              <w:t xml:space="preserve"> – </w:t>
            </w:r>
            <w:r>
              <w:t>C</w:t>
            </w:r>
          </w:p>
          <w:p w:rsidR="002B7F71" w:rsidRDefault="002B7F71" w:rsidP="002B7F71">
            <w:pPr>
              <w:pStyle w:val="Textkrpermitte"/>
              <w:jc w:val="left"/>
            </w:pPr>
            <w:r>
              <w:t>A</w:t>
            </w:r>
          </w:p>
          <w:p w:rsidR="002B7F71" w:rsidRDefault="002B7F71" w:rsidP="002B7F71">
            <w:pPr>
              <w:pStyle w:val="Textkrpermitte"/>
              <w:jc w:val="left"/>
            </w:pPr>
            <w:r>
              <w:t>B</w:t>
            </w:r>
          </w:p>
          <w:p w:rsidR="002B7F71" w:rsidRPr="00DE4890" w:rsidRDefault="002B7F71" w:rsidP="002B7F71">
            <w:pPr>
              <w:pStyle w:val="Textkrpermitte"/>
              <w:jc w:val="left"/>
            </w:pPr>
            <w:r>
              <w:t>C</w:t>
            </w:r>
          </w:p>
        </w:tc>
        <w:tc>
          <w:tcPr>
            <w:tcW w:w="1565" w:type="dxa"/>
            <w:shd w:val="clear" w:color="auto" w:fill="auto"/>
          </w:tcPr>
          <w:p w:rsidR="002B7F71" w:rsidRPr="00C00F2D" w:rsidRDefault="002B7F71" w:rsidP="002B7F71">
            <w:pPr>
              <w:pStyle w:val="Textkrper"/>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meine Stärken für mein Lernen benennen.</w:t>
            </w:r>
          </w:p>
        </w:tc>
        <w:tc>
          <w:tcPr>
            <w:tcW w:w="414" w:type="dxa"/>
            <w:shd w:val="clear" w:color="auto" w:fill="auto"/>
          </w:tcPr>
          <w:p w:rsidR="002B7F71" w:rsidRPr="00DE4890" w:rsidRDefault="002B7F71" w:rsidP="002B7F71">
            <w:pPr>
              <w:pStyle w:val="Textkrpermitte"/>
              <w:jc w:val="left"/>
            </w:pPr>
          </w:p>
        </w:tc>
        <w:tc>
          <w:tcPr>
            <w:tcW w:w="3271" w:type="dxa"/>
            <w:shd w:val="clear" w:color="auto" w:fill="auto"/>
          </w:tcPr>
          <w:p w:rsidR="002B7F71" w:rsidRDefault="002B7F71" w:rsidP="002B7F71">
            <w:pPr>
              <w:pStyle w:val="Textkrper"/>
              <w:jc w:val="left"/>
            </w:pPr>
            <w:r>
              <w:t>Hand voll Gold L01.02.12</w:t>
            </w:r>
          </w:p>
          <w:p w:rsidR="002B7F71" w:rsidRPr="00DE4890" w:rsidRDefault="002B7F71" w:rsidP="002B7F71">
            <w:pPr>
              <w:pStyle w:val="Textkrper"/>
              <w:jc w:val="left"/>
            </w:pPr>
            <w:r>
              <w:t>Zwei Hände voll Gold L01.02.13</w:t>
            </w:r>
          </w:p>
        </w:tc>
        <w:tc>
          <w:tcPr>
            <w:tcW w:w="567" w:type="dxa"/>
            <w:shd w:val="clear" w:color="auto" w:fill="auto"/>
          </w:tcPr>
          <w:p w:rsidR="002B7F71" w:rsidRDefault="002B7F71" w:rsidP="002B7F71">
            <w:pPr>
              <w:pStyle w:val="Textkrpermitte"/>
              <w:jc w:val="left"/>
            </w:pPr>
            <w:r>
              <w:t>A,</w:t>
            </w:r>
            <w:r w:rsidR="00D3240F">
              <w:t xml:space="preserve"> </w:t>
            </w:r>
            <w:r>
              <w:t>B</w:t>
            </w:r>
          </w:p>
          <w:p w:rsidR="002B7F71" w:rsidRPr="00DE4890" w:rsidRDefault="002B7F71" w:rsidP="002B7F71">
            <w:pPr>
              <w:pStyle w:val="Textkrpermitte"/>
              <w:jc w:val="left"/>
            </w:pPr>
            <w:r>
              <w:t>C</w:t>
            </w:r>
          </w:p>
        </w:tc>
        <w:tc>
          <w:tcPr>
            <w:tcW w:w="1565" w:type="dxa"/>
            <w:shd w:val="clear" w:color="auto" w:fill="auto"/>
            <w:vAlign w:val="bottom"/>
          </w:tcPr>
          <w:p w:rsidR="002B7F71" w:rsidRPr="00C00F2D" w:rsidRDefault="002B7F71" w:rsidP="002B7F71">
            <w:pPr>
              <w:pStyle w:val="Textkrper"/>
              <w:jc w:val="left"/>
              <w:rPr>
                <w:sz w:val="18"/>
              </w:rPr>
            </w:pPr>
            <w:r w:rsidRPr="00C00F2D">
              <w:rPr>
                <w:sz w:val="18"/>
              </w:rPr>
              <w:t xml:space="preserve">geeignet für </w:t>
            </w:r>
            <w:proofErr w:type="spellStart"/>
            <w:r w:rsidRPr="00C00F2D">
              <w:rPr>
                <w:sz w:val="18"/>
              </w:rPr>
              <w:t>oL</w:t>
            </w:r>
            <w:proofErr w:type="spellEnd"/>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mich mit meiner Lerngruppe austauschen.</w:t>
            </w:r>
          </w:p>
        </w:tc>
        <w:tc>
          <w:tcPr>
            <w:tcW w:w="414" w:type="dxa"/>
            <w:shd w:val="clear" w:color="auto" w:fill="auto"/>
          </w:tcPr>
          <w:p w:rsidR="002B7F71" w:rsidRPr="00DE4890" w:rsidRDefault="002B7F71" w:rsidP="002B7F71">
            <w:pPr>
              <w:pStyle w:val="Textkrpermitte"/>
              <w:jc w:val="left"/>
            </w:pPr>
          </w:p>
        </w:tc>
        <w:tc>
          <w:tcPr>
            <w:tcW w:w="3271" w:type="dxa"/>
            <w:vMerge w:val="restart"/>
            <w:shd w:val="clear" w:color="auto" w:fill="auto"/>
          </w:tcPr>
          <w:p w:rsidR="002B7F71" w:rsidRDefault="002B7F71" w:rsidP="002B7F71">
            <w:pPr>
              <w:pStyle w:val="Textkrper"/>
              <w:jc w:val="left"/>
            </w:pPr>
            <w:r>
              <w:t>Lernblume L01.02.15</w:t>
            </w:r>
          </w:p>
          <w:p w:rsidR="002B7F71" w:rsidRDefault="002B7F71" w:rsidP="002B7F71">
            <w:pPr>
              <w:pStyle w:val="Textkrper"/>
              <w:jc w:val="left"/>
            </w:pPr>
          </w:p>
          <w:p w:rsidR="002B7F71" w:rsidRPr="00DE4890" w:rsidRDefault="002B7F71" w:rsidP="002B7F71">
            <w:pPr>
              <w:pStyle w:val="Textkrper"/>
              <w:jc w:val="left"/>
            </w:pPr>
            <w:r>
              <w:t>Wie erziele ich Lernerfolge</w:t>
            </w:r>
            <w:r w:rsidR="009659ED">
              <w:t>?</w:t>
            </w:r>
            <w:r>
              <w:t xml:space="preserve"> L01.02.03</w:t>
            </w:r>
          </w:p>
        </w:tc>
        <w:tc>
          <w:tcPr>
            <w:tcW w:w="567" w:type="dxa"/>
            <w:shd w:val="clear" w:color="auto" w:fill="auto"/>
          </w:tcPr>
          <w:p w:rsidR="002B7F71" w:rsidRPr="00DE4890" w:rsidRDefault="002B7F71" w:rsidP="002B7F71">
            <w:pPr>
              <w:pStyle w:val="Textkrpermitte"/>
              <w:jc w:val="left"/>
            </w:pPr>
            <w:r>
              <w:t>A</w:t>
            </w:r>
            <w:r w:rsidR="00DA7B0D">
              <w:t xml:space="preserve"> – </w:t>
            </w:r>
            <w:r>
              <w:t>C</w:t>
            </w:r>
          </w:p>
        </w:tc>
        <w:tc>
          <w:tcPr>
            <w:tcW w:w="1565" w:type="dxa"/>
            <w:shd w:val="clear" w:color="auto" w:fill="auto"/>
            <w:vAlign w:val="center"/>
          </w:tcPr>
          <w:p w:rsidR="002B7F71" w:rsidRPr="00C00F2D" w:rsidRDefault="002B7F71" w:rsidP="002B7F71">
            <w:pPr>
              <w:pStyle w:val="Textkrper"/>
              <w:jc w:val="left"/>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mich mit meiner Lerngruppe einigen.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FB3E0B" w:rsidRDefault="002B7F71" w:rsidP="002B7F71">
            <w:pPr>
              <w:rPr>
                <w:lang w:eastAsia="de-DE"/>
              </w:rPr>
            </w:pPr>
          </w:p>
        </w:tc>
        <w:tc>
          <w:tcPr>
            <w:tcW w:w="567" w:type="dxa"/>
            <w:shd w:val="clear" w:color="auto" w:fill="auto"/>
          </w:tcPr>
          <w:p w:rsidR="002B7F71" w:rsidRPr="00DE4890" w:rsidRDefault="002B7F71" w:rsidP="002B7F71">
            <w:pPr>
              <w:pStyle w:val="Textkrpermitte"/>
              <w:jc w:val="left"/>
            </w:pPr>
            <w:r>
              <w:t>A</w:t>
            </w:r>
            <w:r w:rsidR="00DA7B0D">
              <w:t xml:space="preserve"> – </w:t>
            </w:r>
            <w:r>
              <w:t>C</w:t>
            </w:r>
          </w:p>
        </w:tc>
        <w:tc>
          <w:tcPr>
            <w:tcW w:w="1565" w:type="dxa"/>
            <w:shd w:val="clear" w:color="auto" w:fill="auto"/>
            <w:vAlign w:val="center"/>
          </w:tcPr>
          <w:p w:rsidR="002B7F71" w:rsidRPr="00C00F2D" w:rsidRDefault="002B7F71" w:rsidP="002B7F71">
            <w:pPr>
              <w:pStyle w:val="Textkrper"/>
              <w:jc w:val="left"/>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Übungen zu Konzentration, Ausdauer, Kooperation und Kommun</w:t>
            </w:r>
            <w:r>
              <w:t>i</w:t>
            </w:r>
            <w:r>
              <w:t>kation durchführen.</w:t>
            </w:r>
          </w:p>
        </w:tc>
        <w:tc>
          <w:tcPr>
            <w:tcW w:w="414" w:type="dxa"/>
            <w:shd w:val="clear" w:color="auto" w:fill="auto"/>
          </w:tcPr>
          <w:p w:rsidR="002B7F71" w:rsidRPr="00DE4890" w:rsidRDefault="002B7F71" w:rsidP="002B7F71">
            <w:pPr>
              <w:pStyle w:val="Textkrpermitte"/>
              <w:jc w:val="left"/>
            </w:pPr>
          </w:p>
        </w:tc>
        <w:tc>
          <w:tcPr>
            <w:tcW w:w="3271" w:type="dxa"/>
            <w:vMerge w:val="restart"/>
            <w:shd w:val="clear" w:color="auto" w:fill="auto"/>
          </w:tcPr>
          <w:p w:rsidR="002B7F71" w:rsidRDefault="002B7F71" w:rsidP="002B7F71">
            <w:pPr>
              <w:rPr>
                <w:lang w:eastAsia="de-DE"/>
              </w:rPr>
            </w:pPr>
            <w:r>
              <w:rPr>
                <w:lang w:eastAsia="de-DE"/>
              </w:rPr>
              <w:t>Namen u. Farben fangen</w:t>
            </w:r>
            <w:r>
              <w:t xml:space="preserve"> L01.02.18</w:t>
            </w:r>
          </w:p>
          <w:p w:rsidR="002B7F71" w:rsidRDefault="002B7F71" w:rsidP="002B7F71">
            <w:pPr>
              <w:rPr>
                <w:lang w:eastAsia="de-DE"/>
              </w:rPr>
            </w:pPr>
            <w:r>
              <w:rPr>
                <w:lang w:eastAsia="de-DE"/>
              </w:rPr>
              <w:t>1-2-3 zählen</w:t>
            </w:r>
            <w:r>
              <w:t xml:space="preserve"> L01.02.18</w:t>
            </w:r>
          </w:p>
          <w:p w:rsidR="002B7F71" w:rsidRDefault="002B7F71" w:rsidP="002B7F71">
            <w:pPr>
              <w:rPr>
                <w:lang w:eastAsia="de-DE"/>
              </w:rPr>
            </w:pPr>
            <w:r>
              <w:rPr>
                <w:lang w:eastAsia="de-DE"/>
              </w:rPr>
              <w:t xml:space="preserve">Mona Lisa </w:t>
            </w:r>
            <w:r>
              <w:t>L01.02.19</w:t>
            </w:r>
          </w:p>
          <w:p w:rsidR="002B7F71" w:rsidRDefault="002B7F71" w:rsidP="002B7F71">
            <w:pPr>
              <w:rPr>
                <w:lang w:eastAsia="de-DE"/>
              </w:rPr>
            </w:pPr>
            <w:r>
              <w:rPr>
                <w:lang w:eastAsia="de-DE"/>
              </w:rPr>
              <w:t xml:space="preserve">Stark im Team </w:t>
            </w:r>
            <w:r>
              <w:t>L01.02.20</w:t>
            </w:r>
          </w:p>
          <w:p w:rsidR="002B7F71" w:rsidRPr="00FB3E0B" w:rsidRDefault="002B7F71" w:rsidP="002B7F71">
            <w:pPr>
              <w:rPr>
                <w:lang w:eastAsia="de-DE"/>
              </w:rPr>
            </w:pPr>
          </w:p>
        </w:tc>
        <w:tc>
          <w:tcPr>
            <w:tcW w:w="567" w:type="dxa"/>
            <w:vMerge w:val="restart"/>
            <w:shd w:val="clear" w:color="auto" w:fill="auto"/>
            <w:vAlign w:val="center"/>
          </w:tcPr>
          <w:p w:rsidR="002B7F71" w:rsidRPr="00DE4890" w:rsidRDefault="002B7F71" w:rsidP="002B7F71">
            <w:pPr>
              <w:pStyle w:val="Textkrpermitte"/>
              <w:jc w:val="left"/>
            </w:pPr>
            <w:r>
              <w:t>A</w:t>
            </w:r>
            <w:r w:rsidR="00DA7B0D">
              <w:t xml:space="preserve"> – </w:t>
            </w:r>
            <w:r>
              <w:t>C</w:t>
            </w:r>
          </w:p>
        </w:tc>
        <w:tc>
          <w:tcPr>
            <w:tcW w:w="1565" w:type="dxa"/>
            <w:vMerge w:val="restart"/>
            <w:shd w:val="clear" w:color="auto" w:fill="auto"/>
            <w:vAlign w:val="center"/>
          </w:tcPr>
          <w:p w:rsidR="002B7F71" w:rsidRPr="00C00F2D" w:rsidRDefault="002B7F71" w:rsidP="002B7F71">
            <w:pPr>
              <w:pStyle w:val="Textkrper"/>
              <w:jc w:val="left"/>
              <w:rPr>
                <w:sz w:val="18"/>
              </w:rPr>
            </w:pPr>
            <w:r w:rsidRPr="00C00F2D">
              <w:rPr>
                <w:sz w:val="18"/>
              </w:rPr>
              <w:t>Übungen mit Übungsleit</w:t>
            </w:r>
            <w:r w:rsidRPr="00C00F2D">
              <w:rPr>
                <w:sz w:val="18"/>
              </w:rPr>
              <w:t>e</w:t>
            </w:r>
            <w:r w:rsidRPr="00C00F2D">
              <w:rPr>
                <w:sz w:val="18"/>
              </w:rPr>
              <w:t>r</w:t>
            </w:r>
            <w:r w:rsidR="00B94B8A" w:rsidRPr="00C00F2D">
              <w:rPr>
                <w:sz w:val="18"/>
              </w:rPr>
              <w:t>in/</w:t>
            </w:r>
            <w:r w:rsidR="00D77A6C">
              <w:rPr>
                <w:sz w:val="18"/>
              </w:rPr>
              <w:t xml:space="preserve"> </w:t>
            </w:r>
            <w:r w:rsidR="00B94B8A" w:rsidRPr="00C00F2D">
              <w:rPr>
                <w:sz w:val="18"/>
              </w:rPr>
              <w:t>Übungsleiter</w:t>
            </w: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Arbeitsanweisungen zu den Arbeitsaufträgen befolgen.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FB3E0B" w:rsidRDefault="002B7F71" w:rsidP="002B7F71">
            <w:pPr>
              <w:rPr>
                <w:lang w:eastAsia="de-DE"/>
              </w:rPr>
            </w:pPr>
          </w:p>
        </w:tc>
        <w:tc>
          <w:tcPr>
            <w:tcW w:w="567" w:type="dxa"/>
            <w:vMerge/>
            <w:shd w:val="clear" w:color="auto" w:fill="auto"/>
          </w:tcPr>
          <w:p w:rsidR="002B7F71" w:rsidRPr="00DE4890" w:rsidRDefault="002B7F71" w:rsidP="002B7F71">
            <w:pPr>
              <w:pStyle w:val="Textkrpermitte"/>
              <w:jc w:val="left"/>
            </w:pPr>
          </w:p>
        </w:tc>
        <w:tc>
          <w:tcPr>
            <w:tcW w:w="1565" w:type="dxa"/>
            <w:vMerge/>
            <w:shd w:val="clear" w:color="auto" w:fill="auto"/>
          </w:tcPr>
          <w:p w:rsidR="002B7F71" w:rsidRPr="00C00F2D" w:rsidRDefault="002B7F71" w:rsidP="002B7F71">
            <w:pPr>
              <w:pStyle w:val="Textkrper"/>
              <w:jc w:val="left"/>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für die Übungen benötigte überfachliche Kompetenzen erkennen.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FB3E0B" w:rsidRDefault="002B7F71" w:rsidP="002B7F71">
            <w:pPr>
              <w:rPr>
                <w:lang w:eastAsia="de-DE"/>
              </w:rPr>
            </w:pPr>
          </w:p>
        </w:tc>
        <w:tc>
          <w:tcPr>
            <w:tcW w:w="567" w:type="dxa"/>
            <w:vMerge/>
            <w:shd w:val="clear" w:color="auto" w:fill="auto"/>
          </w:tcPr>
          <w:p w:rsidR="002B7F71" w:rsidRPr="00DE4890" w:rsidRDefault="002B7F71" w:rsidP="002B7F71">
            <w:pPr>
              <w:pStyle w:val="Textkrpermitte"/>
              <w:jc w:val="left"/>
            </w:pPr>
          </w:p>
        </w:tc>
        <w:tc>
          <w:tcPr>
            <w:tcW w:w="1565" w:type="dxa"/>
            <w:vMerge/>
            <w:shd w:val="clear" w:color="auto" w:fill="auto"/>
          </w:tcPr>
          <w:p w:rsidR="002B7F71" w:rsidRPr="00C00F2D" w:rsidRDefault="002B7F71" w:rsidP="002B7F71">
            <w:pPr>
              <w:pStyle w:val="Textkrper"/>
              <w:jc w:val="left"/>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die Vorteile der Teamarbeit erkennen.</w:t>
            </w:r>
          </w:p>
        </w:tc>
        <w:tc>
          <w:tcPr>
            <w:tcW w:w="414" w:type="dxa"/>
            <w:shd w:val="clear" w:color="auto" w:fill="auto"/>
          </w:tcPr>
          <w:p w:rsidR="002B7F71" w:rsidRPr="00DE4890" w:rsidRDefault="002B7F71" w:rsidP="002B7F71">
            <w:pPr>
              <w:pStyle w:val="Textkrpermitte"/>
              <w:jc w:val="left"/>
            </w:pPr>
          </w:p>
        </w:tc>
        <w:tc>
          <w:tcPr>
            <w:tcW w:w="3271" w:type="dxa"/>
            <w:vMerge w:val="restart"/>
            <w:shd w:val="clear" w:color="auto" w:fill="auto"/>
          </w:tcPr>
          <w:p w:rsidR="002B7F71" w:rsidRDefault="002B7F71" w:rsidP="002B7F71">
            <w:pPr>
              <w:rPr>
                <w:lang w:eastAsia="de-DE"/>
              </w:rPr>
            </w:pPr>
            <w:r>
              <w:rPr>
                <w:lang w:eastAsia="de-DE"/>
              </w:rPr>
              <w:t xml:space="preserve">Stark im Team </w:t>
            </w:r>
            <w:r>
              <w:t>L01.02.20</w:t>
            </w:r>
          </w:p>
          <w:p w:rsidR="002B7F71" w:rsidRPr="00FB3E0B" w:rsidRDefault="002B7F71" w:rsidP="002B7F71">
            <w:pPr>
              <w:rPr>
                <w:lang w:eastAsia="de-DE"/>
              </w:rPr>
            </w:pPr>
          </w:p>
        </w:tc>
        <w:tc>
          <w:tcPr>
            <w:tcW w:w="567" w:type="dxa"/>
            <w:vMerge w:val="restart"/>
            <w:shd w:val="clear" w:color="auto" w:fill="auto"/>
            <w:vAlign w:val="center"/>
          </w:tcPr>
          <w:p w:rsidR="002B7F71" w:rsidRPr="00DE4890" w:rsidRDefault="002B7F71" w:rsidP="002B7F71">
            <w:pPr>
              <w:pStyle w:val="Textkrpermitte"/>
              <w:jc w:val="left"/>
            </w:pPr>
            <w:r>
              <w:t>A</w:t>
            </w:r>
            <w:r w:rsidR="00DA7B0D">
              <w:t xml:space="preserve"> – </w:t>
            </w:r>
            <w:r>
              <w:t>C</w:t>
            </w:r>
          </w:p>
        </w:tc>
        <w:tc>
          <w:tcPr>
            <w:tcW w:w="1565" w:type="dxa"/>
            <w:vMerge w:val="restart"/>
            <w:shd w:val="clear" w:color="auto" w:fill="auto"/>
          </w:tcPr>
          <w:p w:rsidR="002B7F71" w:rsidRPr="00C00F2D" w:rsidRDefault="00B94B8A" w:rsidP="002B7F71">
            <w:pPr>
              <w:pStyle w:val="Textkrper"/>
              <w:jc w:val="left"/>
              <w:rPr>
                <w:sz w:val="18"/>
              </w:rPr>
            </w:pPr>
            <w:r w:rsidRPr="00C00F2D">
              <w:rPr>
                <w:sz w:val="18"/>
              </w:rPr>
              <w:t>Übungen mit Übungsleit</w:t>
            </w:r>
            <w:r w:rsidRPr="00C00F2D">
              <w:rPr>
                <w:sz w:val="18"/>
              </w:rPr>
              <w:t>e</w:t>
            </w:r>
            <w:r w:rsidRPr="00C00F2D">
              <w:rPr>
                <w:sz w:val="18"/>
              </w:rPr>
              <w:t>rin/</w:t>
            </w:r>
            <w:r w:rsidR="00D77A6C">
              <w:rPr>
                <w:sz w:val="18"/>
              </w:rPr>
              <w:t xml:space="preserve"> </w:t>
            </w:r>
            <w:r w:rsidRPr="00C00F2D">
              <w:rPr>
                <w:sz w:val="18"/>
              </w:rPr>
              <w:t>Übungsleiter</w:t>
            </w: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die Vorteile der Teamarbeit nutzen.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FB3E0B" w:rsidRDefault="002B7F71" w:rsidP="002B7F71">
            <w:pPr>
              <w:rPr>
                <w:lang w:eastAsia="de-DE"/>
              </w:rPr>
            </w:pPr>
          </w:p>
        </w:tc>
        <w:tc>
          <w:tcPr>
            <w:tcW w:w="567" w:type="dxa"/>
            <w:vMerge/>
            <w:shd w:val="clear" w:color="auto" w:fill="auto"/>
          </w:tcPr>
          <w:p w:rsidR="002B7F71" w:rsidRPr="00DE4890" w:rsidRDefault="002B7F71" w:rsidP="002B7F71">
            <w:pPr>
              <w:pStyle w:val="Textkrpermitte"/>
              <w:jc w:val="left"/>
            </w:pPr>
          </w:p>
        </w:tc>
        <w:tc>
          <w:tcPr>
            <w:tcW w:w="1565" w:type="dxa"/>
            <w:vMerge/>
            <w:shd w:val="clear" w:color="auto" w:fill="auto"/>
          </w:tcPr>
          <w:p w:rsidR="002B7F71" w:rsidRPr="00C00F2D" w:rsidRDefault="002B7F71" w:rsidP="002B7F71">
            <w:pPr>
              <w:pStyle w:val="Textkrper"/>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 xml:space="preserve">Ich kann überfachliche Kompetenzen meinen </w:t>
            </w:r>
            <w:r w:rsidR="00CD3802">
              <w:t xml:space="preserve">Mitschülerinnen und </w:t>
            </w:r>
            <w:r>
              <w:t>Mitsch</w:t>
            </w:r>
            <w:r>
              <w:t>ü</w:t>
            </w:r>
            <w:r>
              <w:t>lern erklären.</w:t>
            </w:r>
          </w:p>
        </w:tc>
        <w:tc>
          <w:tcPr>
            <w:tcW w:w="414" w:type="dxa"/>
            <w:shd w:val="clear" w:color="auto" w:fill="auto"/>
          </w:tcPr>
          <w:p w:rsidR="002B7F71" w:rsidRPr="00DE4890" w:rsidRDefault="002B7F71" w:rsidP="002B7F71">
            <w:pPr>
              <w:pStyle w:val="Textkrpermitte"/>
              <w:jc w:val="left"/>
            </w:pPr>
          </w:p>
        </w:tc>
        <w:tc>
          <w:tcPr>
            <w:tcW w:w="3271" w:type="dxa"/>
            <w:vMerge w:val="restart"/>
            <w:shd w:val="clear" w:color="auto" w:fill="auto"/>
          </w:tcPr>
          <w:p w:rsidR="002B7F71" w:rsidRPr="00DE4890" w:rsidRDefault="002B7F71" w:rsidP="002B7F71">
            <w:pPr>
              <w:pStyle w:val="Textkrper"/>
              <w:jc w:val="left"/>
            </w:pPr>
            <w:r>
              <w:t>bewegter Austausch L01.02.24</w:t>
            </w:r>
          </w:p>
        </w:tc>
        <w:tc>
          <w:tcPr>
            <w:tcW w:w="567" w:type="dxa"/>
            <w:shd w:val="clear" w:color="auto" w:fill="auto"/>
          </w:tcPr>
          <w:p w:rsidR="002B7F71" w:rsidRPr="00DE4890" w:rsidRDefault="002B7F71" w:rsidP="002B7F71">
            <w:pPr>
              <w:pStyle w:val="Textkrpermitte"/>
              <w:jc w:val="left"/>
            </w:pPr>
          </w:p>
        </w:tc>
        <w:tc>
          <w:tcPr>
            <w:tcW w:w="1565" w:type="dxa"/>
            <w:shd w:val="clear" w:color="auto" w:fill="auto"/>
          </w:tcPr>
          <w:p w:rsidR="002B7F71" w:rsidRPr="00C00F2D" w:rsidRDefault="002B7F71" w:rsidP="002B7F71">
            <w:pPr>
              <w:pStyle w:val="Textkrper"/>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 xml:space="preserve">Ich kann meinen </w:t>
            </w:r>
            <w:r w:rsidR="00CD3802">
              <w:t xml:space="preserve">Mitschülerinnen und </w:t>
            </w:r>
            <w:r>
              <w:t>Mitschülern zuhören.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DE4890" w:rsidRDefault="002B7F71" w:rsidP="002B7F71">
            <w:pPr>
              <w:pStyle w:val="Textkrper"/>
              <w:jc w:val="left"/>
            </w:pPr>
          </w:p>
        </w:tc>
        <w:tc>
          <w:tcPr>
            <w:tcW w:w="567" w:type="dxa"/>
            <w:shd w:val="clear" w:color="auto" w:fill="auto"/>
          </w:tcPr>
          <w:p w:rsidR="002B7F71" w:rsidRPr="00DE4890" w:rsidRDefault="002B7F71" w:rsidP="002B7F71">
            <w:pPr>
              <w:pStyle w:val="Textkrpermitte"/>
              <w:jc w:val="left"/>
            </w:pPr>
          </w:p>
        </w:tc>
        <w:tc>
          <w:tcPr>
            <w:tcW w:w="1565" w:type="dxa"/>
            <w:shd w:val="clear" w:color="auto" w:fill="auto"/>
          </w:tcPr>
          <w:p w:rsidR="002B7F71" w:rsidRPr="00C00F2D" w:rsidRDefault="002B7F71" w:rsidP="002B7F71">
            <w:pPr>
              <w:pStyle w:val="Textkrper"/>
              <w:rPr>
                <w:sz w:val="18"/>
              </w:rPr>
            </w:pPr>
          </w:p>
        </w:tc>
      </w:tr>
      <w:tr w:rsidR="002B7F71" w:rsidRPr="00DE4890" w:rsidTr="00C00F2D">
        <w:trPr>
          <w:trHeight w:val="683"/>
        </w:trPr>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 xml:space="preserve">Ich kann mit </w:t>
            </w:r>
            <w:r w:rsidR="00CD3802">
              <w:t>einer Partnerin/</w:t>
            </w:r>
            <w:r>
              <w:t>einem Partner eine Übung vorbereiten.</w:t>
            </w:r>
          </w:p>
        </w:tc>
        <w:tc>
          <w:tcPr>
            <w:tcW w:w="414" w:type="dxa"/>
            <w:shd w:val="clear" w:color="auto" w:fill="auto"/>
          </w:tcPr>
          <w:p w:rsidR="002B7F71" w:rsidRPr="00DE4890" w:rsidRDefault="002B7F71" w:rsidP="002B7F71">
            <w:pPr>
              <w:pStyle w:val="Textkrpermitte"/>
              <w:jc w:val="left"/>
            </w:pPr>
          </w:p>
        </w:tc>
        <w:tc>
          <w:tcPr>
            <w:tcW w:w="3271" w:type="dxa"/>
            <w:vMerge w:val="restart"/>
            <w:shd w:val="clear" w:color="auto" w:fill="auto"/>
          </w:tcPr>
          <w:p w:rsidR="002B7F71" w:rsidRPr="00DE4890" w:rsidRDefault="002B7F71" w:rsidP="002B7F71">
            <w:pPr>
              <w:pStyle w:val="Textkrper"/>
              <w:jc w:val="left"/>
            </w:pPr>
            <w:proofErr w:type="spellStart"/>
            <w:r>
              <w:t>Pantomimeübung</w:t>
            </w:r>
            <w:proofErr w:type="spellEnd"/>
            <w:r>
              <w:t xml:space="preserve"> L01.02.29</w:t>
            </w:r>
          </w:p>
        </w:tc>
        <w:tc>
          <w:tcPr>
            <w:tcW w:w="567" w:type="dxa"/>
            <w:shd w:val="clear" w:color="auto" w:fill="auto"/>
          </w:tcPr>
          <w:p w:rsidR="002B7F71" w:rsidRPr="00DE4890" w:rsidRDefault="002B7F71" w:rsidP="002B7F71">
            <w:pPr>
              <w:pStyle w:val="Textkrpermitte"/>
              <w:jc w:val="left"/>
            </w:pPr>
          </w:p>
        </w:tc>
        <w:tc>
          <w:tcPr>
            <w:tcW w:w="1565" w:type="dxa"/>
            <w:shd w:val="clear" w:color="auto" w:fill="auto"/>
          </w:tcPr>
          <w:p w:rsidR="002B7F71" w:rsidRPr="00C00F2D" w:rsidRDefault="00B94B8A" w:rsidP="002B7F71">
            <w:pPr>
              <w:pStyle w:val="Textkrper"/>
              <w:jc w:val="left"/>
              <w:rPr>
                <w:sz w:val="18"/>
              </w:rPr>
            </w:pPr>
            <w:r w:rsidRPr="00C00F2D">
              <w:rPr>
                <w:sz w:val="18"/>
              </w:rPr>
              <w:t>Übungen mit Übungsleit</w:t>
            </w:r>
            <w:r w:rsidRPr="00C00F2D">
              <w:rPr>
                <w:sz w:val="18"/>
              </w:rPr>
              <w:t>e</w:t>
            </w:r>
            <w:r w:rsidRPr="00C00F2D">
              <w:rPr>
                <w:sz w:val="18"/>
              </w:rPr>
              <w:t>rin/</w:t>
            </w:r>
            <w:r w:rsidR="00D77A6C">
              <w:rPr>
                <w:sz w:val="18"/>
              </w:rPr>
              <w:t xml:space="preserve"> </w:t>
            </w:r>
            <w:r w:rsidRPr="00C00F2D">
              <w:rPr>
                <w:sz w:val="18"/>
              </w:rPr>
              <w:t>Übungsleiter</w:t>
            </w: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 xml:space="preserve">Ich kann mit </w:t>
            </w:r>
            <w:r w:rsidR="00CD3802">
              <w:t>einer Partnerin/</w:t>
            </w:r>
            <w:r>
              <w:t>einem Partner eine Übung präsentieren.</w:t>
            </w:r>
          </w:p>
        </w:tc>
        <w:tc>
          <w:tcPr>
            <w:tcW w:w="414" w:type="dxa"/>
            <w:shd w:val="clear" w:color="auto" w:fill="auto"/>
          </w:tcPr>
          <w:p w:rsidR="002B7F71" w:rsidRPr="00DE4890" w:rsidRDefault="002B7F71" w:rsidP="002B7F71">
            <w:pPr>
              <w:pStyle w:val="Textkrpermitte"/>
              <w:jc w:val="left"/>
            </w:pPr>
          </w:p>
        </w:tc>
        <w:tc>
          <w:tcPr>
            <w:tcW w:w="3271" w:type="dxa"/>
            <w:vMerge/>
            <w:shd w:val="clear" w:color="auto" w:fill="auto"/>
          </w:tcPr>
          <w:p w:rsidR="002B7F71" w:rsidRPr="00DE4890" w:rsidRDefault="002B7F71" w:rsidP="002B7F71">
            <w:pPr>
              <w:pStyle w:val="Textkrper"/>
              <w:jc w:val="left"/>
            </w:pPr>
          </w:p>
        </w:tc>
        <w:tc>
          <w:tcPr>
            <w:tcW w:w="567" w:type="dxa"/>
            <w:shd w:val="clear" w:color="auto" w:fill="auto"/>
          </w:tcPr>
          <w:p w:rsidR="002B7F71" w:rsidRPr="00DE4890" w:rsidRDefault="002B7F71" w:rsidP="002B7F71">
            <w:pPr>
              <w:pStyle w:val="Textkrpermitte"/>
              <w:jc w:val="left"/>
            </w:pPr>
          </w:p>
        </w:tc>
        <w:tc>
          <w:tcPr>
            <w:tcW w:w="1565" w:type="dxa"/>
            <w:shd w:val="clear" w:color="auto" w:fill="auto"/>
          </w:tcPr>
          <w:p w:rsidR="002B7F71" w:rsidRPr="00C00F2D" w:rsidRDefault="002B7F71" w:rsidP="002B7F71">
            <w:pPr>
              <w:pStyle w:val="Textkrper"/>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die sechs Schritte der vol</w:t>
            </w:r>
            <w:r>
              <w:t>l</w:t>
            </w:r>
            <w:r>
              <w:t>ständigen Handlung erklären.</w:t>
            </w:r>
          </w:p>
        </w:tc>
        <w:tc>
          <w:tcPr>
            <w:tcW w:w="414" w:type="dxa"/>
            <w:shd w:val="clear" w:color="auto" w:fill="auto"/>
          </w:tcPr>
          <w:p w:rsidR="002B7F71" w:rsidRPr="00DE4890" w:rsidRDefault="002B7F71" w:rsidP="002B7F71">
            <w:pPr>
              <w:pStyle w:val="Textkrpermitte"/>
              <w:jc w:val="left"/>
            </w:pPr>
          </w:p>
        </w:tc>
        <w:tc>
          <w:tcPr>
            <w:tcW w:w="3271" w:type="dxa"/>
            <w:shd w:val="clear" w:color="auto" w:fill="auto"/>
          </w:tcPr>
          <w:p w:rsidR="002B7F71" w:rsidRPr="00DE4890" w:rsidRDefault="002B7F71" w:rsidP="002B7F71">
            <w:pPr>
              <w:pStyle w:val="Textkrper"/>
              <w:jc w:val="left"/>
            </w:pPr>
            <w:r>
              <w:t>Urkunde L01.02.31</w:t>
            </w:r>
          </w:p>
        </w:tc>
        <w:tc>
          <w:tcPr>
            <w:tcW w:w="567" w:type="dxa"/>
            <w:shd w:val="clear" w:color="auto" w:fill="auto"/>
          </w:tcPr>
          <w:p w:rsidR="002B7F71" w:rsidRPr="00DE4890" w:rsidRDefault="002B7F71" w:rsidP="002B7F71">
            <w:pPr>
              <w:pStyle w:val="Textkrpermitte"/>
              <w:jc w:val="left"/>
            </w:pPr>
          </w:p>
        </w:tc>
        <w:tc>
          <w:tcPr>
            <w:tcW w:w="1565" w:type="dxa"/>
            <w:shd w:val="clear" w:color="auto" w:fill="auto"/>
          </w:tcPr>
          <w:p w:rsidR="002B7F71" w:rsidRPr="00C00F2D" w:rsidRDefault="002B7F71" w:rsidP="002B7F71">
            <w:pPr>
              <w:pStyle w:val="Textkrper"/>
              <w:rPr>
                <w:sz w:val="18"/>
              </w:rPr>
            </w:pPr>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Pr="00DE4890" w:rsidRDefault="002B7F71" w:rsidP="002B7F71">
            <w:pPr>
              <w:pStyle w:val="Textkrperlinks"/>
            </w:pPr>
            <w:r>
              <w:t>Ich kann alle sechs Schritte der vol</w:t>
            </w:r>
            <w:r>
              <w:t>l</w:t>
            </w:r>
            <w:r>
              <w:t>ständigen Handlung an einem Beispiel durchlaufen.</w:t>
            </w:r>
          </w:p>
        </w:tc>
        <w:tc>
          <w:tcPr>
            <w:tcW w:w="414" w:type="dxa"/>
            <w:shd w:val="clear" w:color="auto" w:fill="auto"/>
          </w:tcPr>
          <w:p w:rsidR="002B7F71" w:rsidRPr="00DE4890" w:rsidRDefault="002B7F71" w:rsidP="002B7F71">
            <w:pPr>
              <w:pStyle w:val="Textkrpermitte"/>
              <w:jc w:val="left"/>
            </w:pPr>
          </w:p>
        </w:tc>
        <w:tc>
          <w:tcPr>
            <w:tcW w:w="3271" w:type="dxa"/>
            <w:shd w:val="clear" w:color="auto" w:fill="auto"/>
          </w:tcPr>
          <w:p w:rsidR="002B7F71" w:rsidRDefault="002B7F71" w:rsidP="002B7F71">
            <w:pPr>
              <w:pStyle w:val="Textkrper"/>
              <w:jc w:val="left"/>
            </w:pPr>
            <w:r>
              <w:t>gemeinsames Frühstück planen und durchführen L01.02.32 – 33</w:t>
            </w:r>
          </w:p>
          <w:p w:rsidR="002B7F71" w:rsidRPr="00DE4890" w:rsidRDefault="002B7F71" w:rsidP="002B7F71">
            <w:pPr>
              <w:pStyle w:val="Textkrper"/>
              <w:jc w:val="left"/>
            </w:pPr>
            <w:r>
              <w:t>Vollständig handeln L01.02.35</w:t>
            </w:r>
          </w:p>
        </w:tc>
        <w:tc>
          <w:tcPr>
            <w:tcW w:w="567" w:type="dxa"/>
            <w:shd w:val="clear" w:color="auto" w:fill="auto"/>
          </w:tcPr>
          <w:p w:rsidR="002B7F71" w:rsidRDefault="002B7F71" w:rsidP="002B7F71">
            <w:pPr>
              <w:pStyle w:val="Textkrpermitte"/>
              <w:jc w:val="left"/>
            </w:pPr>
          </w:p>
          <w:p w:rsidR="002B7F71" w:rsidRDefault="002B7F71" w:rsidP="002B7F71">
            <w:pPr>
              <w:pStyle w:val="Textkrpermitte"/>
              <w:jc w:val="left"/>
            </w:pPr>
            <w:r>
              <w:t>A, B</w:t>
            </w:r>
          </w:p>
          <w:p w:rsidR="002B7F71" w:rsidRPr="00DE4890" w:rsidRDefault="002B7F71" w:rsidP="002B7F71">
            <w:pPr>
              <w:pStyle w:val="Textkrpermitte"/>
              <w:jc w:val="left"/>
            </w:pPr>
            <w:r>
              <w:t>C</w:t>
            </w:r>
          </w:p>
        </w:tc>
        <w:tc>
          <w:tcPr>
            <w:tcW w:w="1565" w:type="dxa"/>
            <w:shd w:val="clear" w:color="auto" w:fill="auto"/>
          </w:tcPr>
          <w:p w:rsidR="002B7F71" w:rsidRPr="00C00F2D" w:rsidRDefault="002B7F71" w:rsidP="002B7F71">
            <w:pPr>
              <w:pStyle w:val="Textkrper"/>
              <w:rPr>
                <w:sz w:val="18"/>
              </w:rPr>
            </w:pPr>
            <w:r w:rsidRPr="00C00F2D">
              <w:rPr>
                <w:sz w:val="18"/>
              </w:rPr>
              <w:t xml:space="preserve">geeignet für </w:t>
            </w:r>
            <w:proofErr w:type="spellStart"/>
            <w:r w:rsidRPr="00C00F2D">
              <w:rPr>
                <w:sz w:val="18"/>
              </w:rPr>
              <w:t>oL</w:t>
            </w:r>
            <w:proofErr w:type="spellEnd"/>
          </w:p>
        </w:tc>
      </w:tr>
      <w:tr w:rsidR="002B7F71" w:rsidRPr="00DE4890" w:rsidTr="00D56F81">
        <w:tc>
          <w:tcPr>
            <w:tcW w:w="426" w:type="dxa"/>
            <w:vMerge/>
            <w:shd w:val="clear" w:color="auto" w:fill="auto"/>
          </w:tcPr>
          <w:p w:rsidR="002B7F71" w:rsidRPr="00DE4890" w:rsidRDefault="002B7F71" w:rsidP="002B7F71">
            <w:pPr>
              <w:pStyle w:val="Textkrper"/>
            </w:pPr>
          </w:p>
        </w:tc>
        <w:tc>
          <w:tcPr>
            <w:tcW w:w="3402" w:type="dxa"/>
            <w:shd w:val="clear" w:color="auto" w:fill="auto"/>
          </w:tcPr>
          <w:p w:rsidR="002B7F71" w:rsidRDefault="002B7F71" w:rsidP="002B7F71">
            <w:pPr>
              <w:pStyle w:val="Textkrperlinks"/>
            </w:pPr>
            <w:r>
              <w:t>Ich kann die sechs Schritte der vol</w:t>
            </w:r>
            <w:r>
              <w:t>l</w:t>
            </w:r>
            <w:r>
              <w:lastRenderedPageBreak/>
              <w:t>ständigen Handlung nutzen, um eine Lernaufgabe zu bearbeiten.</w:t>
            </w:r>
          </w:p>
        </w:tc>
        <w:tc>
          <w:tcPr>
            <w:tcW w:w="414" w:type="dxa"/>
            <w:shd w:val="clear" w:color="auto" w:fill="auto"/>
          </w:tcPr>
          <w:p w:rsidR="002B7F71" w:rsidRPr="00DE4890" w:rsidRDefault="002B7F71" w:rsidP="002B7F71">
            <w:pPr>
              <w:pStyle w:val="Textkrpermitte"/>
              <w:jc w:val="left"/>
            </w:pPr>
          </w:p>
        </w:tc>
        <w:tc>
          <w:tcPr>
            <w:tcW w:w="3271" w:type="dxa"/>
            <w:shd w:val="clear" w:color="auto" w:fill="auto"/>
          </w:tcPr>
          <w:p w:rsidR="002B7F71" w:rsidRDefault="002B7F71" w:rsidP="002B7F71">
            <w:pPr>
              <w:pStyle w:val="Textkrper"/>
              <w:jc w:val="left"/>
            </w:pPr>
            <w:r>
              <w:t xml:space="preserve">Vorbereitung auf Klassenarbeit </w:t>
            </w:r>
            <w:r>
              <w:lastRenderedPageBreak/>
              <w:t>L01.02.37</w:t>
            </w:r>
          </w:p>
          <w:p w:rsidR="002B7F71" w:rsidRDefault="002B7F71" w:rsidP="002B7F71">
            <w:pPr>
              <w:pStyle w:val="Textkrper"/>
              <w:jc w:val="left"/>
            </w:pPr>
            <w:r>
              <w:t>L01.02.38</w:t>
            </w:r>
          </w:p>
        </w:tc>
        <w:tc>
          <w:tcPr>
            <w:tcW w:w="567" w:type="dxa"/>
            <w:shd w:val="clear" w:color="auto" w:fill="auto"/>
          </w:tcPr>
          <w:p w:rsidR="002B7F71" w:rsidRDefault="002B7F71" w:rsidP="002B7F71">
            <w:pPr>
              <w:pStyle w:val="Textkrpermitte"/>
              <w:jc w:val="left"/>
            </w:pPr>
          </w:p>
          <w:p w:rsidR="002B7F71" w:rsidRDefault="002B7F71" w:rsidP="002B7F71">
            <w:pPr>
              <w:pStyle w:val="Textkrpermitte"/>
              <w:jc w:val="left"/>
            </w:pPr>
            <w:r>
              <w:lastRenderedPageBreak/>
              <w:t>A, B</w:t>
            </w:r>
          </w:p>
          <w:p w:rsidR="002B7F71" w:rsidRPr="00DE4890" w:rsidRDefault="002B7F71" w:rsidP="002B7F71">
            <w:pPr>
              <w:pStyle w:val="Textkrpermitte"/>
              <w:jc w:val="left"/>
            </w:pPr>
            <w:r>
              <w:t>C</w:t>
            </w:r>
          </w:p>
        </w:tc>
        <w:tc>
          <w:tcPr>
            <w:tcW w:w="1565" w:type="dxa"/>
            <w:shd w:val="clear" w:color="auto" w:fill="auto"/>
          </w:tcPr>
          <w:p w:rsidR="002B7F71" w:rsidRPr="00C00F2D" w:rsidRDefault="002B7F71" w:rsidP="002B7F71">
            <w:pPr>
              <w:pStyle w:val="Textkrper"/>
              <w:rPr>
                <w:sz w:val="18"/>
              </w:rPr>
            </w:pPr>
            <w:r w:rsidRPr="00C00F2D">
              <w:rPr>
                <w:sz w:val="18"/>
              </w:rPr>
              <w:lastRenderedPageBreak/>
              <w:t xml:space="preserve">geeignet für </w:t>
            </w:r>
            <w:proofErr w:type="spellStart"/>
            <w:r w:rsidRPr="00C00F2D">
              <w:rPr>
                <w:sz w:val="18"/>
              </w:rPr>
              <w:t>oL</w:t>
            </w:r>
            <w:proofErr w:type="spellEnd"/>
          </w:p>
        </w:tc>
      </w:tr>
    </w:tbl>
    <w:p w:rsidR="002B7F71" w:rsidRDefault="002B7F71" w:rsidP="00D56F81">
      <w:pPr>
        <w:spacing w:line="240" w:lineRule="exact"/>
        <w:rPr>
          <w:lang w:eastAsia="de-DE"/>
        </w:rPr>
      </w:pPr>
      <w:r>
        <w:lastRenderedPageBreak/>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B7F7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lastRenderedPageBreak/>
              <w:br w:type="page"/>
              <w:t>Kompetenzbereich</w:t>
            </w:r>
          </w:p>
          <w:p w:rsidR="002B7F71" w:rsidRDefault="002B7F71" w:rsidP="002B7F7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Lernfortschritt</w:t>
            </w:r>
          </w:p>
          <w:p w:rsidR="002B7F71" w:rsidRDefault="002B7F71" w:rsidP="002B7F7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Materialien/Titel</w:t>
            </w:r>
          </w:p>
          <w:p w:rsidR="002B7F71" w:rsidRDefault="002B7F71" w:rsidP="002B7F71">
            <w:pPr>
              <w:pStyle w:val="TabelleKopflinks"/>
            </w:pPr>
            <w:r>
              <w:t>Ablauf 1</w:t>
            </w:r>
          </w:p>
        </w:tc>
        <w:tc>
          <w:tcPr>
            <w:tcW w:w="188" w:type="dxa"/>
            <w:vMerge w:val="restart"/>
            <w:tcBorders>
              <w:top w:val="nil"/>
              <w:left w:val="single" w:sz="4" w:space="0" w:color="auto"/>
              <w:bottom w:val="nil"/>
              <w:right w:val="single" w:sz="4" w:space="0" w:color="auto"/>
            </w:tcBorders>
            <w:shd w:val="clear" w:color="auto" w:fill="FFFFFF"/>
          </w:tcPr>
          <w:p w:rsidR="002B7F71" w:rsidRPr="004B658C" w:rsidRDefault="002B7F71" w:rsidP="002B7F7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B7F71" w:rsidRPr="00B51DE9" w:rsidRDefault="002B7F71" w:rsidP="002B7F71">
            <w:pPr>
              <w:pStyle w:val="TabelleKopfmitte"/>
            </w:pPr>
            <w:r>
              <w:t>LWK</w:t>
            </w:r>
          </w:p>
          <w:p w:rsidR="002B7F71" w:rsidRPr="00B51DE9" w:rsidRDefault="002B7F71" w:rsidP="002B7F71">
            <w:pPr>
              <w:pStyle w:val="TabelleKopfmitte"/>
              <w:rPr>
                <w:rFonts w:eastAsia="Calibri"/>
              </w:rPr>
            </w:pPr>
            <w:r>
              <w:t>01.02.01</w:t>
            </w: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2B7F71">
            <w:pPr>
              <w:pStyle w:val="Tabelle6pt"/>
            </w:pPr>
            <w:r w:rsidRPr="004B658C">
              <w:t>Kompetenz:</w:t>
            </w:r>
          </w:p>
          <w:p w:rsidR="002B7F71" w:rsidRDefault="002B7F71" w:rsidP="002B7F71">
            <w:pPr>
              <w:pStyle w:val="Kopf8ptafz"/>
            </w:pPr>
            <w:r>
              <w:t>Ich kann mitteilen, was ich für erfolgreiches Lernen brauche.</w:t>
            </w:r>
          </w:p>
          <w:p w:rsidR="002B7F71" w:rsidRDefault="002B7F71" w:rsidP="002B7F71">
            <w:pPr>
              <w:pStyle w:val="Kopf8ptafz"/>
            </w:pPr>
            <w:r>
              <w:t>Ich kann mir einen Überblick über das Thema verschaffen.</w:t>
            </w:r>
          </w:p>
        </w:tc>
        <w:tc>
          <w:tcPr>
            <w:tcW w:w="188" w:type="dxa"/>
            <w:vMerge/>
            <w:tcBorders>
              <w:left w:val="single" w:sz="4" w:space="0" w:color="auto"/>
              <w:bottom w:val="nil"/>
              <w:right w:val="nil"/>
            </w:tcBorders>
            <w:vAlign w:val="center"/>
            <w:hideMark/>
          </w:tcPr>
          <w:p w:rsidR="002B7F71" w:rsidRDefault="002B7F71" w:rsidP="002B7F71">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7F71" w:rsidRPr="00B51DE9" w:rsidTr="00D56F81">
              <w:trPr>
                <w:trHeight w:val="284"/>
              </w:trPr>
              <w:tc>
                <w:tcPr>
                  <w:tcW w:w="2090" w:type="dxa"/>
                  <w:shd w:val="clear" w:color="auto" w:fill="auto"/>
                </w:tcPr>
                <w:p w:rsidR="002B7F71" w:rsidRPr="00C71DAB" w:rsidRDefault="002B7F71" w:rsidP="00D56F81">
                  <w:pPr>
                    <w:pStyle w:val="TabelleKopfmitte"/>
                    <w:rPr>
                      <w:b w:val="0"/>
                    </w:rPr>
                  </w:pPr>
                  <w:proofErr w:type="spellStart"/>
                  <w:r w:rsidRPr="00C71DAB">
                    <w:rPr>
                      <w:b w:val="0"/>
                    </w:rPr>
                    <w:t>LernPROJEKT</w:t>
                  </w:r>
                  <w:proofErr w:type="spellEnd"/>
                </w:p>
              </w:tc>
            </w:tr>
            <w:tr w:rsidR="002B7F71" w:rsidRPr="00B51DE9" w:rsidTr="00D56F81">
              <w:trPr>
                <w:trHeight w:val="284"/>
              </w:trPr>
              <w:tc>
                <w:tcPr>
                  <w:tcW w:w="2090" w:type="dxa"/>
                  <w:shd w:val="clear" w:color="auto" w:fill="D9D9D9" w:themeFill="background1" w:themeFillShade="D9"/>
                </w:tcPr>
                <w:p w:rsidR="002B7F71" w:rsidRPr="00C71DAB" w:rsidRDefault="002B7F71" w:rsidP="00D56F81">
                  <w:pPr>
                    <w:pStyle w:val="Textkrpermitte"/>
                    <w:rPr>
                      <w:b/>
                    </w:rPr>
                  </w:pPr>
                  <w:proofErr w:type="spellStart"/>
                  <w:r w:rsidRPr="00C71DAB">
                    <w:rPr>
                      <w:b/>
                    </w:rPr>
                    <w:t>LernTHEMA</w:t>
                  </w:r>
                  <w:proofErr w:type="spellEnd"/>
                </w:p>
              </w:tc>
            </w:tr>
            <w:tr w:rsidR="002B7F71" w:rsidRPr="00B51DE9" w:rsidTr="00D56F81">
              <w:trPr>
                <w:trHeight w:val="284"/>
              </w:trPr>
              <w:tc>
                <w:tcPr>
                  <w:tcW w:w="2090" w:type="dxa"/>
                </w:tcPr>
                <w:p w:rsidR="002B7F71" w:rsidRPr="00B51DE9" w:rsidRDefault="002B7F71" w:rsidP="00D56F81">
                  <w:pPr>
                    <w:pStyle w:val="Textkrpermitte"/>
                  </w:pPr>
                  <w:proofErr w:type="spellStart"/>
                  <w:r w:rsidRPr="00B51DE9">
                    <w:t>LernSCHRITT</w:t>
                  </w:r>
                  <w:proofErr w:type="spellEnd"/>
                </w:p>
              </w:tc>
            </w:tr>
          </w:tbl>
          <w:p w:rsidR="002B7F71" w:rsidRPr="00B51DE9" w:rsidRDefault="002B7F71" w:rsidP="002B7F71"/>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2B7F71">
            <w:pPr>
              <w:pStyle w:val="Tabelle6pt"/>
            </w:pPr>
            <w:r w:rsidRPr="004B658C">
              <w:t>Hauptbezug:</w:t>
            </w:r>
          </w:p>
          <w:p w:rsidR="002B7F71" w:rsidRDefault="002B7F71" w:rsidP="002B7F71">
            <w:pPr>
              <w:pStyle w:val="Kopf8ptafz"/>
            </w:pPr>
            <w:r>
              <w:t>Ich kann überfachliche Kompetenzen nennen.</w:t>
            </w:r>
          </w:p>
        </w:tc>
        <w:tc>
          <w:tcPr>
            <w:tcW w:w="188" w:type="dxa"/>
            <w:vMerge/>
            <w:tcBorders>
              <w:left w:val="single" w:sz="4" w:space="0" w:color="auto"/>
              <w:bottom w:val="nil"/>
              <w:right w:val="nil"/>
            </w:tcBorders>
            <w:vAlign w:val="center"/>
            <w:hideMark/>
          </w:tcPr>
          <w:p w:rsidR="002B7F71" w:rsidRDefault="002B7F71" w:rsidP="002B7F71">
            <w:pPr>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2B7F71"/>
        </w:tc>
      </w:tr>
      <w:tr w:rsidR="002B7F71" w:rsidRPr="00B51DE9" w:rsidTr="00D56F81">
        <w:tc>
          <w:tcPr>
            <w:tcW w:w="7348" w:type="dxa"/>
            <w:gridSpan w:val="3"/>
            <w:tcBorders>
              <w:left w:val="single" w:sz="4" w:space="0" w:color="auto"/>
              <w:right w:val="single" w:sz="4" w:space="0" w:color="auto"/>
            </w:tcBorders>
            <w:tcMar>
              <w:bottom w:w="0" w:type="dxa"/>
            </w:tcMar>
            <w:hideMark/>
          </w:tcPr>
          <w:p w:rsidR="002B7F71" w:rsidRDefault="002B7F71" w:rsidP="002B7F71">
            <w:pPr>
              <w:pStyle w:val="Tabelle6pt"/>
            </w:pPr>
            <w:r>
              <w:t>Weitere Bezüge:</w:t>
            </w:r>
          </w:p>
          <w:p w:rsidR="002B7F71" w:rsidRDefault="002B7F71" w:rsidP="002B7F71">
            <w:pPr>
              <w:pStyle w:val="Kopf8ptafz"/>
            </w:pPr>
            <w:r>
              <w:t>Ich kann mit</w:t>
            </w:r>
            <w:r w:rsidR="00E6247D">
              <w:t xml:space="preserve"> einer Lernpartnerin/</w:t>
            </w:r>
            <w:r>
              <w:t>einem Lernpartner zusammen arbeiten.</w:t>
            </w:r>
          </w:p>
        </w:tc>
        <w:tc>
          <w:tcPr>
            <w:tcW w:w="188" w:type="dxa"/>
            <w:vMerge/>
            <w:tcBorders>
              <w:left w:val="single" w:sz="4" w:space="0" w:color="auto"/>
              <w:bottom w:val="nil"/>
              <w:right w:val="nil"/>
            </w:tcBorders>
            <w:vAlign w:val="center"/>
            <w:hideMark/>
          </w:tcPr>
          <w:p w:rsidR="002B7F71" w:rsidRDefault="002B7F71" w:rsidP="002B7F71">
            <w:pPr>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2B7F71"/>
        </w:tc>
      </w:tr>
    </w:tbl>
    <w:p w:rsidR="002B7F71" w:rsidRDefault="002B7F71" w:rsidP="00D56F81">
      <w:pPr>
        <w:pStyle w:val="berschrift1"/>
      </w:pPr>
      <w:r>
        <w:rPr>
          <w:noProof/>
          <w:sz w:val="24"/>
        </w:rPr>
        <w:drawing>
          <wp:anchor distT="0" distB="0" distL="114300" distR="114300" simplePos="0" relativeHeight="251951104" behindDoc="0" locked="0" layoutInCell="0" allowOverlap="1" wp14:anchorId="6395C01E" wp14:editId="02F82627">
            <wp:simplePos x="0" y="0"/>
            <wp:positionH relativeFrom="rightMargin">
              <wp:posOffset>828040</wp:posOffset>
            </wp:positionH>
            <wp:positionV relativeFrom="paragraph">
              <wp:posOffset>0</wp:posOffset>
            </wp:positionV>
            <wp:extent cx="349200" cy="320400"/>
            <wp:effectExtent l="0" t="0" r="0" b="3810"/>
            <wp:wrapNone/>
            <wp:docPr id="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50080" behindDoc="0" locked="0" layoutInCell="0" allowOverlap="1" wp14:anchorId="04DC6530" wp14:editId="16228CB4">
            <wp:simplePos x="0" y="0"/>
            <wp:positionH relativeFrom="rightMargin">
              <wp:posOffset>467995</wp:posOffset>
            </wp:positionH>
            <wp:positionV relativeFrom="paragraph">
              <wp:posOffset>0</wp:posOffset>
            </wp:positionV>
            <wp:extent cx="349885" cy="320675"/>
            <wp:effectExtent l="0" t="0" r="0" b="3175"/>
            <wp:wrapNone/>
            <wp:docPr id="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49056" behindDoc="0" locked="0" layoutInCell="0" allowOverlap="1" wp14:anchorId="467C8A96" wp14:editId="32DD6D5C">
            <wp:simplePos x="0" y="0"/>
            <wp:positionH relativeFrom="rightMargin">
              <wp:posOffset>107950</wp:posOffset>
            </wp:positionH>
            <wp:positionV relativeFrom="paragraph">
              <wp:posOffset>0</wp:posOffset>
            </wp:positionV>
            <wp:extent cx="349885" cy="320675"/>
            <wp:effectExtent l="0" t="0" r="0" b="3175"/>
            <wp:wrapNone/>
            <wp:docPr id="14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Arbeit mit dem </w:t>
      </w:r>
      <w:proofErr w:type="spellStart"/>
      <w:r>
        <w:t>Advance</w:t>
      </w:r>
      <w:proofErr w:type="spellEnd"/>
      <w:r>
        <w:t xml:space="preserve"> Organizer!</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7F71" w:rsidRPr="00DE4890" w:rsidTr="00D56F81">
        <w:trPr>
          <w:trHeight w:val="397"/>
        </w:trPr>
        <w:tc>
          <w:tcPr>
            <w:tcW w:w="1470" w:type="dxa"/>
            <w:shd w:val="clear" w:color="auto" w:fill="D9D9D9" w:themeFill="background1" w:themeFillShade="D9"/>
            <w:vAlign w:val="center"/>
          </w:tcPr>
          <w:p w:rsidR="002B7F71" w:rsidRPr="00DE4890" w:rsidRDefault="002B7F71" w:rsidP="002B7F71">
            <w:pPr>
              <w:pStyle w:val="TabelleKopfmitte"/>
            </w:pPr>
            <w:r>
              <w:t>Phase</w:t>
            </w:r>
          </w:p>
        </w:tc>
        <w:tc>
          <w:tcPr>
            <w:tcW w:w="940" w:type="dxa"/>
            <w:shd w:val="clear" w:color="auto" w:fill="D9D9D9" w:themeFill="background1" w:themeFillShade="D9"/>
            <w:vAlign w:val="center"/>
          </w:tcPr>
          <w:p w:rsidR="002B7F71" w:rsidRPr="00DE4890" w:rsidRDefault="002B7F71" w:rsidP="002B7F71">
            <w:pPr>
              <w:pStyle w:val="TabelleKopfmitte"/>
            </w:pPr>
            <w:r>
              <w:t>Zeit</w:t>
            </w:r>
          </w:p>
        </w:tc>
        <w:tc>
          <w:tcPr>
            <w:tcW w:w="4961" w:type="dxa"/>
            <w:shd w:val="clear" w:color="auto" w:fill="D9D9D9" w:themeFill="background1" w:themeFillShade="D9"/>
            <w:vAlign w:val="center"/>
          </w:tcPr>
          <w:p w:rsidR="002B7F71" w:rsidRPr="00DE4890" w:rsidRDefault="002B7F71" w:rsidP="002B7F71">
            <w:pPr>
              <w:pStyle w:val="TabelleKopfmitte"/>
            </w:pPr>
            <w:r>
              <w:t>Aufgabe</w:t>
            </w:r>
          </w:p>
        </w:tc>
      </w:tr>
      <w:tr w:rsidR="002B7F71" w:rsidRPr="00DE4890" w:rsidTr="00D56F81">
        <w:trPr>
          <w:trHeight w:val="870"/>
        </w:trPr>
        <w:tc>
          <w:tcPr>
            <w:tcW w:w="1470" w:type="dxa"/>
            <w:shd w:val="clear" w:color="auto" w:fill="auto"/>
            <w:vAlign w:val="center"/>
          </w:tcPr>
          <w:p w:rsidR="002B7F71" w:rsidRPr="00F0156F" w:rsidRDefault="002B7F71" w:rsidP="002B7F71">
            <w:pPr>
              <w:pStyle w:val="Textkrpermitte"/>
            </w:pPr>
            <w:r w:rsidRPr="00F0156F">
              <w:rPr>
                <w:noProof/>
              </w:rPr>
              <w:drawing>
                <wp:inline distT="0" distB="0" distL="0" distR="0" wp14:anchorId="392A8D34" wp14:editId="3077DEB4">
                  <wp:extent cx="318770" cy="318770"/>
                  <wp:effectExtent l="0" t="0" r="0" b="0"/>
                  <wp:docPr id="149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7F71" w:rsidRPr="00DE4890" w:rsidRDefault="002B7F71" w:rsidP="002B7F71">
            <w:pPr>
              <w:pStyle w:val="TabelleKopfmitte"/>
            </w:pPr>
            <w:r>
              <w:t>5 min</w:t>
            </w:r>
          </w:p>
        </w:tc>
        <w:tc>
          <w:tcPr>
            <w:tcW w:w="4961" w:type="dxa"/>
            <w:shd w:val="clear" w:color="auto" w:fill="auto"/>
            <w:vAlign w:val="center"/>
          </w:tcPr>
          <w:p w:rsidR="002B7F71" w:rsidRDefault="002B7F71" w:rsidP="002B7F71">
            <w:pPr>
              <w:pStyle w:val="Textkrper"/>
              <w:rPr>
                <w:noProof/>
              </w:rPr>
            </w:pPr>
            <w:r>
              <w:rPr>
                <w:noProof/>
              </w:rPr>
              <w:t>Vorstellung des Arbeitsauftrags „Wie erziele ich Lernerfolge?“</w:t>
            </w:r>
          </w:p>
          <w:p w:rsidR="002B7F71" w:rsidRPr="00DE4890" w:rsidRDefault="002B7F71" w:rsidP="002B7F71">
            <w:pPr>
              <w:pStyle w:val="Textkrper"/>
              <w:rPr>
                <w:noProof/>
              </w:rPr>
            </w:pPr>
            <w:r>
              <w:rPr>
                <w:noProof/>
              </w:rPr>
              <w:t xml:space="preserve">Vorstellen der Methode </w:t>
            </w:r>
            <w:r w:rsidRPr="00733B15">
              <w:rPr>
                <w:i/>
                <w:noProof/>
              </w:rPr>
              <w:t>Placemat</w:t>
            </w:r>
            <w:r>
              <w:rPr>
                <w:noProof/>
              </w:rPr>
              <w:t>. Bereitstellen von Plakaten und Markern.</w:t>
            </w:r>
          </w:p>
        </w:tc>
      </w:tr>
      <w:tr w:rsidR="002B7F71" w:rsidRPr="00DE4890" w:rsidTr="00D56F81">
        <w:trPr>
          <w:trHeight w:val="870"/>
        </w:trPr>
        <w:tc>
          <w:tcPr>
            <w:tcW w:w="1470" w:type="dxa"/>
            <w:shd w:val="clear" w:color="auto" w:fill="auto"/>
            <w:vAlign w:val="center"/>
          </w:tcPr>
          <w:p w:rsidR="002B7F71" w:rsidRPr="00F0156F" w:rsidRDefault="002B7F71" w:rsidP="002B7F71">
            <w:pPr>
              <w:pStyle w:val="Textkrpermitte"/>
              <w:rPr>
                <w:noProof/>
              </w:rPr>
            </w:pPr>
            <w:r w:rsidRPr="00FC0F56">
              <w:rPr>
                <w:noProof/>
              </w:rPr>
              <w:drawing>
                <wp:inline distT="0" distB="0" distL="0" distR="0" wp14:anchorId="611CDFC5" wp14:editId="2BC161CF">
                  <wp:extent cx="304800" cy="326246"/>
                  <wp:effectExtent l="0" t="0" r="0" b="0"/>
                  <wp:docPr id="10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2B7F71" w:rsidRDefault="002B7F71" w:rsidP="002B7F71">
            <w:pPr>
              <w:pStyle w:val="TabelleKopfmitte"/>
            </w:pPr>
            <w:r>
              <w:t>5 min</w:t>
            </w:r>
          </w:p>
        </w:tc>
        <w:tc>
          <w:tcPr>
            <w:tcW w:w="4961" w:type="dxa"/>
            <w:shd w:val="clear" w:color="auto" w:fill="auto"/>
            <w:vAlign w:val="center"/>
          </w:tcPr>
          <w:p w:rsidR="002B7F71" w:rsidRDefault="002B7F71" w:rsidP="002B7F71">
            <w:pPr>
              <w:pStyle w:val="Textkrper"/>
              <w:rPr>
                <w:noProof/>
              </w:rPr>
            </w:pPr>
            <w:r>
              <w:rPr>
                <w:noProof/>
              </w:rPr>
              <w:t>Bearbeiten Sie den Arbeitsauftrag „Wie erziele ich Lernerfolge?“</w:t>
            </w:r>
          </w:p>
          <w:p w:rsidR="002B7F71" w:rsidRDefault="002B7F71" w:rsidP="00D3367F">
            <w:pPr>
              <w:pStyle w:val="Textkrper"/>
              <w:rPr>
                <w:noProof/>
              </w:rPr>
            </w:pPr>
            <w:r>
              <w:rPr>
                <w:noProof/>
              </w:rPr>
              <w:t xml:space="preserve">Füllen Sie Ihr Feld </w:t>
            </w:r>
            <w:r w:rsidR="00D3367F">
              <w:rPr>
                <w:noProof/>
              </w:rPr>
              <w:t>in der</w:t>
            </w:r>
            <w:r>
              <w:rPr>
                <w:noProof/>
              </w:rPr>
              <w:t xml:space="preserve"> Placemat!</w:t>
            </w:r>
          </w:p>
        </w:tc>
      </w:tr>
      <w:tr w:rsidR="002B7F71" w:rsidRPr="00DE4890" w:rsidTr="00D56F81">
        <w:trPr>
          <w:trHeight w:val="870"/>
        </w:trPr>
        <w:tc>
          <w:tcPr>
            <w:tcW w:w="1470" w:type="dxa"/>
            <w:shd w:val="clear" w:color="auto" w:fill="auto"/>
            <w:vAlign w:val="center"/>
          </w:tcPr>
          <w:p w:rsidR="002B7F71" w:rsidRPr="00F0156F" w:rsidRDefault="002B7F71" w:rsidP="002B7F71">
            <w:pPr>
              <w:pStyle w:val="Textkrpermitte"/>
              <w:rPr>
                <w:noProof/>
              </w:rPr>
            </w:pPr>
            <w:r w:rsidRPr="00AA18D1">
              <w:rPr>
                <w:noProof/>
              </w:rPr>
              <w:drawing>
                <wp:inline distT="0" distB="0" distL="0" distR="0" wp14:anchorId="6B265808" wp14:editId="390C232B">
                  <wp:extent cx="629072" cy="370703"/>
                  <wp:effectExtent l="0" t="0" r="0" b="0"/>
                  <wp:docPr id="1493" name="Grafik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31658" cy="372227"/>
                          </a:xfrm>
                          <a:prstGeom prst="rect">
                            <a:avLst/>
                          </a:prstGeom>
                          <a:noFill/>
                          <a:ln>
                            <a:noFill/>
                          </a:ln>
                        </pic:spPr>
                      </pic:pic>
                    </a:graphicData>
                  </a:graphic>
                </wp:inline>
              </w:drawing>
            </w:r>
          </w:p>
        </w:tc>
        <w:tc>
          <w:tcPr>
            <w:tcW w:w="940" w:type="dxa"/>
            <w:shd w:val="clear" w:color="auto" w:fill="auto"/>
            <w:vAlign w:val="center"/>
          </w:tcPr>
          <w:p w:rsidR="002B7F71" w:rsidRDefault="002B7F71" w:rsidP="002B7F71">
            <w:pPr>
              <w:pStyle w:val="TabelleKopfmitte"/>
            </w:pPr>
            <w:r>
              <w:t>5 min</w:t>
            </w:r>
          </w:p>
        </w:tc>
        <w:tc>
          <w:tcPr>
            <w:tcW w:w="4961" w:type="dxa"/>
            <w:shd w:val="clear" w:color="auto" w:fill="auto"/>
            <w:vAlign w:val="center"/>
          </w:tcPr>
          <w:p w:rsidR="002B7F71" w:rsidRDefault="002B7F71" w:rsidP="00D3367F">
            <w:pPr>
              <w:pStyle w:val="Textkrper"/>
              <w:rPr>
                <w:noProof/>
              </w:rPr>
            </w:pPr>
            <w:r>
              <w:rPr>
                <w:noProof/>
              </w:rPr>
              <w:t xml:space="preserve">Tauschen Sie sich mit ihrer Lerngruppe </w:t>
            </w:r>
            <w:r w:rsidR="00D3367F">
              <w:rPr>
                <w:noProof/>
              </w:rPr>
              <w:t>an der</w:t>
            </w:r>
            <w:r>
              <w:rPr>
                <w:noProof/>
              </w:rPr>
              <w:t xml:space="preserve"> Placemat über die Ergebnisse aus.</w:t>
            </w:r>
          </w:p>
        </w:tc>
      </w:tr>
      <w:tr w:rsidR="002B7F71" w:rsidRPr="00DE4890" w:rsidTr="00D56F81">
        <w:trPr>
          <w:trHeight w:val="742"/>
        </w:trPr>
        <w:tc>
          <w:tcPr>
            <w:tcW w:w="1470" w:type="dxa"/>
            <w:vMerge w:val="restart"/>
            <w:shd w:val="clear" w:color="auto" w:fill="auto"/>
            <w:vAlign w:val="center"/>
          </w:tcPr>
          <w:p w:rsidR="002B7F71" w:rsidRPr="00F0156F" w:rsidRDefault="002B7F71" w:rsidP="002B7F71">
            <w:pPr>
              <w:pStyle w:val="Textkrpermitte"/>
              <w:rPr>
                <w:noProof/>
              </w:rPr>
            </w:pPr>
            <w:r w:rsidRPr="00F0156F">
              <w:rPr>
                <w:noProof/>
              </w:rPr>
              <w:drawing>
                <wp:inline distT="0" distB="0" distL="0" distR="0" wp14:anchorId="12999137" wp14:editId="2864B097">
                  <wp:extent cx="318770" cy="318770"/>
                  <wp:effectExtent l="0" t="0" r="0" b="0"/>
                  <wp:docPr id="98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7F71" w:rsidRDefault="002B7F71" w:rsidP="002B7F71">
            <w:pPr>
              <w:pStyle w:val="TabelleKopfmitte"/>
            </w:pPr>
            <w:r>
              <w:t>5 min</w:t>
            </w:r>
          </w:p>
        </w:tc>
        <w:tc>
          <w:tcPr>
            <w:tcW w:w="4961" w:type="dxa"/>
            <w:shd w:val="clear" w:color="auto" w:fill="auto"/>
            <w:vAlign w:val="center"/>
          </w:tcPr>
          <w:p w:rsidR="002B7F71" w:rsidRDefault="002B7F71" w:rsidP="002B7F71">
            <w:pPr>
              <w:pStyle w:val="Textkrper"/>
              <w:rPr>
                <w:noProof/>
              </w:rPr>
            </w:pPr>
            <w:r>
              <w:rPr>
                <w:noProof/>
              </w:rPr>
              <w:t>Austausch über die Ergebnisse in der gesamten Lerngruppe</w:t>
            </w:r>
          </w:p>
        </w:tc>
      </w:tr>
      <w:tr w:rsidR="002B7F71" w:rsidRPr="00DE4890" w:rsidTr="00D56F81">
        <w:trPr>
          <w:trHeight w:val="870"/>
        </w:trPr>
        <w:tc>
          <w:tcPr>
            <w:tcW w:w="1470" w:type="dxa"/>
            <w:vMerge/>
            <w:shd w:val="clear" w:color="auto" w:fill="auto"/>
            <w:vAlign w:val="center"/>
          </w:tcPr>
          <w:p w:rsidR="002B7F71" w:rsidRPr="00F0156F" w:rsidRDefault="002B7F71" w:rsidP="002B7F71">
            <w:pPr>
              <w:pStyle w:val="Textkrpermitte"/>
            </w:pPr>
          </w:p>
        </w:tc>
        <w:tc>
          <w:tcPr>
            <w:tcW w:w="940" w:type="dxa"/>
            <w:shd w:val="clear" w:color="auto" w:fill="auto"/>
            <w:vAlign w:val="center"/>
          </w:tcPr>
          <w:p w:rsidR="002B7F71" w:rsidRPr="00DE4890" w:rsidRDefault="002B7F71" w:rsidP="002B7F71">
            <w:pPr>
              <w:pStyle w:val="TabelleKopfmitte"/>
            </w:pPr>
            <w:r>
              <w:t>5 min</w:t>
            </w:r>
          </w:p>
        </w:tc>
        <w:tc>
          <w:tcPr>
            <w:tcW w:w="4961" w:type="dxa"/>
            <w:shd w:val="clear" w:color="auto" w:fill="auto"/>
            <w:vAlign w:val="center"/>
          </w:tcPr>
          <w:p w:rsidR="002B7F71" w:rsidRDefault="002B7F71" w:rsidP="00CC3AD8">
            <w:pPr>
              <w:pStyle w:val="Textkrper"/>
              <w:numPr>
                <w:ilvl w:val="0"/>
                <w:numId w:val="15"/>
              </w:numPr>
              <w:rPr>
                <w:noProof/>
              </w:rPr>
            </w:pPr>
            <w:r>
              <w:rPr>
                <w:noProof/>
              </w:rPr>
              <w:t>Zu</w:t>
            </w:r>
            <w:r w:rsidR="00E14A4F">
              <w:rPr>
                <w:noProof/>
              </w:rPr>
              <w:t>s</w:t>
            </w:r>
            <w:r>
              <w:rPr>
                <w:noProof/>
              </w:rPr>
              <w:t xml:space="preserve">ammenhang herstellen </w:t>
            </w:r>
            <w:r w:rsidR="00E14A4F">
              <w:rPr>
                <w:noProof/>
              </w:rPr>
              <w:t>zwischen den Ergebnissen aus der</w:t>
            </w:r>
            <w:r>
              <w:rPr>
                <w:noProof/>
              </w:rPr>
              <w:t xml:space="preserve"> Placemat und dem Advance Organizer. </w:t>
            </w:r>
          </w:p>
          <w:p w:rsidR="002B7F71" w:rsidRDefault="002B7F71" w:rsidP="00CC3AD8">
            <w:pPr>
              <w:pStyle w:val="Textkrper"/>
              <w:numPr>
                <w:ilvl w:val="0"/>
                <w:numId w:val="15"/>
              </w:numPr>
              <w:rPr>
                <w:noProof/>
              </w:rPr>
            </w:pPr>
            <w:r>
              <w:rPr>
                <w:noProof/>
              </w:rPr>
              <w:t xml:space="preserve">Überblick über den Advance Organizer </w:t>
            </w:r>
          </w:p>
          <w:p w:rsidR="002B7F71" w:rsidRPr="00DE4890" w:rsidRDefault="002B7F71" w:rsidP="00CC3AD8">
            <w:pPr>
              <w:pStyle w:val="Textkrper"/>
              <w:numPr>
                <w:ilvl w:val="0"/>
                <w:numId w:val="15"/>
              </w:numPr>
              <w:rPr>
                <w:noProof/>
              </w:rPr>
            </w:pPr>
            <w:r>
              <w:rPr>
                <w:noProof/>
              </w:rPr>
              <w:t>Vorstellen des Arbeitsauftrags „Arbeit mit dem Advance Organizer“</w:t>
            </w:r>
            <w:r w:rsidR="00D3367F">
              <w:rPr>
                <w:noProof/>
              </w:rPr>
              <w:t>.</w:t>
            </w:r>
          </w:p>
        </w:tc>
      </w:tr>
      <w:tr w:rsidR="002B7F71" w:rsidRPr="00DE4890" w:rsidTr="00D56F81">
        <w:trPr>
          <w:trHeight w:val="870"/>
        </w:trPr>
        <w:tc>
          <w:tcPr>
            <w:tcW w:w="1470" w:type="dxa"/>
            <w:shd w:val="clear" w:color="auto" w:fill="auto"/>
            <w:vAlign w:val="center"/>
          </w:tcPr>
          <w:p w:rsidR="002B7F71" w:rsidRPr="00F0156F" w:rsidRDefault="002B7F71" w:rsidP="002B7F71">
            <w:pPr>
              <w:pStyle w:val="Textkrpermitte"/>
              <w:rPr>
                <w:noProof/>
              </w:rPr>
            </w:pPr>
            <w:r w:rsidRPr="00FC0F56">
              <w:rPr>
                <w:noProof/>
              </w:rPr>
              <w:drawing>
                <wp:inline distT="0" distB="0" distL="0" distR="0" wp14:anchorId="6C043D18" wp14:editId="79A8C298">
                  <wp:extent cx="304800" cy="326246"/>
                  <wp:effectExtent l="0" t="0" r="0" b="0"/>
                  <wp:docPr id="14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2B7F71" w:rsidRDefault="002B7F71" w:rsidP="002B7F71">
            <w:pPr>
              <w:pStyle w:val="TabelleKopfmitte"/>
            </w:pPr>
            <w:r>
              <w:t>5 min</w:t>
            </w:r>
          </w:p>
        </w:tc>
        <w:tc>
          <w:tcPr>
            <w:tcW w:w="4961" w:type="dxa"/>
            <w:shd w:val="clear" w:color="auto" w:fill="auto"/>
            <w:vAlign w:val="center"/>
          </w:tcPr>
          <w:p w:rsidR="002B7F71" w:rsidRDefault="002B7F71" w:rsidP="002B7F71">
            <w:pPr>
              <w:pStyle w:val="Textkrper"/>
              <w:rPr>
                <w:noProof/>
              </w:rPr>
            </w:pPr>
            <w:r>
              <w:rPr>
                <w:noProof/>
              </w:rPr>
              <w:t>Bearbeiten Sie den Arbeitsauftrag „Arbeit mit dem Advance Organizer“</w:t>
            </w:r>
          </w:p>
        </w:tc>
      </w:tr>
      <w:tr w:rsidR="002B7F71" w:rsidRPr="00DE4890" w:rsidTr="00D56F81">
        <w:trPr>
          <w:trHeight w:val="870"/>
        </w:trPr>
        <w:tc>
          <w:tcPr>
            <w:tcW w:w="1470" w:type="dxa"/>
            <w:shd w:val="clear" w:color="auto" w:fill="auto"/>
            <w:vAlign w:val="center"/>
          </w:tcPr>
          <w:p w:rsidR="002B7F71" w:rsidRPr="00F0156F" w:rsidRDefault="002B7F71" w:rsidP="002B7F71">
            <w:pPr>
              <w:pStyle w:val="Textkrpermitte"/>
              <w:rPr>
                <w:noProof/>
              </w:rPr>
            </w:pPr>
            <w:r w:rsidRPr="00F0156F">
              <w:rPr>
                <w:noProof/>
              </w:rPr>
              <w:drawing>
                <wp:inline distT="0" distB="0" distL="0" distR="0" wp14:anchorId="364D76DA" wp14:editId="54D5510D">
                  <wp:extent cx="318770" cy="318770"/>
                  <wp:effectExtent l="0" t="0" r="0" b="0"/>
                  <wp:docPr id="97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2B7F71" w:rsidRDefault="002B7F71" w:rsidP="002B7F71">
            <w:pPr>
              <w:pStyle w:val="TabelleKopfmitte"/>
            </w:pPr>
            <w:r>
              <w:t>5 min</w:t>
            </w:r>
          </w:p>
        </w:tc>
        <w:tc>
          <w:tcPr>
            <w:tcW w:w="4961" w:type="dxa"/>
            <w:shd w:val="clear" w:color="auto" w:fill="auto"/>
            <w:vAlign w:val="center"/>
          </w:tcPr>
          <w:p w:rsidR="002B7F71" w:rsidRDefault="002B7F71" w:rsidP="002B7F71">
            <w:pPr>
              <w:pStyle w:val="Textkrper"/>
              <w:rPr>
                <w:noProof/>
              </w:rPr>
            </w:pPr>
            <w:r>
              <w:rPr>
                <w:noProof/>
              </w:rPr>
              <w:t xml:space="preserve">Vorstellen der Ergebnisse </w:t>
            </w:r>
          </w:p>
        </w:tc>
      </w:tr>
    </w:tbl>
    <w:p w:rsidR="002B7F71" w:rsidRDefault="002B7F71" w:rsidP="00D56F81">
      <w:pPr>
        <w:spacing w:line="240" w:lineRule="exact"/>
        <w:rPr>
          <w:rStyle w:val="Hyperlink"/>
          <w:color w:val="auto"/>
          <w:u w:val="none"/>
          <w:lang w:eastAsia="de-DE"/>
        </w:rPr>
      </w:pPr>
    </w:p>
    <w:p w:rsidR="002B7F71" w:rsidRDefault="002B7F71" w:rsidP="00D56F81">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B7F7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lastRenderedPageBreak/>
              <w:t>Kompetenzbereich</w:t>
            </w:r>
          </w:p>
          <w:p w:rsidR="002B7F71" w:rsidRDefault="002B7F71" w:rsidP="002B7F7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Lernfortschritt</w:t>
            </w:r>
          </w:p>
          <w:p w:rsidR="002B7F71" w:rsidRDefault="002B7F71" w:rsidP="002B7F7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Materialien/Titel</w:t>
            </w:r>
          </w:p>
          <w:p w:rsidR="002B7F71" w:rsidRDefault="002B7F71" w:rsidP="002B7F71">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2B7F71" w:rsidRPr="004B658C" w:rsidRDefault="002B7F71" w:rsidP="002B7F7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B7F71" w:rsidRDefault="002B7F71" w:rsidP="002B7F71">
            <w:pPr>
              <w:pStyle w:val="TabelleKopfmitte"/>
            </w:pPr>
            <w:r>
              <w:t>LWK</w:t>
            </w:r>
          </w:p>
          <w:p w:rsidR="002B7F71" w:rsidRPr="008E229C" w:rsidRDefault="002B7F71" w:rsidP="002B7F71">
            <w:pPr>
              <w:pStyle w:val="TabelleKopfmitte"/>
            </w:pPr>
            <w:r>
              <w:t>L01.02.02</w:t>
            </w:r>
          </w:p>
        </w:tc>
      </w:tr>
    </w:tbl>
    <w:p w:rsidR="002B7F71" w:rsidRPr="00191457" w:rsidRDefault="002B7F71" w:rsidP="00D56F81">
      <w:pPr>
        <w:pStyle w:val="berschrift2"/>
        <w:rPr>
          <w:rStyle w:val="Hyperlink"/>
          <w:color w:val="auto"/>
          <w:u w:val="none"/>
        </w:rPr>
      </w:pPr>
      <w:r w:rsidRPr="00191457">
        <w:rPr>
          <w:rStyle w:val="Hyperlink"/>
          <w:color w:val="auto"/>
          <w:u w:val="none"/>
        </w:rPr>
        <w:t xml:space="preserve">Didaktischer Hinweis </w:t>
      </w:r>
    </w:p>
    <w:p w:rsidR="002B7F71" w:rsidRPr="009659ED" w:rsidRDefault="002B7F71" w:rsidP="009659ED">
      <w:pPr>
        <w:pStyle w:val="berschrift3"/>
        <w:rPr>
          <w:rStyle w:val="Hyperlink"/>
          <w:color w:val="auto"/>
          <w:u w:val="none"/>
        </w:rPr>
      </w:pPr>
      <w:proofErr w:type="spellStart"/>
      <w:r w:rsidRPr="009659ED">
        <w:rPr>
          <w:rStyle w:val="Hyperlink"/>
          <w:color w:val="auto"/>
          <w:u w:val="none"/>
        </w:rPr>
        <w:t>Placemat</w:t>
      </w:r>
      <w:proofErr w:type="spellEnd"/>
    </w:p>
    <w:p w:rsidR="002B7F71" w:rsidRPr="007F3AB3" w:rsidRDefault="002B7F71" w:rsidP="009659ED">
      <w:pPr>
        <w:pStyle w:val="berschrift4"/>
      </w:pPr>
      <w:r>
        <w:t>Ziele</w:t>
      </w:r>
    </w:p>
    <w:p w:rsidR="002B7F71" w:rsidRPr="003E157C" w:rsidRDefault="002B7F71" w:rsidP="002B7F71">
      <w:pPr>
        <w:pStyle w:val="Textkrperafz"/>
        <w:ind w:left="720" w:hanging="360"/>
      </w:pPr>
      <w:r w:rsidRPr="003E157C">
        <w:t>Anknüpfen an bereits Erlerntes, Bekanntes</w:t>
      </w:r>
    </w:p>
    <w:p w:rsidR="002B7F71" w:rsidRPr="003E157C" w:rsidRDefault="003E157C" w:rsidP="002B7F71">
      <w:pPr>
        <w:pStyle w:val="Textkrperafz"/>
        <w:ind w:left="720" w:hanging="360"/>
        <w:rPr>
          <w:lang w:val="de-DE"/>
        </w:rPr>
      </w:pPr>
      <w:r w:rsidRPr="003E157C">
        <w:rPr>
          <w:lang w:val="de-DE"/>
        </w:rPr>
        <w:t>Ideen zu einem Thema s</w:t>
      </w:r>
      <w:r w:rsidR="002B7F71" w:rsidRPr="003E157C">
        <w:rPr>
          <w:lang w:val="de-DE"/>
        </w:rPr>
        <w:t>ammeln</w:t>
      </w:r>
    </w:p>
    <w:p w:rsidR="002B7F71" w:rsidRPr="003E157C" w:rsidRDefault="002B7F71" w:rsidP="002B7F71">
      <w:pPr>
        <w:pStyle w:val="Textkrperafz"/>
        <w:ind w:left="720" w:hanging="360"/>
        <w:rPr>
          <w:lang w:val="de-DE"/>
        </w:rPr>
      </w:pPr>
      <w:r w:rsidRPr="003E157C">
        <w:rPr>
          <w:lang w:val="de-DE"/>
        </w:rPr>
        <w:t>Anregen von kognitiver Aktivität in Einzelarbeit</w:t>
      </w:r>
    </w:p>
    <w:p w:rsidR="002B7F71" w:rsidRPr="003E157C" w:rsidRDefault="00D3367F" w:rsidP="002B7F71">
      <w:pPr>
        <w:pStyle w:val="Textkrperafz"/>
        <w:ind w:left="720" w:hanging="360"/>
      </w:pPr>
      <w:r>
        <w:t>Z</w:t>
      </w:r>
      <w:r w:rsidR="002B7F71" w:rsidRPr="003E157C">
        <w:t xml:space="preserve">usammen Ideen austauschen </w:t>
      </w:r>
    </w:p>
    <w:p w:rsidR="002B7F71" w:rsidRPr="003E157C" w:rsidRDefault="00D3367F" w:rsidP="002B7F71">
      <w:pPr>
        <w:pStyle w:val="Textkrperafz"/>
        <w:ind w:left="720" w:hanging="360"/>
        <w:rPr>
          <w:rStyle w:val="Hyperlink"/>
          <w:color w:val="auto"/>
          <w:u w:val="none"/>
          <w:lang w:val="de-DE"/>
        </w:rPr>
      </w:pPr>
      <w:r>
        <w:rPr>
          <w:lang w:val="de-DE"/>
        </w:rPr>
        <w:t>D</w:t>
      </w:r>
      <w:r w:rsidR="002B7F71" w:rsidRPr="003E157C">
        <w:rPr>
          <w:lang w:val="de-DE"/>
        </w:rPr>
        <w:t xml:space="preserve">abei strukturieren und </w:t>
      </w:r>
      <w:r w:rsidR="003E157C">
        <w:rPr>
          <w:lang w:val="de-DE"/>
        </w:rPr>
        <w:t>möglicherweise weiterentwickeln</w:t>
      </w:r>
    </w:p>
    <w:p w:rsidR="002B7F71" w:rsidRPr="003E157C" w:rsidRDefault="002B7F71" w:rsidP="002B7F71">
      <w:pPr>
        <w:pStyle w:val="Textkrperafz"/>
        <w:ind w:left="720" w:hanging="360"/>
      </w:pPr>
      <w:r w:rsidRPr="003E157C">
        <w:t xml:space="preserve">Zuhören lernen </w:t>
      </w:r>
    </w:p>
    <w:p w:rsidR="002B7F71" w:rsidRPr="009659ED" w:rsidRDefault="002B7F71" w:rsidP="009659ED">
      <w:pPr>
        <w:pStyle w:val="berschrift4"/>
        <w:rPr>
          <w:rStyle w:val="Hyperlink"/>
          <w:color w:val="auto"/>
          <w:u w:val="none"/>
        </w:rPr>
      </w:pPr>
      <w:r w:rsidRPr="009659ED">
        <w:rPr>
          <w:rStyle w:val="Hyperlink"/>
          <w:color w:val="auto"/>
          <w:u w:val="none"/>
        </w:rPr>
        <w:t>Durchführung</w:t>
      </w:r>
    </w:p>
    <w:p w:rsidR="00636F94" w:rsidRDefault="00636F94" w:rsidP="00636F94">
      <w:pPr>
        <w:pStyle w:val="Marginaliegrau"/>
        <w:framePr w:wrap="around" w:x="8688" w:y="820"/>
        <w:rPr>
          <w:rStyle w:val="Hyperlink"/>
          <w:color w:val="auto"/>
          <w:u w:val="none"/>
        </w:rPr>
      </w:pPr>
      <w:r>
        <w:rPr>
          <w:rStyle w:val="Hyperlink"/>
          <w:color w:val="auto"/>
          <w:u w:val="none"/>
        </w:rPr>
        <w:t xml:space="preserve">Zur Methode </w:t>
      </w:r>
      <w:proofErr w:type="spellStart"/>
      <w:r>
        <w:rPr>
          <w:rStyle w:val="Hyperlink"/>
          <w:color w:val="auto"/>
          <w:u w:val="none"/>
        </w:rPr>
        <w:t>Placemat</w:t>
      </w:r>
      <w:proofErr w:type="spellEnd"/>
      <w:r>
        <w:rPr>
          <w:rStyle w:val="Hyperlink"/>
          <w:color w:val="auto"/>
          <w:u w:val="none"/>
        </w:rPr>
        <w:t xml:space="preserve">, siehe unter anderem auch: </w:t>
      </w:r>
    </w:p>
    <w:p w:rsidR="00636F94" w:rsidRDefault="00636F94" w:rsidP="00636F94">
      <w:pPr>
        <w:pStyle w:val="Marginaliegrau"/>
        <w:framePr w:wrap="around" w:x="8688" w:y="820"/>
        <w:rPr>
          <w:rStyle w:val="Hyperlink"/>
          <w:color w:val="auto"/>
          <w:u w:val="none"/>
        </w:rPr>
      </w:pPr>
      <w:r>
        <w:rPr>
          <w:rStyle w:val="Hyperlink"/>
          <w:color w:val="auto"/>
          <w:u w:val="none"/>
        </w:rPr>
        <w:t>Landesakademie für For</w:t>
      </w:r>
      <w:r>
        <w:rPr>
          <w:rStyle w:val="Hyperlink"/>
          <w:color w:val="auto"/>
          <w:u w:val="none"/>
        </w:rPr>
        <w:t>t</w:t>
      </w:r>
      <w:r>
        <w:rPr>
          <w:rStyle w:val="Hyperlink"/>
          <w:color w:val="auto"/>
          <w:u w:val="none"/>
        </w:rPr>
        <w:t>bildung und Personalen</w:t>
      </w:r>
      <w:r>
        <w:rPr>
          <w:rStyle w:val="Hyperlink"/>
          <w:color w:val="auto"/>
          <w:u w:val="none"/>
        </w:rPr>
        <w:t>t</w:t>
      </w:r>
      <w:r>
        <w:rPr>
          <w:rStyle w:val="Hyperlink"/>
          <w:color w:val="auto"/>
          <w:u w:val="none"/>
        </w:rPr>
        <w:t>wicklung an Schulen,</w:t>
      </w:r>
    </w:p>
    <w:p w:rsidR="00636F94" w:rsidRDefault="00636F94" w:rsidP="00636F94">
      <w:pPr>
        <w:pStyle w:val="Marginaliegrau"/>
        <w:framePr w:wrap="around" w:x="8688" w:y="820"/>
        <w:rPr>
          <w:rStyle w:val="Hyperlink"/>
          <w:color w:val="auto"/>
          <w:u w:val="none"/>
        </w:rPr>
      </w:pPr>
      <w:r w:rsidRPr="00262DA3">
        <w:rPr>
          <w:rStyle w:val="Hyperlink"/>
          <w:color w:val="auto"/>
          <w:u w:val="none"/>
        </w:rPr>
        <w:t>lehrerfortbildung-bw.de/faecher/bio/gym</w:t>
      </w:r>
      <w:r>
        <w:rPr>
          <w:rStyle w:val="Hyperlink"/>
          <w:color w:val="auto"/>
          <w:u w:val="none"/>
        </w:rPr>
        <w:t>/fb7/2_foto/2_pflanzen1/3_place,</w:t>
      </w:r>
    </w:p>
    <w:p w:rsidR="00636F94" w:rsidRPr="00636F94" w:rsidRDefault="00636F94" w:rsidP="00636F94">
      <w:pPr>
        <w:pStyle w:val="Marginaliegrau"/>
        <w:framePr w:wrap="around" w:x="8688" w:y="820"/>
      </w:pPr>
      <w:r w:rsidRPr="00636F94">
        <w:t>CC BY-NC-SA 3.0 DE</w:t>
      </w:r>
    </w:p>
    <w:p w:rsidR="002B7F71" w:rsidRPr="003E157C" w:rsidRDefault="002B7F71" w:rsidP="00D56F81">
      <w:pPr>
        <w:pStyle w:val="Textkrper"/>
      </w:pPr>
      <w:r w:rsidRPr="003E157C">
        <w:t xml:space="preserve">Die Lernenden setzen sich in Gruppen </w:t>
      </w:r>
      <w:r w:rsidR="00D3367F">
        <w:t>–</w:t>
      </w:r>
      <w:r w:rsidRPr="003E157C">
        <w:t xml:space="preserve"> vorzugsweise Vierergruppen </w:t>
      </w:r>
      <w:r w:rsidR="00D3367F">
        <w:t>–</w:t>
      </w:r>
      <w:r w:rsidRPr="003E157C">
        <w:t xml:space="preserve"> zusammen. Jede Gruppe erhält einen großen Bogen Papier (mind. A3) und zeich</w:t>
      </w:r>
      <w:r w:rsidR="00D3367F">
        <w:t xml:space="preserve">net sich eine </w:t>
      </w:r>
      <w:proofErr w:type="spellStart"/>
      <w:r w:rsidR="00D3367F">
        <w:t>Placemat</w:t>
      </w:r>
      <w:proofErr w:type="spellEnd"/>
      <w:r w:rsidRPr="003E157C">
        <w:t xml:space="preserve">. (Siehe Arbeitsauftrag </w:t>
      </w:r>
      <w:r w:rsidRPr="003E157C">
        <w:rPr>
          <w:i/>
        </w:rPr>
        <w:t xml:space="preserve">Wie erziele ich Lernerfolge?) </w:t>
      </w:r>
      <w:r w:rsidRPr="003E157C">
        <w:t xml:space="preserve">Eine typische </w:t>
      </w:r>
      <w:proofErr w:type="spellStart"/>
      <w:r w:rsidRPr="003E157C">
        <w:t>Placemat</w:t>
      </w:r>
      <w:proofErr w:type="spellEnd"/>
      <w:r w:rsidRPr="003E157C">
        <w:t xml:space="preserve">-Arbeit erfolgt in drei Phasen: </w:t>
      </w:r>
    </w:p>
    <w:p w:rsidR="002B7F71" w:rsidRPr="003E157C" w:rsidRDefault="002B7F71" w:rsidP="00CC3AD8">
      <w:pPr>
        <w:pStyle w:val="Textkrperafz"/>
        <w:numPr>
          <w:ilvl w:val="0"/>
          <w:numId w:val="17"/>
        </w:numPr>
        <w:rPr>
          <w:lang w:eastAsia="de-DE"/>
        </w:rPr>
      </w:pPr>
      <w:r w:rsidRPr="003E157C">
        <w:rPr>
          <w:lang w:val="de-DE" w:eastAsia="de-DE"/>
        </w:rPr>
        <w:t xml:space="preserve">Die Lernenden weisen sich im Außenbereich des Blattes jeweils ein eigenes Feld zu. In dieses notiert jedes Gruppenmitglied seine eigenen Gedanken zur Aufgabenstellung. </w:t>
      </w:r>
      <w:r w:rsidRPr="003E157C">
        <w:rPr>
          <w:lang w:eastAsia="de-DE"/>
        </w:rPr>
        <w:t xml:space="preserve">(Die Aufgabenstellung steht </w:t>
      </w:r>
      <w:r w:rsidRPr="003E157C">
        <w:rPr>
          <w:i/>
          <w:lang w:eastAsia="de-DE"/>
        </w:rPr>
        <w:t>hier</w:t>
      </w:r>
      <w:r w:rsidRPr="003E157C">
        <w:rPr>
          <w:lang w:eastAsia="de-DE"/>
        </w:rPr>
        <w:t xml:space="preserve"> zenral.) </w:t>
      </w:r>
    </w:p>
    <w:p w:rsidR="002B7F71" w:rsidRPr="003E157C" w:rsidRDefault="002B7F71" w:rsidP="00CC3AD8">
      <w:pPr>
        <w:pStyle w:val="Textkrperafz"/>
        <w:numPr>
          <w:ilvl w:val="0"/>
          <w:numId w:val="17"/>
        </w:numPr>
        <w:rPr>
          <w:lang w:val="de-DE" w:eastAsia="de-DE"/>
        </w:rPr>
      </w:pPr>
      <w:r w:rsidRPr="003E157C">
        <w:rPr>
          <w:lang w:val="de-DE" w:eastAsia="de-DE"/>
        </w:rPr>
        <w:t>Die Lernenden tauschen in der Gruppe ihre individuellen Antworten bzw. Ideen aus. Dazu wird das Blatt gedreht, so dass alle Gruppenmitglieder alle Notizen zur Kenntnis nehmen können.</w:t>
      </w:r>
    </w:p>
    <w:p w:rsidR="002B7F71" w:rsidRPr="003E157C" w:rsidRDefault="002B7F71" w:rsidP="00CC3AD8">
      <w:pPr>
        <w:pStyle w:val="Textkrperafz"/>
        <w:numPr>
          <w:ilvl w:val="0"/>
          <w:numId w:val="17"/>
        </w:numPr>
        <w:rPr>
          <w:lang w:val="de-DE"/>
        </w:rPr>
      </w:pPr>
      <w:r w:rsidRPr="003E157C">
        <w:rPr>
          <w:lang w:val="de-DE" w:eastAsia="de-DE"/>
        </w:rPr>
        <w:t xml:space="preserve">Die Gruppenmitglieder besprechen und diskutieren die Notizen und einigen sich auf Antworten und Ergebnisse. </w:t>
      </w:r>
    </w:p>
    <w:p w:rsidR="00F83C3D" w:rsidRDefault="00F83C3D" w:rsidP="00F83C3D">
      <w:pPr>
        <w:rPr>
          <w:rStyle w:val="Hyperlink"/>
          <w:color w:val="auto"/>
          <w:u w:val="none"/>
        </w:rPr>
      </w:pPr>
    </w:p>
    <w:p w:rsidR="002B7F71" w:rsidRPr="00C00F2D" w:rsidRDefault="002B7F71" w:rsidP="00D56F81">
      <w:pPr>
        <w:spacing w:line="240" w:lineRule="exact"/>
        <w:rPr>
          <w:rStyle w:val="Hyperlink"/>
          <w:color w:val="auto"/>
          <w:u w:val="none"/>
          <w:lang w:eastAsia="de-DE"/>
        </w:rPr>
      </w:pPr>
      <w:r w:rsidRPr="00C00F2D">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B7F7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lastRenderedPageBreak/>
              <w:t>Kompetenzbereich</w:t>
            </w:r>
          </w:p>
          <w:p w:rsidR="002B7F71" w:rsidRDefault="002B7F71" w:rsidP="002B7F7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Lernfortschritt</w:t>
            </w:r>
          </w:p>
          <w:p w:rsidR="002B7F71" w:rsidRDefault="002B7F71" w:rsidP="002B7F7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2B7F71" w:rsidRDefault="002B7F71" w:rsidP="002B7F71">
            <w:pPr>
              <w:pStyle w:val="Tabelle6pt"/>
              <w:rPr>
                <w:color w:val="000000"/>
              </w:rPr>
            </w:pPr>
            <w:r>
              <w:t>Materialien/Titel</w:t>
            </w:r>
          </w:p>
          <w:p w:rsidR="002B7F71" w:rsidRDefault="002B7F71" w:rsidP="002B7F71">
            <w:pPr>
              <w:pStyle w:val="TabelleKopflinks"/>
            </w:pPr>
            <w:r>
              <w:t xml:space="preserve">Arbeit mit dem </w:t>
            </w:r>
            <w:proofErr w:type="spellStart"/>
            <w:r>
              <w:t>Advance</w:t>
            </w:r>
            <w:proofErr w:type="spellEnd"/>
            <w:r>
              <w:t xml:space="preserve"> Organizer</w:t>
            </w:r>
          </w:p>
        </w:tc>
        <w:tc>
          <w:tcPr>
            <w:tcW w:w="188" w:type="dxa"/>
            <w:vMerge w:val="restart"/>
            <w:tcBorders>
              <w:top w:val="nil"/>
              <w:left w:val="single" w:sz="4" w:space="0" w:color="auto"/>
              <w:bottom w:val="nil"/>
              <w:right w:val="single" w:sz="4" w:space="0" w:color="auto"/>
            </w:tcBorders>
            <w:shd w:val="clear" w:color="auto" w:fill="FFFFFF"/>
          </w:tcPr>
          <w:p w:rsidR="002B7F71" w:rsidRPr="004B658C" w:rsidRDefault="002B7F71" w:rsidP="002B7F7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B7F71" w:rsidRPr="00B51DE9" w:rsidRDefault="002B7F71" w:rsidP="002B7F71">
            <w:pPr>
              <w:pStyle w:val="TabelleKopfmitte"/>
            </w:pPr>
            <w:r>
              <w:t>LWK</w:t>
            </w:r>
          </w:p>
          <w:p w:rsidR="002B7F71" w:rsidRPr="00B51DE9" w:rsidRDefault="002B7F71" w:rsidP="002B7F71">
            <w:pPr>
              <w:pStyle w:val="TabelleKopfmitte"/>
              <w:rPr>
                <w:rFonts w:eastAsia="Calibri"/>
              </w:rPr>
            </w:pPr>
            <w:r>
              <w:t>L01.02.03</w:t>
            </w: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2B7F71">
            <w:pPr>
              <w:pStyle w:val="Tabelle6pt"/>
            </w:pPr>
            <w:r w:rsidRPr="004B658C">
              <w:t>Kompetenz:</w:t>
            </w:r>
          </w:p>
          <w:p w:rsidR="002B7F71" w:rsidRDefault="002B7F71" w:rsidP="002B7F71">
            <w:pPr>
              <w:pStyle w:val="Kopf8ptafz"/>
            </w:pPr>
            <w:r>
              <w:t>Ich kann mitteilen, was ich für erfolgreiches Lernen brauche.</w:t>
            </w:r>
          </w:p>
          <w:p w:rsidR="002B7F71" w:rsidRDefault="002B7F71" w:rsidP="002B7F71">
            <w:pPr>
              <w:pStyle w:val="Kopf8ptafz"/>
            </w:pPr>
            <w:r>
              <w:t>Ich kann mir einen Überblick über das Thema verschaffen.</w:t>
            </w:r>
          </w:p>
        </w:tc>
        <w:tc>
          <w:tcPr>
            <w:tcW w:w="188" w:type="dxa"/>
            <w:vMerge/>
            <w:tcBorders>
              <w:left w:val="single" w:sz="4" w:space="0" w:color="auto"/>
              <w:bottom w:val="nil"/>
              <w:right w:val="nil"/>
            </w:tcBorders>
            <w:vAlign w:val="center"/>
            <w:hideMark/>
          </w:tcPr>
          <w:p w:rsidR="002B7F71" w:rsidRDefault="002B7F71" w:rsidP="002B7F7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7F71" w:rsidRPr="00B51DE9" w:rsidTr="00D56F81">
              <w:trPr>
                <w:trHeight w:val="284"/>
              </w:trPr>
              <w:tc>
                <w:tcPr>
                  <w:tcW w:w="2090" w:type="dxa"/>
                  <w:shd w:val="clear" w:color="auto" w:fill="auto"/>
                </w:tcPr>
                <w:p w:rsidR="002B7F71" w:rsidRPr="00B51DE9" w:rsidRDefault="002B7F71" w:rsidP="00D56F81">
                  <w:pPr>
                    <w:pStyle w:val="Textkrpermitte"/>
                  </w:pPr>
                  <w:proofErr w:type="spellStart"/>
                  <w:r w:rsidRPr="00B51DE9">
                    <w:t>LernPROJEKT</w:t>
                  </w:r>
                  <w:proofErr w:type="spellEnd"/>
                </w:p>
              </w:tc>
            </w:tr>
            <w:tr w:rsidR="002B7F71" w:rsidRPr="00B51DE9" w:rsidTr="00D56F81">
              <w:trPr>
                <w:trHeight w:val="284"/>
              </w:trPr>
              <w:tc>
                <w:tcPr>
                  <w:tcW w:w="2090" w:type="dxa"/>
                  <w:shd w:val="clear" w:color="auto" w:fill="auto"/>
                </w:tcPr>
                <w:p w:rsidR="002B7F71" w:rsidRPr="00B51DE9" w:rsidRDefault="002B7F71" w:rsidP="00D56F81">
                  <w:pPr>
                    <w:pStyle w:val="Textkrpermitte"/>
                  </w:pPr>
                  <w:proofErr w:type="spellStart"/>
                  <w:r w:rsidRPr="00B51DE9">
                    <w:t>LernTHEMA</w:t>
                  </w:r>
                  <w:proofErr w:type="spellEnd"/>
                </w:p>
              </w:tc>
            </w:tr>
            <w:tr w:rsidR="002B7F71" w:rsidRPr="00B51DE9" w:rsidTr="00D56F81">
              <w:trPr>
                <w:trHeight w:val="284"/>
              </w:trPr>
              <w:tc>
                <w:tcPr>
                  <w:tcW w:w="2090" w:type="dxa"/>
                  <w:shd w:val="clear" w:color="auto" w:fill="D9D9D9" w:themeFill="background1" w:themeFillShade="D9"/>
                </w:tcPr>
                <w:p w:rsidR="002B7F71" w:rsidRPr="00B51DE9" w:rsidRDefault="002B7F71" w:rsidP="00D56F81">
                  <w:pPr>
                    <w:pStyle w:val="TabelleKopfmitte"/>
                  </w:pPr>
                  <w:proofErr w:type="spellStart"/>
                  <w:r w:rsidRPr="00B51DE9">
                    <w:t>LernSCHRITT</w:t>
                  </w:r>
                  <w:proofErr w:type="spellEnd"/>
                </w:p>
              </w:tc>
            </w:tr>
          </w:tbl>
          <w:p w:rsidR="002B7F71" w:rsidRPr="00B51DE9" w:rsidRDefault="002B7F71" w:rsidP="002B7F71">
            <w:pPr>
              <w:pStyle w:val="TabelleKopfmitte"/>
            </w:pP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2B7F71">
            <w:pPr>
              <w:pStyle w:val="Tabelle6pt"/>
            </w:pPr>
            <w:r w:rsidRPr="004B658C">
              <w:t>Hauptbezug:</w:t>
            </w:r>
          </w:p>
          <w:p w:rsidR="002B7F71" w:rsidRDefault="002B7F71" w:rsidP="002B7F71">
            <w:pPr>
              <w:pStyle w:val="Kopf8ptafz"/>
            </w:pPr>
            <w:r>
              <w:t>Ich kann überfachliche Kompetenzen nennen.</w:t>
            </w:r>
          </w:p>
        </w:tc>
        <w:tc>
          <w:tcPr>
            <w:tcW w:w="188" w:type="dxa"/>
            <w:vMerge/>
            <w:tcBorders>
              <w:left w:val="single" w:sz="4" w:space="0" w:color="auto"/>
              <w:bottom w:val="nil"/>
              <w:right w:val="nil"/>
            </w:tcBorders>
            <w:vAlign w:val="center"/>
            <w:hideMark/>
          </w:tcPr>
          <w:p w:rsidR="002B7F71" w:rsidRDefault="002B7F71" w:rsidP="002B7F7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2B7F71">
            <w:pPr>
              <w:pStyle w:val="TabelleKopfmitte"/>
            </w:pPr>
          </w:p>
        </w:tc>
      </w:tr>
      <w:tr w:rsidR="002B7F71" w:rsidRPr="00B51DE9" w:rsidTr="00D56F81">
        <w:tc>
          <w:tcPr>
            <w:tcW w:w="7348" w:type="dxa"/>
            <w:gridSpan w:val="3"/>
            <w:tcBorders>
              <w:left w:val="single" w:sz="4" w:space="0" w:color="auto"/>
              <w:right w:val="single" w:sz="4" w:space="0" w:color="auto"/>
            </w:tcBorders>
            <w:tcMar>
              <w:bottom w:w="0" w:type="dxa"/>
            </w:tcMar>
            <w:hideMark/>
          </w:tcPr>
          <w:p w:rsidR="002B7F71" w:rsidRDefault="002B7F71" w:rsidP="002B7F71">
            <w:pPr>
              <w:pStyle w:val="Tabelle6pt"/>
            </w:pPr>
            <w:r>
              <w:t>Weitere Bezüge:</w:t>
            </w:r>
          </w:p>
          <w:p w:rsidR="002B7F71" w:rsidRDefault="002B7F71" w:rsidP="002B7F71">
            <w:pPr>
              <w:pStyle w:val="Kopf8ptafz"/>
            </w:pPr>
            <w:r>
              <w:t>Ich kann mit</w:t>
            </w:r>
            <w:r w:rsidR="00E6247D">
              <w:t xml:space="preserve"> einer Lernpartnerin/</w:t>
            </w:r>
            <w:r>
              <w:t>einem Lernpartner zusammen arbeiten.</w:t>
            </w:r>
          </w:p>
        </w:tc>
        <w:tc>
          <w:tcPr>
            <w:tcW w:w="188" w:type="dxa"/>
            <w:vMerge/>
            <w:tcBorders>
              <w:left w:val="single" w:sz="4" w:space="0" w:color="auto"/>
              <w:bottom w:val="nil"/>
              <w:right w:val="nil"/>
            </w:tcBorders>
            <w:vAlign w:val="center"/>
            <w:hideMark/>
          </w:tcPr>
          <w:p w:rsidR="002B7F71" w:rsidRDefault="002B7F71" w:rsidP="002B7F7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2B7F71">
            <w:pPr>
              <w:pStyle w:val="TabelleKopfmitte"/>
            </w:pPr>
          </w:p>
        </w:tc>
      </w:tr>
    </w:tbl>
    <w:p w:rsidR="002B7F71" w:rsidRDefault="002B7F71" w:rsidP="00D56F81">
      <w:pPr>
        <w:pStyle w:val="berschrift2"/>
        <w:rPr>
          <w:noProof/>
        </w:rPr>
      </w:pPr>
      <w:r>
        <w:rPr>
          <w:noProof/>
        </w:rPr>
        <w:t>„Wie erziele ich Lernerfolge?“</w:t>
      </w:r>
    </w:p>
    <w:p w:rsidR="002B7F71" w:rsidRDefault="002B7F71" w:rsidP="00D56F81">
      <w:pPr>
        <w:pStyle w:val="Textkrper"/>
      </w:pPr>
      <w:r>
        <w:t>Erstellen Sie ein</w:t>
      </w:r>
      <w:r w:rsidR="00AB1FED">
        <w:t>e</w:t>
      </w:r>
      <w:r>
        <w:t xml:space="preserve"> </w:t>
      </w:r>
      <w:proofErr w:type="spellStart"/>
      <w:r>
        <w:t>Placemat</w:t>
      </w:r>
      <w:proofErr w:type="spellEnd"/>
      <w:r>
        <w:t>! Das geht so:</w:t>
      </w:r>
    </w:p>
    <w:p w:rsidR="002B7F71" w:rsidRDefault="002B7F71" w:rsidP="00D56F81">
      <w:pPr>
        <w:pStyle w:val="Textkrper"/>
      </w:pPr>
    </w:p>
    <w:p w:rsidR="002B7F71" w:rsidRDefault="002B7F71" w:rsidP="00CC3AD8">
      <w:pPr>
        <w:pStyle w:val="Textkrper"/>
        <w:numPr>
          <w:ilvl w:val="0"/>
          <w:numId w:val="16"/>
        </w:numPr>
      </w:pPr>
      <w:r>
        <w:t>Bilden Sie 3er-, maximal 4er-Gruppen.</w:t>
      </w:r>
    </w:p>
    <w:p w:rsidR="002B7F71" w:rsidRDefault="002B7F71" w:rsidP="00CC3AD8">
      <w:pPr>
        <w:pStyle w:val="Textkrper"/>
        <w:numPr>
          <w:ilvl w:val="0"/>
          <w:numId w:val="16"/>
        </w:numPr>
      </w:pPr>
      <w:r>
        <w:t xml:space="preserve">Setzen Sie sich an einem Tisch zusammen. </w:t>
      </w:r>
    </w:p>
    <w:p w:rsidR="002B7F71" w:rsidRDefault="002B7F71" w:rsidP="00D56F81">
      <w:pPr>
        <w:pStyle w:val="Textkrper"/>
        <w:ind w:left="720"/>
      </w:pPr>
      <w:r>
        <w:t>Dort finden Sie ein</w:t>
      </w:r>
      <w:r w:rsidR="00AB1FED">
        <w:t>e</w:t>
      </w:r>
      <w:r>
        <w:t xml:space="preserve"> </w:t>
      </w:r>
      <w:proofErr w:type="spellStart"/>
      <w:r>
        <w:t>Placemat</w:t>
      </w:r>
      <w:proofErr w:type="spellEnd"/>
      <w:r>
        <w:t xml:space="preserve"> und Filzmarker.</w:t>
      </w:r>
    </w:p>
    <w:p w:rsidR="002B7F71" w:rsidRDefault="002B7F71" w:rsidP="00CC3AD8">
      <w:pPr>
        <w:pStyle w:val="Textkrper"/>
        <w:numPr>
          <w:ilvl w:val="0"/>
          <w:numId w:val="16"/>
        </w:numPr>
      </w:pPr>
      <w:r>
        <w:t>Schreiben Sie in Ihr Feld, was Sie zum erfolgreichen Lernen brauchen!</w:t>
      </w:r>
    </w:p>
    <w:p w:rsidR="002B7F71" w:rsidRDefault="002B7F71" w:rsidP="00D56F81">
      <w:pPr>
        <w:pStyle w:val="Textkrper"/>
        <w:ind w:left="720"/>
      </w:pPr>
      <w:r>
        <w:t>Sie dürfen sich alles wünschen, was Sie wollen!</w:t>
      </w:r>
    </w:p>
    <w:p w:rsidR="002B7F71" w:rsidRDefault="002B7F71" w:rsidP="00CC3AD8">
      <w:pPr>
        <w:pStyle w:val="Textkrper"/>
        <w:numPr>
          <w:ilvl w:val="0"/>
          <w:numId w:val="16"/>
        </w:numPr>
      </w:pPr>
      <w:r>
        <w:t>Wenn alle fertig sind lesen Sie sich gegenseitig Ihre Wünsche vor.</w:t>
      </w:r>
    </w:p>
    <w:p w:rsidR="002B7F71" w:rsidRDefault="002B7F71" w:rsidP="00CC3AD8">
      <w:pPr>
        <w:pStyle w:val="Textkrper"/>
        <w:numPr>
          <w:ilvl w:val="0"/>
          <w:numId w:val="16"/>
        </w:numPr>
      </w:pPr>
      <w:r>
        <w:t>Wählen Sie ein Gruppenmitglied aus, der Ihre Ergebnisse zusammenfasst und der Lerngruppe vorträgt.</w:t>
      </w:r>
    </w:p>
    <w:p w:rsidR="002B7F71" w:rsidRDefault="002B7F71" w:rsidP="00D56F81">
      <w:pPr>
        <w:pStyle w:val="Textkrper"/>
      </w:pPr>
    </w:p>
    <w:p w:rsidR="002B7F71" w:rsidRDefault="002B7F71" w:rsidP="00D56F81">
      <w:pPr>
        <w:pStyle w:val="Textkrper"/>
      </w:pPr>
      <w:r>
        <w:t>D</w:t>
      </w:r>
      <w:r w:rsidR="00AB1FED">
        <w:t>ie</w:t>
      </w:r>
      <w:r>
        <w:t xml:space="preserve"> </w:t>
      </w:r>
      <w:proofErr w:type="spellStart"/>
      <w:r>
        <w:t>Placemat</w:t>
      </w:r>
      <w:proofErr w:type="spellEnd"/>
      <w:r>
        <w:t xml:space="preserve"> sieht so aus:</w:t>
      </w:r>
    </w:p>
    <w:p w:rsidR="002B7F71" w:rsidRDefault="002B7F71" w:rsidP="00D56F81">
      <w:pPr>
        <w:pStyle w:val="Textkrper"/>
      </w:pPr>
    </w:p>
    <w:p w:rsidR="002B7F71" w:rsidRDefault="002B7F71" w:rsidP="00D56F81">
      <w:pPr>
        <w:pStyle w:val="Textkrper"/>
      </w:pPr>
    </w:p>
    <w:p w:rsidR="002B7F71" w:rsidRDefault="002B7F71" w:rsidP="00D56F81">
      <w:pPr>
        <w:pStyle w:val="Textkrper"/>
      </w:pPr>
      <w:r>
        <w:rPr>
          <w:noProof/>
          <w:sz w:val="24"/>
        </w:rPr>
        <w:drawing>
          <wp:anchor distT="0" distB="0" distL="114300" distR="114300" simplePos="0" relativeHeight="251952128" behindDoc="0" locked="0" layoutInCell="0" allowOverlap="1" wp14:anchorId="2360C687" wp14:editId="52ACE296">
            <wp:simplePos x="0" y="0"/>
            <wp:positionH relativeFrom="rightMargin">
              <wp:posOffset>-2437542</wp:posOffset>
            </wp:positionH>
            <wp:positionV relativeFrom="paragraph">
              <wp:posOffset>140043</wp:posOffset>
            </wp:positionV>
            <wp:extent cx="302701" cy="324000"/>
            <wp:effectExtent l="0" t="0" r="2540" b="0"/>
            <wp:wrapNone/>
            <wp:docPr id="14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r>
        <w:rPr>
          <w:noProof/>
        </w:rPr>
        <mc:AlternateContent>
          <mc:Choice Requires="wpg">
            <w:drawing>
              <wp:anchor distT="0" distB="0" distL="114300" distR="114300" simplePos="0" relativeHeight="251948032" behindDoc="0" locked="0" layoutInCell="1" allowOverlap="1" wp14:anchorId="441325E3" wp14:editId="2DA13C47">
                <wp:simplePos x="0" y="0"/>
                <wp:positionH relativeFrom="column">
                  <wp:posOffset>368481</wp:posOffset>
                </wp:positionH>
                <wp:positionV relativeFrom="paragraph">
                  <wp:posOffset>1814</wp:posOffset>
                </wp:positionV>
                <wp:extent cx="4044315" cy="3087370"/>
                <wp:effectExtent l="0" t="0" r="13335" b="17780"/>
                <wp:wrapNone/>
                <wp:docPr id="1476" name="Gruppieren 1476"/>
                <wp:cNvGraphicFramePr/>
                <a:graphic xmlns:a="http://schemas.openxmlformats.org/drawingml/2006/main">
                  <a:graphicData uri="http://schemas.microsoft.com/office/word/2010/wordprocessingGroup">
                    <wpg:wgp>
                      <wpg:cNvGrpSpPr/>
                      <wpg:grpSpPr>
                        <a:xfrm>
                          <a:off x="0" y="0"/>
                          <a:ext cx="4044315" cy="3087370"/>
                          <a:chOff x="0" y="0"/>
                          <a:chExt cx="4695190" cy="3285490"/>
                        </a:xfrm>
                        <a:solidFill>
                          <a:schemeClr val="bg2">
                            <a:lumMod val="90000"/>
                          </a:schemeClr>
                        </a:solidFill>
                      </wpg:grpSpPr>
                      <wps:wsp>
                        <wps:cNvPr id="1477" name="Rechteck 1477"/>
                        <wps:cNvSpPr/>
                        <wps:spPr>
                          <a:xfrm>
                            <a:off x="0" y="0"/>
                            <a:ext cx="4695190" cy="3285490"/>
                          </a:xfrm>
                          <a:prstGeom prst="rect">
                            <a:avLst/>
                          </a:prstGeom>
                          <a:grp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8" name="Ellipse 1478"/>
                        <wps:cNvSpPr/>
                        <wps:spPr>
                          <a:xfrm>
                            <a:off x="1423798" y="981930"/>
                            <a:ext cx="2114634" cy="1252650"/>
                          </a:xfrm>
                          <a:prstGeom prst="ellipse">
                            <a:avLst/>
                          </a:prstGeom>
                          <a:grp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9" name="Gerade Verbindung 1479"/>
                        <wps:cNvCnPr/>
                        <wps:spPr>
                          <a:xfrm flipH="1" flipV="1">
                            <a:off x="98854" y="90617"/>
                            <a:ext cx="1470846" cy="1117660"/>
                          </a:xfrm>
                          <a:prstGeom prst="line">
                            <a:avLst/>
                          </a:prstGeom>
                          <a:grpFill/>
                        </wps:spPr>
                        <wps:style>
                          <a:lnRef idx="1">
                            <a:schemeClr val="accent1"/>
                          </a:lnRef>
                          <a:fillRef idx="0">
                            <a:schemeClr val="accent1"/>
                          </a:fillRef>
                          <a:effectRef idx="0">
                            <a:schemeClr val="accent1"/>
                          </a:effectRef>
                          <a:fontRef idx="minor">
                            <a:schemeClr val="tx1"/>
                          </a:fontRef>
                        </wps:style>
                        <wps:bodyPr/>
                      </wps:wsp>
                      <wps:wsp>
                        <wps:cNvPr id="1480" name="Gerade Verbindung 1480"/>
                        <wps:cNvCnPr/>
                        <wps:spPr>
                          <a:xfrm flipV="1">
                            <a:off x="3344562" y="90617"/>
                            <a:ext cx="1252152" cy="1075750"/>
                          </a:xfrm>
                          <a:prstGeom prst="line">
                            <a:avLst/>
                          </a:prstGeom>
                          <a:grpFill/>
                        </wps:spPr>
                        <wps:style>
                          <a:lnRef idx="1">
                            <a:schemeClr val="accent1"/>
                          </a:lnRef>
                          <a:fillRef idx="0">
                            <a:schemeClr val="accent1"/>
                          </a:fillRef>
                          <a:effectRef idx="0">
                            <a:schemeClr val="accent1"/>
                          </a:effectRef>
                          <a:fontRef idx="minor">
                            <a:schemeClr val="tx1"/>
                          </a:fontRef>
                        </wps:style>
                        <wps:bodyPr/>
                      </wps:wsp>
                      <wps:wsp>
                        <wps:cNvPr id="1481" name="Gerade Verbindung 1481"/>
                        <wps:cNvCnPr/>
                        <wps:spPr>
                          <a:xfrm flipH="1">
                            <a:off x="172995" y="1946156"/>
                            <a:ext cx="1396706" cy="1233649"/>
                          </a:xfrm>
                          <a:prstGeom prst="line">
                            <a:avLst/>
                          </a:prstGeom>
                          <a:grpFill/>
                        </wps:spPr>
                        <wps:style>
                          <a:lnRef idx="1">
                            <a:schemeClr val="accent1"/>
                          </a:lnRef>
                          <a:fillRef idx="0">
                            <a:schemeClr val="accent1"/>
                          </a:fillRef>
                          <a:effectRef idx="0">
                            <a:schemeClr val="accent1"/>
                          </a:effectRef>
                          <a:fontRef idx="minor">
                            <a:schemeClr val="tx1"/>
                          </a:fontRef>
                        </wps:style>
                        <wps:bodyPr/>
                      </wps:wsp>
                      <wps:wsp>
                        <wps:cNvPr id="1482" name="Gerade Verbindung 1482"/>
                        <wps:cNvCnPr/>
                        <wps:spPr>
                          <a:xfrm>
                            <a:off x="3375861" y="1946156"/>
                            <a:ext cx="1220441" cy="1274838"/>
                          </a:xfrm>
                          <a:prstGeom prst="line">
                            <a:avLst/>
                          </a:prstGeom>
                          <a:grpFill/>
                        </wps:spPr>
                        <wps:style>
                          <a:lnRef idx="1">
                            <a:schemeClr val="accent1"/>
                          </a:lnRef>
                          <a:fillRef idx="0">
                            <a:schemeClr val="accent1"/>
                          </a:fillRef>
                          <a:effectRef idx="0">
                            <a:schemeClr val="accent1"/>
                          </a:effectRef>
                          <a:fontRef idx="minor">
                            <a:schemeClr val="tx1"/>
                          </a:fontRef>
                        </wps:style>
                        <wps:bodyPr/>
                      </wps:wsp>
                      <wps:wsp>
                        <wps:cNvPr id="1486" name="Textfeld 1486"/>
                        <wps:cNvSpPr txBox="1"/>
                        <wps:spPr>
                          <a:xfrm>
                            <a:off x="1740868" y="1208277"/>
                            <a:ext cx="1505618" cy="823663"/>
                          </a:xfrm>
                          <a:prstGeom prst="rect">
                            <a:avLst/>
                          </a:prstGeom>
                          <a:grp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448AC" w:rsidRDefault="00D3367F" w:rsidP="002B7F71">
                              <w:pPr>
                                <w:jc w:val="center"/>
                                <w:rPr>
                                  <w:sz w:val="22"/>
                                </w:rPr>
                              </w:pPr>
                              <w:r w:rsidRPr="00E448AC">
                                <w:rPr>
                                  <w:b/>
                                  <w:sz w:val="24"/>
                                </w:rPr>
                                <w:t>Lernerfolg</w:t>
                              </w:r>
                              <w:r w:rsidRPr="00E448AC">
                                <w:rPr>
                                  <w:sz w:val="24"/>
                                </w:rPr>
                                <w:t xml:space="preserve"> </w:t>
                              </w:r>
                              <w:r w:rsidRPr="00E448AC">
                                <w:rPr>
                                  <w:sz w:val="22"/>
                                </w:rPr>
                                <w:t>–</w:t>
                              </w:r>
                            </w:p>
                            <w:p w:rsidR="00D3367F" w:rsidRPr="000B0638" w:rsidRDefault="00D3367F" w:rsidP="002B7F71">
                              <w:pPr>
                                <w:pStyle w:val="Textkrper"/>
                                <w:jc w:val="center"/>
                                <w:rPr>
                                  <w:sz w:val="16"/>
                                </w:rPr>
                              </w:pPr>
                              <w:r w:rsidRPr="000B0638">
                                <w:rPr>
                                  <w:sz w:val="16"/>
                                </w:rPr>
                                <w:t>Was brauche ich dafür?</w:t>
                              </w:r>
                            </w:p>
                            <w:p w:rsidR="00D3367F" w:rsidRPr="000B0638" w:rsidRDefault="00D3367F" w:rsidP="002B7F71">
                              <w:pPr>
                                <w:pStyle w:val="Textkrper"/>
                                <w:jc w:val="center"/>
                                <w:rPr>
                                  <w:sz w:val="16"/>
                                </w:rPr>
                              </w:pPr>
                              <w:r w:rsidRPr="000B0638">
                                <w:rPr>
                                  <w:sz w:val="16"/>
                                </w:rPr>
                                <w:t>Was sollen die anderen tun?</w:t>
                              </w:r>
                            </w:p>
                            <w:p w:rsidR="00D3367F" w:rsidRPr="000B0638" w:rsidRDefault="00D3367F" w:rsidP="002B7F71">
                              <w:pPr>
                                <w:pStyle w:val="Textkrper"/>
                                <w:jc w:val="center"/>
                                <w:rPr>
                                  <w:sz w:val="16"/>
                                </w:rPr>
                              </w:pPr>
                              <w:r>
                                <w:rPr>
                                  <w:sz w:val="16"/>
                                </w:rPr>
                                <w:t>Was wünsche ich mir von den</w:t>
                              </w:r>
                              <w:r w:rsidRPr="000B0638">
                                <w:rPr>
                                  <w:sz w:val="16"/>
                                </w:rPr>
                                <w:t xml:space="preserve"> L</w:t>
                              </w:r>
                              <w:r>
                                <w:rPr>
                                  <w:sz w:val="16"/>
                                </w:rPr>
                                <w:t>ehrerinnen/Lehrern?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476" o:spid="_x0000_s1063" style="position:absolute;left:0;text-align:left;margin-left:29pt;margin-top:.15pt;width:318.45pt;height:243.1pt;z-index:251948032;mso-width-relative:margin;mso-height-relative:margin" coordsize="46951,32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">
                <v:rect id="Rechteck 1477" o:spid="_x0000_s1064" style="position:absolute;width:46951;height:328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khcUA&#10;AADdAAAADwAAAGRycy9kb3ducmV2LnhtbERP22rCQBB9F/yHZYS+6cZSL6RZJRYKUqFgKqJvQ3Zy&#10;odnZNLvV+PddQejbHM51knVvGnGhztWWFUwnEQji3OqaSwWHr/fxEoTzyBoby6TgRg7Wq+EgwVjb&#10;K+/pkvlShBB2MSqovG9jKV1ekUE3sS1x4ArbGfQBdqXUHV5DuGnkcxTNpcGaQ0OFLb1VlH9nv0bB&#10;cT8raLOZH+TnOf1Jp9m2332clHoa9ekrCE+9/xc/3Fsd5r8sFnD/Jpw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4ySFxQAAAN0AAAAPAAAAAAAAAAAAAAAAAJgCAABkcnMv&#10;ZG93bnJldi54bWxQSwUGAAAAAAQABAD1AAAAigMAAAAA&#10;" filled="f" strokecolor="#243f60 [1604]" strokeweight="1pt"/>
                <v:oval id="Ellipse 1478" o:spid="_x0000_s1065" style="position:absolute;left:14237;top:9819;width:21147;height:125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gfIcUA&#10;AADdAAAADwAAAGRycy9kb3ducmV2LnhtbESPQWvDMAyF74P+B6PCLqN1MsZa0rqlDAZjOy3tDxCx&#10;aofGcrC9Ntuvnw6D3STe03uftvspDOpKKfeRDdTLChRxF23PzsDp+LpYg8oF2eIQmQx8U4b9bna3&#10;xcbGG3/StS1OSQjnBg34UsZG69x5CpiXcSQW7RxTwCJrctomvEl4GPRjVT3rgD1Lg8eRXjx1l/Yr&#10;GDjXNdPqZ+h9cg/j+9q1H0fXGnM/nw4bUIWm8m/+u36zgv+0Elz5Rkb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mB8hxQAAAN0AAAAPAAAAAAAAAAAAAAAAAJgCAABkcnMv&#10;ZG93bnJldi54bWxQSwUGAAAAAAQABAD1AAAAigMAAAAA&#10;" filled="f" strokecolor="#243f60 [1604]" strokeweight="1pt"/>
                <v:line id="Gerade Verbindung 1479" o:spid="_x0000_s1066" style="position:absolute;flip:x y;visibility:visible;mso-wrap-style:square" from="988,906" to="15697,120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T5sMQAAADdAAAADwAAAGRycy9kb3ducmV2LnhtbERPTWvCQBC9C/6HZYTezMZitUZXqcWW&#10;9lS0XrwN2TEJZmfT3W2M/fVdQfA2j/c5i1VnatGS85VlBaMkBUGcW11xoWD//TZ8BuEDssbaMim4&#10;kIfVst9bYKbtmbfU7kIhYgj7DBWUITSZlD4vyaBPbEMcuaN1BkOErpDa4TmGm1o+pulEGqw4NpTY&#10;0GtJ+Wn3axTozd97W//kJyM/L+vN1/gJ3fqg1MOge5mDCNSFu/jm/tBx/ng6g+s38QS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VPmwxAAAAN0AAAAPAAAAAAAAAAAA&#10;AAAAAKECAABkcnMvZG93bnJldi54bWxQSwUGAAAAAAQABAD5AAAAkgMAAAAA&#10;" strokecolor="#4579b8 [3044]"/>
                <v:line id="Gerade Verbindung 1480" o:spid="_x0000_s1067" style="position:absolute;flip:y;visibility:visible;mso-wrap-style:square" from="33445,906" to="45967,11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K95MgAAADdAAAADwAAAGRycy9kb3ducmV2LnhtbESPQWvCQBCF74L/YRmht7qxFSupq4gg&#10;DRbU2h56HLLTJDQ7m2a3JvXXO4eCtxnem/e+Wax6V6sztaHybGAyTkAR595WXBj4eN/ez0GFiGyx&#10;9kwG/ijAajkcLDC1vuM3Op9ioSSEQ4oGyhibVOuQl+QwjH1DLNqXbx1GWdtC2xY7CXe1fkiSmXZY&#10;sTSU2NCmpPz79OsMZBnvdhfeHj4nx5+X+Fi97qfdkzF3o379DCpSH2/m/+vMCv50LvzyjYygl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LK95MgAAADdAAAADwAAAAAA&#10;AAAAAAAAAAChAgAAZHJzL2Rvd25yZXYueG1sUEsFBgAAAAAEAAQA+QAAAJYDAAAAAA==&#10;" strokecolor="#4579b8 [3044]"/>
                <v:line id="Gerade Verbindung 1481" o:spid="_x0000_s1068" style="position:absolute;flip:x;visibility:visible;mso-wrap-style:square" from="1729,19461" to="15697,31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Yf8UAAADdAAAADwAAAGRycy9kb3ducmV2LnhtbERPTWvCQBC9C/6HZYTe6iZWqkRXEUEa&#10;FKq1PfQ4ZMckmJ1Ns6uJ/vpuoeBtHu9z5svOVOJKjSstK4iHEQjizOqScwVfn5vnKQjnkTVWlknB&#10;jRwsF/3eHBNtW/6g69HnIoSwS1BB4X2dSOmyggy6oa2JA3eyjUEfYJNL3WAbwk0lR1H0Kg2WHBoK&#10;rGldUHY+XoyCNOXt9s6b/Xd8+HnzL+XufdxOlHoadKsZCE+df4j/3akO88fTGP6+CSf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4Yf8UAAADdAAAADwAAAAAAAAAA&#10;AAAAAAChAgAAZHJzL2Rvd25yZXYueG1sUEsFBgAAAAAEAAQA+QAAAJMDAAAAAA==&#10;" strokecolor="#4579b8 [3044]"/>
                <v:line id="Gerade Verbindung 1482" o:spid="_x0000_s1069" style="position:absolute;visibility:visible;mso-wrap-style:square" from="33758,19461" to="45963,322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8PusQAAADdAAAADwAAAGRycy9kb3ducmV2LnhtbERP20rDQBB9F/yHZYS+2Y3phRi7LUUo&#10;lOqL1Q8Ys2MSmp2Nu2Ob9utdoeDbHM51FqvBdepIIbaeDTyMM1DElbct1wY+3jf3BagoyBY7z2Tg&#10;TBFWy9ubBZbWn/iNjnupVQrhWKKBRqQvtY5VQw7j2PfEifvywaEkGGptA55SuOt0nmVz7bDl1NBg&#10;T88NVYf9jzPw/fK6jefPLpf57LI7hHXxKJNozOhuWD+BEhrkX3x1b22aPy1y+Psmna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Lw+6xAAAAN0AAAAPAAAAAAAAAAAA&#10;AAAAAKECAABkcnMvZG93bnJldi54bWxQSwUGAAAAAAQABAD5AAAAkgMAAAAA&#10;" strokecolor="#4579b8 [3044]"/>
                <v:shape id="Textfeld 1486" o:spid="_x0000_s1070" type="#_x0000_t202" style="position:absolute;left:17408;top:12082;width:15056;height:8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2HfsUA&#10;AADdAAAADwAAAGRycy9kb3ducmV2LnhtbERP30sCQRB+F/oflgl80z1FRC5XiTLoQctMod6m2+nu&#10;6Hb22B3P679vg6C3+fh+znLdu0Z1FGLt2cBknIEiLrytuTRwfH0YLUBFQbbYeCYD3xRhvboaLDG3&#10;/sIv1B2kVCmEY44GKpE21zoWFTmMY98SJ+7TB4eSYCi1DXhJ4a7R0yyba4c1p4YKW7qrqPg6nJ2B&#10;5i2G7Ucm7919uZP9sz6fNpMnY4bX/e0NKKFe/sV/7keb5s8Wc/j9Jp2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3Yd+xQAAAN0AAAAPAAAAAAAAAAAAAAAAAJgCAABkcnMv&#10;ZG93bnJldi54bWxQSwUGAAAAAAQABAD1AAAAigMAAAAA&#10;" filled="f" stroked="f" strokeweight=".5pt">
                  <v:textbox inset="0,0,0,0">
                    <w:txbxContent>
                      <w:p w:rsidR="00D3367F" w:rsidRPr="00E448AC" w:rsidRDefault="00D3367F" w:rsidP="002B7F71">
                        <w:pPr>
                          <w:jc w:val="center"/>
                          <w:rPr>
                            <w:sz w:val="22"/>
                          </w:rPr>
                        </w:pPr>
                        <w:r w:rsidRPr="00E448AC">
                          <w:rPr>
                            <w:b/>
                            <w:sz w:val="24"/>
                          </w:rPr>
                          <w:t>Lernerfolg</w:t>
                        </w:r>
                        <w:r w:rsidRPr="00E448AC">
                          <w:rPr>
                            <w:sz w:val="24"/>
                          </w:rPr>
                          <w:t xml:space="preserve"> </w:t>
                        </w:r>
                        <w:r w:rsidRPr="00E448AC">
                          <w:rPr>
                            <w:sz w:val="22"/>
                          </w:rPr>
                          <w:t>–</w:t>
                        </w:r>
                      </w:p>
                      <w:p w:rsidR="00D3367F" w:rsidRPr="000B0638" w:rsidRDefault="00D3367F" w:rsidP="002B7F71">
                        <w:pPr>
                          <w:pStyle w:val="Textkrper"/>
                          <w:jc w:val="center"/>
                          <w:rPr>
                            <w:sz w:val="16"/>
                          </w:rPr>
                        </w:pPr>
                        <w:r w:rsidRPr="000B0638">
                          <w:rPr>
                            <w:sz w:val="16"/>
                          </w:rPr>
                          <w:t>Was brauche ich dafür?</w:t>
                        </w:r>
                      </w:p>
                      <w:p w:rsidR="00D3367F" w:rsidRPr="000B0638" w:rsidRDefault="00D3367F" w:rsidP="002B7F71">
                        <w:pPr>
                          <w:pStyle w:val="Textkrper"/>
                          <w:jc w:val="center"/>
                          <w:rPr>
                            <w:sz w:val="16"/>
                          </w:rPr>
                        </w:pPr>
                        <w:r w:rsidRPr="000B0638">
                          <w:rPr>
                            <w:sz w:val="16"/>
                          </w:rPr>
                          <w:t>Was sollen die anderen tun?</w:t>
                        </w:r>
                      </w:p>
                      <w:p w:rsidR="00D3367F" w:rsidRPr="000B0638" w:rsidRDefault="00D3367F" w:rsidP="002B7F71">
                        <w:pPr>
                          <w:pStyle w:val="Textkrper"/>
                          <w:jc w:val="center"/>
                          <w:rPr>
                            <w:sz w:val="16"/>
                          </w:rPr>
                        </w:pPr>
                        <w:r>
                          <w:rPr>
                            <w:sz w:val="16"/>
                          </w:rPr>
                          <w:t>Was wünsche ich mir von den</w:t>
                        </w:r>
                        <w:r w:rsidRPr="000B0638">
                          <w:rPr>
                            <w:sz w:val="16"/>
                          </w:rPr>
                          <w:t xml:space="preserve"> L</w:t>
                        </w:r>
                        <w:r>
                          <w:rPr>
                            <w:sz w:val="16"/>
                          </w:rPr>
                          <w:t>ehrerinnen/Lehrern?</w:t>
                        </w:r>
                      </w:p>
                    </w:txbxContent>
                  </v:textbox>
                </v:shape>
              </v:group>
            </w:pict>
          </mc:Fallback>
        </mc:AlternateContent>
      </w:r>
    </w:p>
    <w:p w:rsidR="002B7F71" w:rsidRDefault="002B7F71" w:rsidP="00D56F81">
      <w:pPr>
        <w:pStyle w:val="Textkrper"/>
      </w:pPr>
    </w:p>
    <w:p w:rsidR="002B7F71" w:rsidRDefault="007F2C56" w:rsidP="00D56F81">
      <w:pPr>
        <w:pStyle w:val="Textkrper"/>
      </w:pPr>
      <w:r w:rsidRPr="00AA18D1">
        <w:rPr>
          <w:noProof/>
        </w:rPr>
        <w:drawing>
          <wp:anchor distT="0" distB="0" distL="114300" distR="114300" simplePos="0" relativeHeight="252096512" behindDoc="0" locked="0" layoutInCell="1" allowOverlap="1" wp14:anchorId="4CBDDF5B" wp14:editId="2B2E8E96">
            <wp:simplePos x="0" y="0"/>
            <wp:positionH relativeFrom="column">
              <wp:posOffset>2319546</wp:posOffset>
            </wp:positionH>
            <wp:positionV relativeFrom="paragraph">
              <wp:posOffset>96520</wp:posOffset>
            </wp:positionV>
            <wp:extent cx="314960" cy="314960"/>
            <wp:effectExtent l="0" t="0" r="8890" b="8890"/>
            <wp:wrapNone/>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960" cy="314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7F2C56" w:rsidP="00D56F81">
      <w:pPr>
        <w:pStyle w:val="Textkrper"/>
      </w:pPr>
      <w:r w:rsidRPr="00AA18D1">
        <w:rPr>
          <w:noProof/>
        </w:rPr>
        <w:drawing>
          <wp:anchor distT="0" distB="0" distL="114300" distR="114300" simplePos="0" relativeHeight="252100608" behindDoc="0" locked="0" layoutInCell="1" allowOverlap="1" wp14:anchorId="36C36391" wp14:editId="00CF9410">
            <wp:simplePos x="0" y="0"/>
            <wp:positionH relativeFrom="column">
              <wp:posOffset>3751580</wp:posOffset>
            </wp:positionH>
            <wp:positionV relativeFrom="paragraph">
              <wp:posOffset>99169</wp:posOffset>
            </wp:positionV>
            <wp:extent cx="314960" cy="314960"/>
            <wp:effectExtent l="0" t="0" r="8890" b="8890"/>
            <wp:wrapNone/>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960" cy="3149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53152" behindDoc="0" locked="0" layoutInCell="0" allowOverlap="1" wp14:anchorId="6C00BD70" wp14:editId="7370503F">
            <wp:simplePos x="0" y="0"/>
            <wp:positionH relativeFrom="rightMargin">
              <wp:posOffset>-98425</wp:posOffset>
            </wp:positionH>
            <wp:positionV relativeFrom="paragraph">
              <wp:posOffset>113665</wp:posOffset>
            </wp:positionV>
            <wp:extent cx="302260" cy="323850"/>
            <wp:effectExtent l="0" t="0" r="2540" b="0"/>
            <wp:wrapNone/>
            <wp:docPr id="4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098560" behindDoc="0" locked="0" layoutInCell="1" allowOverlap="1" wp14:anchorId="4F6A9EAA" wp14:editId="4855AE48">
            <wp:simplePos x="0" y="0"/>
            <wp:positionH relativeFrom="column">
              <wp:posOffset>897890</wp:posOffset>
            </wp:positionH>
            <wp:positionV relativeFrom="paragraph">
              <wp:posOffset>112395</wp:posOffset>
            </wp:positionV>
            <wp:extent cx="314960" cy="314960"/>
            <wp:effectExtent l="0" t="0" r="8890" b="8890"/>
            <wp:wrapNone/>
            <wp:docPr id="946" name="Grafik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960" cy="314960"/>
                    </a:xfrm>
                    <a:prstGeom prst="rect">
                      <a:avLst/>
                    </a:prstGeom>
                    <a:noFill/>
                    <a:ln>
                      <a:noFill/>
                    </a:ln>
                  </pic:spPr>
                </pic:pic>
              </a:graphicData>
            </a:graphic>
            <wp14:sizeRelH relativeFrom="page">
              <wp14:pctWidth>0</wp14:pctWidth>
            </wp14:sizeRelH>
            <wp14:sizeRelV relativeFrom="page">
              <wp14:pctHeight>0</wp14:pctHeight>
            </wp14:sizeRelV>
          </wp:anchor>
        </w:drawing>
      </w:r>
      <w:r w:rsidR="002B7F71">
        <w:rPr>
          <w:noProof/>
          <w:sz w:val="24"/>
        </w:rPr>
        <w:drawing>
          <wp:anchor distT="0" distB="0" distL="114300" distR="114300" simplePos="0" relativeHeight="251955200" behindDoc="0" locked="0" layoutInCell="0" allowOverlap="1" wp14:anchorId="1A0BE7C9" wp14:editId="55C7C583">
            <wp:simplePos x="0" y="0"/>
            <wp:positionH relativeFrom="rightMargin">
              <wp:posOffset>-4703445</wp:posOffset>
            </wp:positionH>
            <wp:positionV relativeFrom="paragraph">
              <wp:posOffset>109220</wp:posOffset>
            </wp:positionV>
            <wp:extent cx="302260" cy="323850"/>
            <wp:effectExtent l="0" t="0" r="2540" b="0"/>
            <wp:wrapNone/>
            <wp:docPr id="14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7F2C56" w:rsidP="00D56F81">
      <w:pPr>
        <w:pStyle w:val="Textkrper"/>
      </w:pPr>
      <w:r w:rsidRPr="00AA18D1">
        <w:rPr>
          <w:noProof/>
        </w:rPr>
        <w:drawing>
          <wp:anchor distT="0" distB="0" distL="114300" distR="114300" simplePos="0" relativeHeight="252102656" behindDoc="0" locked="0" layoutInCell="1" allowOverlap="1" wp14:anchorId="1CC87DE2" wp14:editId="5292031E">
            <wp:simplePos x="0" y="0"/>
            <wp:positionH relativeFrom="column">
              <wp:posOffset>2328654</wp:posOffset>
            </wp:positionH>
            <wp:positionV relativeFrom="paragraph">
              <wp:posOffset>146050</wp:posOffset>
            </wp:positionV>
            <wp:extent cx="314960" cy="314960"/>
            <wp:effectExtent l="0" t="0" r="8890" b="8890"/>
            <wp:wrapNone/>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960" cy="314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r>
        <w:rPr>
          <w:noProof/>
          <w:sz w:val="24"/>
        </w:rPr>
        <w:drawing>
          <wp:anchor distT="0" distB="0" distL="114300" distR="114300" simplePos="0" relativeHeight="251954176" behindDoc="0" locked="0" layoutInCell="0" allowOverlap="1" wp14:anchorId="50C4CCFE" wp14:editId="28F91D0B">
            <wp:simplePos x="0" y="0"/>
            <wp:positionH relativeFrom="rightMargin">
              <wp:posOffset>-2354054</wp:posOffset>
            </wp:positionH>
            <wp:positionV relativeFrom="paragraph">
              <wp:posOffset>72390</wp:posOffset>
            </wp:positionV>
            <wp:extent cx="302260" cy="323850"/>
            <wp:effectExtent l="0" t="0" r="2540" b="0"/>
            <wp:wrapNone/>
            <wp:docPr id="4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D56F81">
      <w:pPr>
        <w:pStyle w:val="Textkrper"/>
      </w:pPr>
    </w:p>
    <w:p w:rsidR="002B7F71" w:rsidRDefault="002B7F71" w:rsidP="002B7F71">
      <w:pPr>
        <w:pStyle w:val="Textkrper"/>
        <w:sectPr w:rsidR="002B7F71" w:rsidSect="003944DA">
          <w:headerReference w:type="default" r:id="rId76"/>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B7F7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lastRenderedPageBreak/>
              <w:br w:type="page"/>
              <w:t>Kompetenzbereich</w:t>
            </w:r>
          </w:p>
          <w:p w:rsidR="002B7F71" w:rsidRDefault="002B7F7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t>Lernfortschritt</w:t>
            </w:r>
          </w:p>
          <w:p w:rsidR="002B7F71" w:rsidRDefault="002B7F7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t>Materialien/Titel</w:t>
            </w:r>
          </w:p>
          <w:p w:rsidR="002B7F71" w:rsidRDefault="002B7F71" w:rsidP="00D56F81">
            <w:pPr>
              <w:pStyle w:val="TabelleKopflinks"/>
            </w:pPr>
            <w:r>
              <w:t xml:space="preserve">Arbeit mit dem </w:t>
            </w:r>
            <w:proofErr w:type="spellStart"/>
            <w:r>
              <w:t>Advance</w:t>
            </w:r>
            <w:proofErr w:type="spellEnd"/>
            <w:r>
              <w:t xml:space="preserve"> Organizer</w:t>
            </w:r>
          </w:p>
        </w:tc>
        <w:tc>
          <w:tcPr>
            <w:tcW w:w="188" w:type="dxa"/>
            <w:vMerge w:val="restart"/>
            <w:tcBorders>
              <w:top w:val="nil"/>
              <w:left w:val="single" w:sz="4" w:space="0" w:color="auto"/>
              <w:bottom w:val="nil"/>
              <w:right w:val="single" w:sz="4" w:space="0" w:color="auto"/>
            </w:tcBorders>
            <w:shd w:val="clear" w:color="auto" w:fill="FFFFFF"/>
          </w:tcPr>
          <w:p w:rsidR="002B7F71" w:rsidRPr="004B658C" w:rsidRDefault="002B7F71" w:rsidP="00D56F8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B7F71" w:rsidRPr="00B51DE9" w:rsidRDefault="002B7F71" w:rsidP="00D56F81">
            <w:pPr>
              <w:pStyle w:val="TabelleKopfmitte"/>
            </w:pPr>
            <w:r>
              <w:t>LWK</w:t>
            </w:r>
          </w:p>
          <w:p w:rsidR="002B7F71" w:rsidRPr="00B51DE9" w:rsidRDefault="002B7F71" w:rsidP="00D56F81">
            <w:pPr>
              <w:pStyle w:val="TabelleKopfmitte"/>
              <w:rPr>
                <w:rFonts w:eastAsia="Calibri"/>
              </w:rPr>
            </w:pPr>
            <w:r>
              <w:t>L01.02.04</w:t>
            </w: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D56F81">
            <w:pPr>
              <w:pStyle w:val="Tabelle6pt"/>
            </w:pPr>
            <w:r w:rsidRPr="004B658C">
              <w:t>Kompetenz:</w:t>
            </w:r>
          </w:p>
          <w:p w:rsidR="002B7F71" w:rsidRDefault="002B7F71" w:rsidP="00D56F81">
            <w:pPr>
              <w:pStyle w:val="Kopf8ptafz"/>
            </w:pPr>
            <w:r>
              <w:t>Ich kann mitteilen, was ich für erfolgreiches Lernen brauche.</w:t>
            </w:r>
          </w:p>
          <w:p w:rsidR="002B7F71" w:rsidRDefault="002B7F71" w:rsidP="00D56F81">
            <w:pPr>
              <w:pStyle w:val="Kopf8ptafz"/>
            </w:pPr>
            <w:r>
              <w:t>Ich kann mir einen Überblick über das Thema verschaffen.</w:t>
            </w:r>
          </w:p>
        </w:tc>
        <w:tc>
          <w:tcPr>
            <w:tcW w:w="188" w:type="dxa"/>
            <w:vMerge/>
            <w:tcBorders>
              <w:left w:val="single" w:sz="4" w:space="0" w:color="auto"/>
              <w:bottom w:val="nil"/>
              <w:right w:val="nil"/>
            </w:tcBorders>
            <w:vAlign w:val="center"/>
            <w:hideMark/>
          </w:tcPr>
          <w:p w:rsidR="002B7F71" w:rsidRDefault="002B7F71" w:rsidP="00D56F81">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7F71" w:rsidRPr="00B51DE9" w:rsidTr="00D56F81">
              <w:trPr>
                <w:trHeight w:val="284"/>
              </w:trPr>
              <w:tc>
                <w:tcPr>
                  <w:tcW w:w="2090" w:type="dxa"/>
                  <w:shd w:val="clear" w:color="auto" w:fill="auto"/>
                </w:tcPr>
                <w:p w:rsidR="002B7F71" w:rsidRPr="00126F57" w:rsidRDefault="003A6D4C" w:rsidP="00D56F81">
                  <w:pPr>
                    <w:pStyle w:val="TabelleKopfmitte"/>
                    <w:rPr>
                      <w:b w:val="0"/>
                    </w:rPr>
                  </w:pPr>
                  <w:r>
                    <w:rPr>
                      <w:noProof/>
                    </w:rPr>
                    <mc:AlternateContent>
                      <mc:Choice Requires="wpg">
                        <w:drawing>
                          <wp:anchor distT="0" distB="0" distL="114300" distR="114300" simplePos="0" relativeHeight="251966464" behindDoc="0" locked="0" layoutInCell="1" allowOverlap="1" wp14:anchorId="7F3E036D" wp14:editId="091665AF">
                            <wp:simplePos x="0" y="0"/>
                            <wp:positionH relativeFrom="column">
                              <wp:posOffset>1517015</wp:posOffset>
                            </wp:positionH>
                            <wp:positionV relativeFrom="paragraph">
                              <wp:posOffset>88900</wp:posOffset>
                            </wp:positionV>
                            <wp:extent cx="1918970" cy="1746250"/>
                            <wp:effectExtent l="0" t="38100" r="0" b="6350"/>
                            <wp:wrapNone/>
                            <wp:docPr id="1517" name="Gruppieren 1517"/>
                            <wp:cNvGraphicFramePr/>
                            <a:graphic xmlns:a="http://schemas.openxmlformats.org/drawingml/2006/main">
                              <a:graphicData uri="http://schemas.microsoft.com/office/word/2010/wordprocessingGroup">
                                <wpg:wgp>
                                  <wpg:cNvGrpSpPr/>
                                  <wpg:grpSpPr>
                                    <a:xfrm>
                                      <a:off x="0" y="0"/>
                                      <a:ext cx="1918970" cy="1746250"/>
                                      <a:chOff x="0" y="5415"/>
                                      <a:chExt cx="2127817" cy="1971666"/>
                                    </a:xfrm>
                                  </wpg:grpSpPr>
                                  <pic:pic xmlns:pic="http://schemas.openxmlformats.org/drawingml/2006/picture">
                                    <pic:nvPicPr>
                                      <pic:cNvPr id="1518" name="Grafik 1518" descr="C:\Users\Isabel\AppData\Local\Microsoft\Windows\INetCache\IE\PSP5N184\1024px-Smiley_icon.svg[1].png"/>
                                      <pic:cNvPicPr>
                                        <a:picLocks noChangeAspect="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411892"/>
                                        <a:ext cx="1565189" cy="1565189"/>
                                      </a:xfrm>
                                      <a:prstGeom prst="rect">
                                        <a:avLst/>
                                      </a:prstGeom>
                                      <a:noFill/>
                                      <a:ln>
                                        <a:noFill/>
                                      </a:ln>
                                    </pic:spPr>
                                  </pic:pic>
                                  <wps:wsp>
                                    <wps:cNvPr id="1521" name="Textfeld 1521"/>
                                    <wps:cNvSpPr txBox="1"/>
                                    <wps:spPr>
                                      <a:xfrm rot="21400576">
                                        <a:off x="219812" y="5415"/>
                                        <a:ext cx="1908005" cy="772807"/>
                                      </a:xfrm>
                                      <a:prstGeom prst="rect">
                                        <a:avLst/>
                                      </a:prstGeom>
                                      <a:noFill/>
                                      <a:ln>
                                        <a:noFill/>
                                      </a:ln>
                                      <a:effectLst/>
                                    </wps:spPr>
                                    <wps:txbx>
                                      <w:txbxContent>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517" o:spid="_x0000_s1071" style="position:absolute;left:0;text-align:left;margin-left:119.45pt;margin-top:7pt;width:151.1pt;height:137.5pt;z-index:251966464;mso-width-relative:margin;mso-height-relative:margin" coordorigin=",54" coordsize="21278,19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">
                            <v:shape id="Grafik 1518" o:spid="_x0000_s1072" type="#_x0000_t75" style="position:absolute;top:4118;width:15651;height:15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wM/JAAAA3QAAAA8AAABkcnMvZG93bnJldi54bWxEj0tLA0EQhO+C/2FowYsks0nIwzWToJKA&#10;lyB5CB6bnXZndadn3Zkk679PHwLeuqnqqq/ny87X6kRtrAIbGPQzUMRFsBWXBg77dW8GKiZki3Vg&#10;MvBHEZaL25s55jaceUunXSqVhHDM0YBLqcm1joUjj7EfGmLRvkLrMcnaltq2eJZwX+thlk20x4ql&#10;wWFDr46Kn93RG2jW/mP6u1m9jL4fpvj4OXHv22FnzP1d9/wEKlGX/s3X6zcr+OOB4Mo3MoJeXA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Yv7Az8kAAADdAAAADwAAAAAAAAAA&#10;AAAAAACfAgAAZHJzL2Rvd25yZXYueG1sUEsFBgAAAAAEAAQA9wAAAJUDAAAAAA==&#10;">
                              <v:imagedata r:id="rId69" o:title="1024px-Smiley_icon.svg[1]"/>
                              <v:path arrowok="t"/>
                            </v:shape>
                            <v:shape id="Textfeld 1521" o:spid="_x0000_s1073" type="#_x0000_t202" style="position:absolute;left:2198;top:54;width:19080;height:7728;rotation:-21782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zE6MMA&#10;AADdAAAADwAAAGRycy9kb3ducmV2LnhtbERPS4vCMBC+L/gfwgh7EU0tKlqNIsKiIig+Lt6GZmyL&#10;zaQ0Ueu/3ywIe5uP7zmzRWNK8aTaFZYV9HsRCOLU6oIzBZfzT3cMwnlkjaVlUvAmB4t562uGibYv&#10;PtLz5DMRQtglqCD3vkqkdGlOBl3PVsSBu9naoA+wzqSu8RXCTSnjKBpJgwWHhhwrWuWU3k8PoyA+&#10;bK/RoHqseFvu37uss9Y4WSv13W6WUxCeGv8v/rg3Oswfxn34+yac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zE6MMAAADdAAAADwAAAAAAAAAAAAAAAACYAgAAZHJzL2Rv&#10;d25yZXYueG1sUEsFBgAAAAAEAAQA9QAAAIgDAAAAAA==&#10;" filled="f" stroked="f">
                              <v:textbox>
                                <w:txbxContent>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2B7F71">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v:textbox>
                            </v:shape>
                          </v:group>
                        </w:pict>
                      </mc:Fallback>
                    </mc:AlternateContent>
                  </w:r>
                  <w:proofErr w:type="spellStart"/>
                  <w:r w:rsidR="002B7F71" w:rsidRPr="00126F57">
                    <w:rPr>
                      <w:b w:val="0"/>
                    </w:rPr>
                    <w:t>LernPROJEKT</w:t>
                  </w:r>
                  <w:proofErr w:type="spellEnd"/>
                </w:p>
              </w:tc>
            </w:tr>
            <w:tr w:rsidR="002B7F71" w:rsidRPr="00B51DE9" w:rsidTr="00D56F81">
              <w:trPr>
                <w:trHeight w:val="284"/>
              </w:trPr>
              <w:tc>
                <w:tcPr>
                  <w:tcW w:w="2090" w:type="dxa"/>
                </w:tcPr>
                <w:p w:rsidR="002B7F71" w:rsidRPr="00B51DE9" w:rsidRDefault="002B7F71" w:rsidP="00D56F81">
                  <w:pPr>
                    <w:pStyle w:val="Textkrpermitte"/>
                  </w:pPr>
                  <w:proofErr w:type="spellStart"/>
                  <w:r w:rsidRPr="00B51DE9">
                    <w:t>LernTHEMA</w:t>
                  </w:r>
                  <w:proofErr w:type="spellEnd"/>
                </w:p>
              </w:tc>
            </w:tr>
            <w:tr w:rsidR="002B7F71" w:rsidRPr="00B51DE9" w:rsidTr="00D56F81">
              <w:trPr>
                <w:trHeight w:val="284"/>
              </w:trPr>
              <w:tc>
                <w:tcPr>
                  <w:tcW w:w="2090" w:type="dxa"/>
                  <w:shd w:val="clear" w:color="auto" w:fill="D9D9D9" w:themeFill="background1" w:themeFillShade="D9"/>
                </w:tcPr>
                <w:p w:rsidR="002B7F71" w:rsidRPr="00B51DE9" w:rsidRDefault="002B7F71" w:rsidP="00D56F81">
                  <w:pPr>
                    <w:pStyle w:val="Textkrpermitte"/>
                  </w:pPr>
                  <w:proofErr w:type="spellStart"/>
                  <w:r w:rsidRPr="00126F57">
                    <w:rPr>
                      <w:b/>
                    </w:rPr>
                    <w:t>LernSCHRITT</w:t>
                  </w:r>
                  <w:proofErr w:type="spellEnd"/>
                </w:p>
              </w:tc>
            </w:tr>
          </w:tbl>
          <w:p w:rsidR="002B7F71" w:rsidRPr="00B51DE9" w:rsidRDefault="002B7F71" w:rsidP="00D56F81"/>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D56F81">
            <w:pPr>
              <w:pStyle w:val="Tabelle6pt"/>
            </w:pPr>
            <w:r w:rsidRPr="004B658C">
              <w:t>Hauptbezug:</w:t>
            </w:r>
          </w:p>
          <w:p w:rsidR="002B7F71" w:rsidRDefault="002B7F71" w:rsidP="00D56F81">
            <w:pPr>
              <w:pStyle w:val="Kopf8ptafz"/>
            </w:pPr>
            <w:r>
              <w:t>Ich kann überfachliche Kompetenzen nennen.</w:t>
            </w:r>
          </w:p>
        </w:tc>
        <w:tc>
          <w:tcPr>
            <w:tcW w:w="188" w:type="dxa"/>
            <w:vMerge/>
            <w:tcBorders>
              <w:left w:val="single" w:sz="4" w:space="0" w:color="auto"/>
              <w:bottom w:val="nil"/>
              <w:right w:val="nil"/>
            </w:tcBorders>
            <w:vAlign w:val="center"/>
            <w:hideMark/>
          </w:tcPr>
          <w:p w:rsidR="002B7F71" w:rsidRDefault="002B7F71" w:rsidP="00D56F81">
            <w:pPr>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D56F81"/>
        </w:tc>
      </w:tr>
      <w:tr w:rsidR="002B7F71" w:rsidRPr="00B51DE9" w:rsidTr="00D56F81">
        <w:tc>
          <w:tcPr>
            <w:tcW w:w="7348" w:type="dxa"/>
            <w:gridSpan w:val="3"/>
            <w:tcBorders>
              <w:left w:val="single" w:sz="4" w:space="0" w:color="auto"/>
              <w:right w:val="single" w:sz="4" w:space="0" w:color="auto"/>
            </w:tcBorders>
            <w:tcMar>
              <w:bottom w:w="0" w:type="dxa"/>
            </w:tcMar>
            <w:hideMark/>
          </w:tcPr>
          <w:p w:rsidR="002B7F71" w:rsidRDefault="002B7F71" w:rsidP="00D56F81">
            <w:pPr>
              <w:pStyle w:val="Tabelle6pt"/>
            </w:pPr>
            <w:r>
              <w:t>Weitere Bezüge:</w:t>
            </w:r>
          </w:p>
          <w:p w:rsidR="002B7F71" w:rsidRDefault="002B7F71" w:rsidP="00D56F81">
            <w:pPr>
              <w:pStyle w:val="Kopf8ptafz"/>
            </w:pPr>
            <w:r>
              <w:t xml:space="preserve">Ich kann mit </w:t>
            </w:r>
            <w:r w:rsidR="00E6247D">
              <w:t>einer Lernpartnerin/</w:t>
            </w:r>
            <w:r>
              <w:t>einem Lernpartner zusammen arbeiten.</w:t>
            </w:r>
          </w:p>
        </w:tc>
        <w:tc>
          <w:tcPr>
            <w:tcW w:w="188" w:type="dxa"/>
            <w:vMerge/>
            <w:tcBorders>
              <w:left w:val="single" w:sz="4" w:space="0" w:color="auto"/>
              <w:bottom w:val="nil"/>
              <w:right w:val="nil"/>
            </w:tcBorders>
            <w:vAlign w:val="center"/>
            <w:hideMark/>
          </w:tcPr>
          <w:p w:rsidR="002B7F71" w:rsidRDefault="002B7F71" w:rsidP="00D56F81">
            <w:pPr>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D56F81"/>
        </w:tc>
      </w:tr>
    </w:tbl>
    <w:p w:rsidR="002B7F71" w:rsidRDefault="002B7F71" w:rsidP="002B7F71">
      <w:pPr>
        <w:pStyle w:val="berschrift1"/>
        <w:rPr>
          <w:rStyle w:val="Hyperlink"/>
          <w:color w:val="auto"/>
          <w:u w:val="none"/>
        </w:rPr>
      </w:pPr>
      <w:r w:rsidRPr="0066637D">
        <w:rPr>
          <w:rStyle w:val="Hyperlink"/>
          <w:noProof/>
          <w:color w:val="auto"/>
          <w:sz w:val="24"/>
          <w:u w:val="none"/>
        </w:rPr>
        <w:drawing>
          <wp:anchor distT="0" distB="0" distL="114300" distR="114300" simplePos="0" relativeHeight="251968512" behindDoc="0" locked="0" layoutInCell="0" allowOverlap="1" wp14:anchorId="6E4E091E" wp14:editId="42C0A455">
            <wp:simplePos x="0" y="0"/>
            <wp:positionH relativeFrom="rightMargin">
              <wp:posOffset>-4225290</wp:posOffset>
            </wp:positionH>
            <wp:positionV relativeFrom="paragraph">
              <wp:posOffset>85725</wp:posOffset>
            </wp:positionV>
            <wp:extent cx="349885" cy="320675"/>
            <wp:effectExtent l="0" t="0" r="0" b="3175"/>
            <wp:wrapNone/>
            <wp:docPr id="2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637D">
        <w:rPr>
          <w:rStyle w:val="Hyperlink"/>
          <w:noProof/>
          <w:color w:val="auto"/>
          <w:sz w:val="24"/>
          <w:u w:val="none"/>
        </w:rPr>
        <w:drawing>
          <wp:anchor distT="0" distB="0" distL="114300" distR="114300" simplePos="0" relativeHeight="251969536" behindDoc="0" locked="0" layoutInCell="0" allowOverlap="1" wp14:anchorId="736D2206" wp14:editId="3CBF3585">
            <wp:simplePos x="0" y="0"/>
            <wp:positionH relativeFrom="rightMargin">
              <wp:posOffset>-3865245</wp:posOffset>
            </wp:positionH>
            <wp:positionV relativeFrom="paragraph">
              <wp:posOffset>85725</wp:posOffset>
            </wp:positionV>
            <wp:extent cx="349885" cy="320675"/>
            <wp:effectExtent l="0" t="0" r="0" b="3175"/>
            <wp:wrapNone/>
            <wp:docPr id="2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637D">
        <w:rPr>
          <w:rStyle w:val="Hyperlink"/>
          <w:noProof/>
          <w:color w:val="auto"/>
          <w:sz w:val="24"/>
          <w:u w:val="none"/>
        </w:rPr>
        <w:drawing>
          <wp:anchor distT="0" distB="0" distL="114300" distR="114300" simplePos="0" relativeHeight="251970560" behindDoc="0" locked="0" layoutInCell="0" allowOverlap="1" wp14:anchorId="0E74F407" wp14:editId="37C279AC">
            <wp:simplePos x="0" y="0"/>
            <wp:positionH relativeFrom="rightMargin">
              <wp:posOffset>-3505200</wp:posOffset>
            </wp:positionH>
            <wp:positionV relativeFrom="paragraph">
              <wp:posOffset>85725</wp:posOffset>
            </wp:positionV>
            <wp:extent cx="348615" cy="320040"/>
            <wp:effectExtent l="0" t="0" r="0" b="3810"/>
            <wp:wrapNone/>
            <wp:docPr id="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Arbeit mit dem </w:t>
      </w:r>
      <w:proofErr w:type="spellStart"/>
      <w:r>
        <w:rPr>
          <w:rStyle w:val="Hyperlink"/>
          <w:color w:val="auto"/>
          <w:u w:val="none"/>
        </w:rPr>
        <w:t>Advance</w:t>
      </w:r>
      <w:proofErr w:type="spellEnd"/>
      <w:r>
        <w:rPr>
          <w:rStyle w:val="Hyperlink"/>
          <w:color w:val="auto"/>
          <w:u w:val="none"/>
        </w:rPr>
        <w:t xml:space="preserve"> Organizer</w:t>
      </w:r>
    </w:p>
    <w:p w:rsidR="002B7F71" w:rsidRDefault="003A6D4C" w:rsidP="002B7F71">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1965440" behindDoc="0" locked="0" layoutInCell="1" allowOverlap="1" wp14:anchorId="1FDB597B" wp14:editId="3D049595">
                <wp:simplePos x="0" y="0"/>
                <wp:positionH relativeFrom="column">
                  <wp:posOffset>5687060</wp:posOffset>
                </wp:positionH>
                <wp:positionV relativeFrom="paragraph">
                  <wp:posOffset>37465</wp:posOffset>
                </wp:positionV>
                <wp:extent cx="280035" cy="601345"/>
                <wp:effectExtent l="0" t="122555" r="0" b="92710"/>
                <wp:wrapNone/>
                <wp:docPr id="1522" name="Pfeil nach unten 1522"/>
                <wp:cNvGraphicFramePr/>
                <a:graphic xmlns:a="http://schemas.openxmlformats.org/drawingml/2006/main">
                  <a:graphicData uri="http://schemas.microsoft.com/office/word/2010/wordprocessingShape">
                    <wps:wsp>
                      <wps:cNvSpPr/>
                      <wps:spPr>
                        <a:xfrm rot="3314919">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522" o:spid="_x0000_s1026" type="#_x0000_t67" style="position:absolute;margin-left:447.8pt;margin-top:2.95pt;width:22.05pt;height:47.35pt;rotation:3620776fd;z-index:251965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" adj="16571" fillcolor="#92d050" strokecolor="#243f60 [1604]" strokeweight="2pt"/>
            </w:pict>
          </mc:Fallback>
        </mc:AlternateContent>
      </w:r>
      <w:r w:rsidR="002B7F71">
        <w:rPr>
          <w:rStyle w:val="Hyperlink"/>
          <w:color w:val="auto"/>
          <w:u w:val="none"/>
          <w:lang w:eastAsia="de-DE"/>
        </w:rPr>
        <w:t>Überlege, was die drei Bereiche mit erfolgreichem Lernen in der Schule zu tun haben.</w:t>
      </w:r>
    </w:p>
    <w:p w:rsidR="002B7F71" w:rsidRDefault="003A6D4C" w:rsidP="002B7F71">
      <w:pPr>
        <w:spacing w:line="240" w:lineRule="exact"/>
        <w:rPr>
          <w:rStyle w:val="Hyperlink"/>
          <w:color w:val="auto"/>
          <w:u w:val="none"/>
          <w:lang w:eastAsia="de-DE"/>
        </w:rPr>
      </w:pPr>
      <w:r>
        <w:rPr>
          <w:noProof/>
          <w:lang w:eastAsia="de-DE"/>
        </w:rPr>
        <mc:AlternateContent>
          <mc:Choice Requires="wpg">
            <w:drawing>
              <wp:anchor distT="0" distB="0" distL="114300" distR="114300" simplePos="0" relativeHeight="251961344" behindDoc="0" locked="0" layoutInCell="1" allowOverlap="1" wp14:anchorId="193E1F6F" wp14:editId="7F489DD1">
                <wp:simplePos x="0" y="0"/>
                <wp:positionH relativeFrom="column">
                  <wp:posOffset>-16510</wp:posOffset>
                </wp:positionH>
                <wp:positionV relativeFrom="paragraph">
                  <wp:posOffset>46355</wp:posOffset>
                </wp:positionV>
                <wp:extent cx="2165985" cy="1847850"/>
                <wp:effectExtent l="0" t="0" r="0" b="0"/>
                <wp:wrapNone/>
                <wp:docPr id="1523" name="Gruppieren 1523"/>
                <wp:cNvGraphicFramePr/>
                <a:graphic xmlns:a="http://schemas.openxmlformats.org/drawingml/2006/main">
                  <a:graphicData uri="http://schemas.microsoft.com/office/word/2010/wordprocessingGroup">
                    <wpg:wgp>
                      <wpg:cNvGrpSpPr/>
                      <wpg:grpSpPr>
                        <a:xfrm>
                          <a:off x="0" y="0"/>
                          <a:ext cx="2165985" cy="1847850"/>
                          <a:chOff x="360916" y="86651"/>
                          <a:chExt cx="2772686" cy="2258954"/>
                        </a:xfrm>
                      </wpg:grpSpPr>
                      <pic:pic xmlns:pic="http://schemas.openxmlformats.org/drawingml/2006/picture">
                        <pic:nvPicPr>
                          <pic:cNvPr id="1524" name="Grafik 1524" descr="C:\Users\Isabel\AppData\Local\Microsoft\Windows\INetCache\IE\AMONLHT6\gluehbirne[1].jpg"/>
                          <pic:cNvPicPr>
                            <a:picLocks noChangeAspect="1"/>
                          </pic:cNvPicPr>
                        </pic:nvPicPr>
                        <pic:blipFill rotWithShape="1">
                          <a:blip r:embed="rId70">
                            <a:extLst>
                              <a:ext uri="{28A0092B-C50C-407E-A947-70E740481C1C}">
                                <a14:useLocalDpi xmlns:a14="http://schemas.microsoft.com/office/drawing/2010/main" val="0"/>
                              </a:ext>
                            </a:extLst>
                          </a:blip>
                          <a:srcRect l="8066" t="3690" r="9765" b="5915"/>
                          <a:stretch/>
                        </pic:blipFill>
                        <pic:spPr bwMode="auto">
                          <a:xfrm>
                            <a:off x="422539" y="86651"/>
                            <a:ext cx="1786987" cy="2122232"/>
                          </a:xfrm>
                          <a:prstGeom prst="rect">
                            <a:avLst/>
                          </a:prstGeom>
                          <a:noFill/>
                          <a:ln>
                            <a:noFill/>
                          </a:ln>
                        </pic:spPr>
                      </pic:pic>
                      <wps:wsp>
                        <wps:cNvPr id="1525" name="Textfeld 1525"/>
                        <wps:cNvSpPr txBox="1"/>
                        <wps:spPr>
                          <a:xfrm>
                            <a:off x="360916" y="1828715"/>
                            <a:ext cx="2772686" cy="516890"/>
                          </a:xfrm>
                          <a:prstGeom prst="rect">
                            <a:avLst/>
                          </a:prstGeom>
                          <a:noFill/>
                          <a:ln>
                            <a:noFill/>
                          </a:ln>
                          <a:effectLst/>
                        </wps:spPr>
                        <wps:txbx>
                          <w:txbxContent>
                            <w:p w:rsidR="00D3367F" w:rsidRPr="00901C8D" w:rsidRDefault="00D3367F" w:rsidP="002B7F71">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523" o:spid="_x0000_s1074" style="position:absolute;margin-left:-1.3pt;margin-top:3.65pt;width:170.55pt;height:145.5pt;z-index:251961344;mso-width-relative:margin;mso-height-relative:margin" coordorigin="3609,866" coordsize="27726,225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">
                <v:shape id="Grafik 1524" o:spid="_x0000_s1075" type="#_x0000_t75" style="position:absolute;left:4225;top:866;width:17870;height:212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z2t/CAAAA3QAAAA8AAABkcnMvZG93bnJldi54bWxET99PwjAQfjfxf2jOhDfpJGBwUIiOgL4C&#10;8/1Yz22xvc62jPHfWxMT3u7L9/OW68Ea0ZMPrWMFT+MMBHHldMu1gvK4fZyDCBFZo3FMCq4UYL26&#10;v1tirt2F99QfYi1SCIccFTQxdrmUoWrIYhi7jjhxX85bjAn6WmqPlxRujZxk2bO02HJqaLCjoqHq&#10;+3C2Cvp249/3LyfzVvzssnNprq78LJQaPQyvCxCRhngT/7s/dJo/m0zh75t0glz9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s9rfwgAAAN0AAAAPAAAAAAAAAAAAAAAAAJ8C&#10;AABkcnMvZG93bnJldi54bWxQSwUGAAAAAAQABAD3AAAAjgMAAAAA&#10;">
                  <v:imagedata r:id="rId71" o:title="gluehbirne[1]" croptop="2418f" cropbottom="3876f" cropleft="5286f" cropright="6400f"/>
                  <v:path arrowok="t"/>
                </v:shape>
                <v:shape id="Textfeld 1525" o:spid="_x0000_s1076" type="#_x0000_t202" style="position:absolute;left:3609;top:18287;width:27727;height:5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U7V8IA&#10;AADdAAAADwAAAGRycy9kb3ducmV2LnhtbERPS4vCMBC+L/gfwgje1kSxi9s1iiiCJ2V9LOxtaMa2&#10;2ExKE23992Zhwdt8fM+ZLTpbiTs1vnSsYTRUIIgzZ0rONZyOm/cpCB+QDVaOScODPCzmvbcZpsa1&#10;/E33Q8hFDGGfooYihDqV0mcFWfRDVxNH7uIaiyHCJpemwTaG20qOlfqQFkuODQXWtCooux5uVsN5&#10;d/n9mah9vrZJ3bpOSbafUutBv1t+gQjUhZf43701cX4yTuDvm3iC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hTtXwgAAAN0AAAAPAAAAAAAAAAAAAAAAAJgCAABkcnMvZG93&#10;bnJldi54bWxQSwUGAAAAAAQABAD1AAAAhwMAAAAA&#10;" filled="f" stroked="f">
                  <v:textbox>
                    <w:txbxContent>
                      <w:p w:rsidR="00D3367F" w:rsidRPr="00901C8D" w:rsidRDefault="00D3367F" w:rsidP="002B7F71">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v:textbox>
                </v:shape>
              </v:group>
            </w:pict>
          </mc:Fallback>
        </mc:AlternateContent>
      </w:r>
      <w:r w:rsidR="002B7F71">
        <w:rPr>
          <w:rStyle w:val="Hyperlink"/>
          <w:color w:val="auto"/>
          <w:u w:val="none"/>
          <w:lang w:eastAsia="de-DE"/>
        </w:rPr>
        <w:t>Fülle die Tabellen aus.</w:t>
      </w:r>
      <w:r w:rsidR="002B7F71" w:rsidRPr="002F7639">
        <w:rPr>
          <w:noProof/>
        </w:rPr>
        <w:t xml:space="preserve"> </w:t>
      </w:r>
    </w:p>
    <w:p w:rsidR="002B7F71" w:rsidRDefault="003A6D4C" w:rsidP="002B7F71">
      <w:pPr>
        <w:pStyle w:val="Textkrper"/>
      </w:pPr>
      <w:r>
        <w:rPr>
          <w:noProof/>
        </w:rPr>
        <mc:AlternateContent>
          <mc:Choice Requires="wpg">
            <w:drawing>
              <wp:anchor distT="0" distB="0" distL="114300" distR="114300" simplePos="0" relativeHeight="251967488" behindDoc="0" locked="0" layoutInCell="1" allowOverlap="1" wp14:anchorId="6A56FCF6" wp14:editId="263354AB">
                <wp:simplePos x="0" y="0"/>
                <wp:positionH relativeFrom="column">
                  <wp:posOffset>2284730</wp:posOffset>
                </wp:positionH>
                <wp:positionV relativeFrom="paragraph">
                  <wp:posOffset>-1905</wp:posOffset>
                </wp:positionV>
                <wp:extent cx="2746375" cy="1497965"/>
                <wp:effectExtent l="0" t="114300" r="0" b="6985"/>
                <wp:wrapNone/>
                <wp:docPr id="1526" name="Gruppieren 1526"/>
                <wp:cNvGraphicFramePr/>
                <a:graphic xmlns:a="http://schemas.openxmlformats.org/drawingml/2006/main">
                  <a:graphicData uri="http://schemas.microsoft.com/office/word/2010/wordprocessingGroup">
                    <wpg:wgp>
                      <wpg:cNvGrpSpPr/>
                      <wpg:grpSpPr>
                        <a:xfrm>
                          <a:off x="0" y="0"/>
                          <a:ext cx="2746375" cy="1497965"/>
                          <a:chOff x="86025" y="49427"/>
                          <a:chExt cx="3183758" cy="1592156"/>
                        </a:xfrm>
                      </wpg:grpSpPr>
                      <pic:pic xmlns:pic="http://schemas.openxmlformats.org/drawingml/2006/picture">
                        <pic:nvPicPr>
                          <pic:cNvPr id="1527" name="Grafik 1527" descr="C:\Users\Isabel\AppData\Local\Microsoft\Windows\INetCache\IE\PSP5N184\erfolg[1].jpg"/>
                          <pic:cNvPicPr>
                            <a:picLocks noChangeAspect="1"/>
                          </pic:cNvPicPr>
                        </pic:nvPicPr>
                        <pic:blipFill rotWithShape="1">
                          <a:blip r:embed="rId72" cstate="print">
                            <a:extLst>
                              <a:ext uri="{28A0092B-C50C-407E-A947-70E740481C1C}">
                                <a14:useLocalDpi xmlns:a14="http://schemas.microsoft.com/office/drawing/2010/main" val="0"/>
                              </a:ext>
                            </a:extLst>
                          </a:blip>
                          <a:srcRect b="9623"/>
                          <a:stretch/>
                        </pic:blipFill>
                        <pic:spPr bwMode="auto">
                          <a:xfrm>
                            <a:off x="613234" y="49427"/>
                            <a:ext cx="2343682" cy="1592156"/>
                          </a:xfrm>
                          <a:prstGeom prst="rect">
                            <a:avLst/>
                          </a:prstGeom>
                          <a:noFill/>
                          <a:ln>
                            <a:noFill/>
                          </a:ln>
                          <a:extLst>
                            <a:ext uri="{53640926-AAD7-44D8-BBD7-CCE9431645EC}">
                              <a14:shadowObscured xmlns:a14="http://schemas.microsoft.com/office/drawing/2010/main"/>
                            </a:ext>
                          </a:extLst>
                        </pic:spPr>
                      </pic:pic>
                      <wps:wsp>
                        <wps:cNvPr id="1528" name="Textfeld 1528"/>
                        <wps:cNvSpPr txBox="1"/>
                        <wps:spPr>
                          <a:xfrm rot="21069416">
                            <a:off x="86025" y="127294"/>
                            <a:ext cx="3183758" cy="649422"/>
                          </a:xfrm>
                          <a:prstGeom prst="rect">
                            <a:avLst/>
                          </a:prstGeom>
                          <a:noFill/>
                          <a:ln>
                            <a:noFill/>
                          </a:ln>
                          <a:effectLst/>
                        </wps:spPr>
                        <wps:txbx>
                          <w:txbxContent>
                            <w:p w:rsidR="00D3367F" w:rsidRPr="004F6E01" w:rsidRDefault="00D3367F" w:rsidP="002B7F71">
                              <w:pPr>
                                <w:jc w:val="center"/>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4F6E01">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526" o:spid="_x0000_s1077" style="position:absolute;left:0;text-align:left;margin-left:179.9pt;margin-top:-.15pt;width:216.25pt;height:117.95pt;z-index:251967488;mso-width-relative:margin;mso-height-relative:margin" coordorigin="860,494" coordsize="31837,159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">
                <v:shape id="Grafik 1527" o:spid="_x0000_s1078" type="#_x0000_t75" style="position:absolute;left:6132;top:494;width:23437;height:15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hkHLEAAAA3QAAAA8AAABkcnMvZG93bnJldi54bWxET01rAjEQvRf8D2EEbzWroC1boxSh0EMV&#10;taWlt3Ez3SxNJtsk6vrvjSD0No/3ObNF56w4UoiNZwWjYQGCuPK64VrBx/vL/SOImJA1Ws+k4EwR&#10;FvPe3QxL7U+8peMu1SKHcCxRgUmpLaWMlSGHcehb4sz9+OAwZRhqqQOecrizclwUU+mw4dxgsKWl&#10;oep3d3AK/t6KtNp/ftuvfR3Mxp/XcWLXSg363fMTiERd+hff3K86z5+MH+D6TT5Bzi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phkHLEAAAA3QAAAA8AAAAAAAAAAAAAAAAA&#10;nwIAAGRycy9kb3ducmV2LnhtbFBLBQYAAAAABAAEAPcAAACQAwAAAAA=&#10;">
                  <v:imagedata r:id="rId73" o:title="erfolg[1]" cropbottom="6307f"/>
                  <v:path arrowok="t"/>
                </v:shape>
                <v:shape id="Textfeld 1528" o:spid="_x0000_s1079" type="#_x0000_t202" style="position:absolute;left:860;top:1272;width:31837;height:6495;rotation:-5795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KkvcYA&#10;AADdAAAADwAAAGRycy9kb3ducmV2LnhtbESPT2sCQQzF74V+hyEFL6XOVFBk6yil0FrqRbd6T3ey&#10;f+hOZtkZdf325iB4S3gv7/2yWA2+VSfqYxPYwuvYgCIugmu4srD//XyZg4oJ2WEbmCxcKMJq+fiw&#10;wMyFM+/olKdKSQjHDC3UKXWZ1rGoyWMch45YtDL0HpOsfaVdj2cJ962eGDPTHhuWhho7+qip+M+P&#10;3sK2223z0n8dD5vDhX7Wpfl7NntrR0/D+xuoREO6m2/X307wpxPBlW9kBL2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KkvcYAAADdAAAADwAAAAAAAAAAAAAAAACYAgAAZHJz&#10;L2Rvd25yZXYueG1sUEsFBgAAAAAEAAQA9QAAAIsDAAAAAA==&#10;" filled="f" stroked="f">
                  <v:textbox>
                    <w:txbxContent>
                      <w:p w:rsidR="00D3367F" w:rsidRPr="004F6E01" w:rsidRDefault="00D3367F" w:rsidP="002B7F71">
                        <w:pPr>
                          <w:jc w:val="center"/>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4F6E01">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v:textbox>
                </v:shape>
              </v:group>
            </w:pict>
          </mc:Fallback>
        </mc:AlternateContent>
      </w:r>
    </w:p>
    <w:p w:rsidR="002B7F71" w:rsidRDefault="002B7F71" w:rsidP="002B7F71">
      <w:pPr>
        <w:pStyle w:val="Textkrper"/>
      </w:pPr>
    </w:p>
    <w:p w:rsidR="002B7F71" w:rsidRDefault="002B7F71" w:rsidP="002B7F71">
      <w:pPr>
        <w:pStyle w:val="Textkrper"/>
      </w:pPr>
    </w:p>
    <w:tbl>
      <w:tblPr>
        <w:tblStyle w:val="Tabellenraster"/>
        <w:tblpPr w:leftFromText="141" w:rightFromText="141" w:vertAnchor="text" w:horzAnchor="page" w:tblpX="11564" w:tblpY="-38"/>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DF6B76" w:rsidTr="00DF6B76">
        <w:trPr>
          <w:trHeight w:val="283"/>
        </w:trPr>
        <w:tc>
          <w:tcPr>
            <w:tcW w:w="3402" w:type="dxa"/>
            <w:tcBorders>
              <w:bottom w:val="dashSmallGap" w:sz="6" w:space="0" w:color="365F91" w:themeColor="accent1" w:themeShade="BF"/>
            </w:tcBorders>
            <w:shd w:val="clear" w:color="auto" w:fill="95B3D7" w:themeFill="accent1" w:themeFillTint="99"/>
            <w:vAlign w:val="center"/>
          </w:tcPr>
          <w:p w:rsidR="00DF6B76" w:rsidRDefault="00DF6B76" w:rsidP="00DF6B76">
            <w:pPr>
              <w:pStyle w:val="Textkrper"/>
              <w:jc w:val="left"/>
            </w:pPr>
            <w:r>
              <w:t>Warum hilft das beim Lernen?</w:t>
            </w: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DF6B76" w:rsidP="00DF6B76">
            <w:pPr>
              <w:pStyle w:val="Textkrper"/>
              <w:numPr>
                <w:ilvl w:val="0"/>
                <w:numId w:val="18"/>
              </w:numPr>
              <w:jc w:val="left"/>
            </w:pP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DF6B76" w:rsidP="00DF6B76">
            <w:pPr>
              <w:pStyle w:val="Textkrper"/>
              <w:numPr>
                <w:ilvl w:val="0"/>
                <w:numId w:val="18"/>
              </w:numPr>
              <w:jc w:val="left"/>
            </w:pP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DF6B76" w:rsidP="00DF6B76">
            <w:pPr>
              <w:pStyle w:val="Textkrper"/>
              <w:numPr>
                <w:ilvl w:val="0"/>
                <w:numId w:val="18"/>
              </w:numPr>
              <w:jc w:val="left"/>
            </w:pPr>
          </w:p>
        </w:tc>
      </w:tr>
    </w:tbl>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2B7F71" w:rsidRDefault="002B7F71" w:rsidP="002B7F71">
      <w:pPr>
        <w:pStyle w:val="Textkrper"/>
      </w:pPr>
      <w:r>
        <w:rPr>
          <w:noProof/>
        </w:rPr>
        <mc:AlternateContent>
          <mc:Choice Requires="wps">
            <w:drawing>
              <wp:anchor distT="0" distB="0" distL="114300" distR="114300" simplePos="0" relativeHeight="251964416" behindDoc="0" locked="0" layoutInCell="1" allowOverlap="1" wp14:anchorId="559CD486" wp14:editId="7C91F104">
                <wp:simplePos x="0" y="0"/>
                <wp:positionH relativeFrom="column">
                  <wp:posOffset>2097534</wp:posOffset>
                </wp:positionH>
                <wp:positionV relativeFrom="paragraph">
                  <wp:posOffset>52225</wp:posOffset>
                </wp:positionV>
                <wp:extent cx="280035" cy="601345"/>
                <wp:effectExtent l="29845" t="8255" r="0" b="54610"/>
                <wp:wrapNone/>
                <wp:docPr id="1529" name="Pfeil nach unten 1529"/>
                <wp:cNvGraphicFramePr/>
                <a:graphic xmlns:a="http://schemas.openxmlformats.org/drawingml/2006/main">
                  <a:graphicData uri="http://schemas.microsoft.com/office/word/2010/wordprocessingShape">
                    <wps:wsp>
                      <wps:cNvSpPr/>
                      <wps:spPr>
                        <a:xfrm rot="16711840">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529" o:spid="_x0000_s1026" type="#_x0000_t67" style="position:absolute;margin-left:165.15pt;margin-top:4.1pt;width:22.05pt;height:47.35pt;rotation:-5339174fd;z-index:25196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" adj="16571" fillcolor="#92d050" strokecolor="#243f60 [1604]" strokeweight="2pt"/>
            </w:pict>
          </mc:Fallback>
        </mc:AlternateContent>
      </w:r>
    </w:p>
    <w:p w:rsidR="002B7F71" w:rsidRDefault="002B7F71" w:rsidP="002B7F71">
      <w:pPr>
        <w:pStyle w:val="Textkrper"/>
      </w:pPr>
    </w:p>
    <w:p w:rsidR="002B7F71" w:rsidRDefault="003A6D4C" w:rsidP="002B7F71">
      <w:pPr>
        <w:pStyle w:val="Textkrper"/>
      </w:pPr>
      <w:r>
        <w:rPr>
          <w:noProof/>
        </w:rPr>
        <mc:AlternateContent>
          <mc:Choice Requires="wps">
            <w:drawing>
              <wp:anchor distT="0" distB="0" distL="114300" distR="114300" simplePos="0" relativeHeight="251963392" behindDoc="0" locked="0" layoutInCell="1" allowOverlap="1" wp14:anchorId="71891D33" wp14:editId="34322809">
                <wp:simplePos x="0" y="0"/>
                <wp:positionH relativeFrom="column">
                  <wp:posOffset>5097145</wp:posOffset>
                </wp:positionH>
                <wp:positionV relativeFrom="paragraph">
                  <wp:posOffset>111760</wp:posOffset>
                </wp:positionV>
                <wp:extent cx="280035" cy="601345"/>
                <wp:effectExtent l="0" t="103505" r="0" b="130810"/>
                <wp:wrapNone/>
                <wp:docPr id="1015" name="Pfeil nach unten 1015"/>
                <wp:cNvGraphicFramePr/>
                <a:graphic xmlns:a="http://schemas.openxmlformats.org/drawingml/2006/main">
                  <a:graphicData uri="http://schemas.microsoft.com/office/word/2010/wordprocessingShape">
                    <wps:wsp>
                      <wps:cNvSpPr/>
                      <wps:spPr>
                        <a:xfrm rot="7680721">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015" o:spid="_x0000_s1026" type="#_x0000_t67" style="position:absolute;margin-left:401.35pt;margin-top:8.8pt;width:22.05pt;height:47.35pt;rotation:8389396fd;z-index:25196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" adj="16571" fillcolor="#92d050" strokecolor="#243f60 [1604]" strokeweight="2pt"/>
            </w:pict>
          </mc:Fallback>
        </mc:AlternateContent>
      </w:r>
    </w:p>
    <w:tbl>
      <w:tblPr>
        <w:tblStyle w:val="Tabellenraster"/>
        <w:tblpPr w:leftFromText="141" w:rightFromText="141" w:vertAnchor="text" w:horzAnchor="page" w:tblpX="1566" w:tblpY="1286"/>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2B7F71" w:rsidTr="00D56F81">
        <w:trPr>
          <w:trHeight w:val="283"/>
        </w:trPr>
        <w:tc>
          <w:tcPr>
            <w:tcW w:w="3402" w:type="dxa"/>
            <w:tcBorders>
              <w:bottom w:val="dashSmallGap" w:sz="6" w:space="0" w:color="365F91" w:themeColor="accent1" w:themeShade="BF"/>
            </w:tcBorders>
            <w:shd w:val="clear" w:color="auto" w:fill="95B3D7" w:themeFill="accent1" w:themeFillTint="99"/>
            <w:vAlign w:val="center"/>
          </w:tcPr>
          <w:p w:rsidR="002B7F71" w:rsidRDefault="002B7F71" w:rsidP="00D56F81">
            <w:pPr>
              <w:pStyle w:val="Textkrper"/>
              <w:jc w:val="left"/>
            </w:pPr>
            <w:r>
              <w:t>Warum hilft das beim Lernen?</w:t>
            </w:r>
          </w:p>
        </w:tc>
      </w:tr>
      <w:tr w:rsidR="002B7F71" w:rsidTr="00D56F81">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2B7F71" w:rsidRDefault="002B7F71" w:rsidP="00CC3AD8">
            <w:pPr>
              <w:pStyle w:val="Textkrper"/>
              <w:numPr>
                <w:ilvl w:val="0"/>
                <w:numId w:val="18"/>
              </w:numPr>
              <w:jc w:val="left"/>
            </w:pPr>
          </w:p>
        </w:tc>
      </w:tr>
      <w:tr w:rsidR="002B7F71" w:rsidTr="00D56F81">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2B7F71" w:rsidRDefault="002B7F71" w:rsidP="00CC3AD8">
            <w:pPr>
              <w:pStyle w:val="Textkrper"/>
              <w:numPr>
                <w:ilvl w:val="0"/>
                <w:numId w:val="18"/>
              </w:numPr>
              <w:jc w:val="left"/>
            </w:pPr>
          </w:p>
        </w:tc>
      </w:tr>
      <w:tr w:rsidR="002B7F71" w:rsidTr="00D56F81">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2B7F71" w:rsidRDefault="002B7F71" w:rsidP="00CC3AD8">
            <w:pPr>
              <w:pStyle w:val="Textkrper"/>
              <w:numPr>
                <w:ilvl w:val="0"/>
                <w:numId w:val="18"/>
              </w:numPr>
              <w:jc w:val="left"/>
            </w:pPr>
          </w:p>
        </w:tc>
      </w:tr>
    </w:tbl>
    <w:p w:rsidR="002B7F71" w:rsidRDefault="002B7F71" w:rsidP="002B7F71">
      <w:pPr>
        <w:pStyle w:val="Textkrper"/>
      </w:pPr>
    </w:p>
    <w:p w:rsidR="002B7F71" w:rsidRDefault="002B7F71" w:rsidP="002B7F71">
      <w:pPr>
        <w:pStyle w:val="Textkrper"/>
      </w:pPr>
    </w:p>
    <w:p w:rsidR="002B7F71" w:rsidRDefault="002B7F71" w:rsidP="002B7F71">
      <w:pPr>
        <w:pStyle w:val="Textkrper"/>
      </w:pPr>
    </w:p>
    <w:p w:rsidR="003A6D4C" w:rsidRDefault="007D416C" w:rsidP="002B7F71">
      <w:pPr>
        <w:pStyle w:val="Textkrper"/>
      </w:pPr>
      <w:r>
        <w:rPr>
          <w:noProof/>
        </w:rPr>
        <mc:AlternateContent>
          <mc:Choice Requires="wpg">
            <w:drawing>
              <wp:anchor distT="0" distB="0" distL="114300" distR="114300" simplePos="0" relativeHeight="251962368" behindDoc="0" locked="0" layoutInCell="1" allowOverlap="1" wp14:anchorId="7AC2CCAD" wp14:editId="1E3306E1">
                <wp:simplePos x="0" y="0"/>
                <wp:positionH relativeFrom="column">
                  <wp:posOffset>4858694</wp:posOffset>
                </wp:positionH>
                <wp:positionV relativeFrom="paragraph">
                  <wp:posOffset>65240</wp:posOffset>
                </wp:positionV>
                <wp:extent cx="4297653" cy="2309626"/>
                <wp:effectExtent l="0" t="0" r="8255" b="0"/>
                <wp:wrapNone/>
                <wp:docPr id="1530" name="Gruppieren 1530"/>
                <wp:cNvGraphicFramePr/>
                <a:graphic xmlns:a="http://schemas.openxmlformats.org/drawingml/2006/main">
                  <a:graphicData uri="http://schemas.microsoft.com/office/word/2010/wordprocessingGroup">
                    <wpg:wgp>
                      <wpg:cNvGrpSpPr/>
                      <wpg:grpSpPr>
                        <a:xfrm>
                          <a:off x="0" y="0"/>
                          <a:ext cx="4297653" cy="2309626"/>
                          <a:chOff x="-1390885" y="-470627"/>
                          <a:chExt cx="4503634" cy="2330974"/>
                        </a:xfrm>
                      </wpg:grpSpPr>
                      <wpg:grpSp>
                        <wpg:cNvPr id="1533" name="Gruppieren 1533"/>
                        <wpg:cNvGrpSpPr/>
                        <wpg:grpSpPr>
                          <a:xfrm>
                            <a:off x="-1390885" y="-470627"/>
                            <a:ext cx="4503634" cy="2330974"/>
                            <a:chOff x="-2327083" y="-832009"/>
                            <a:chExt cx="7703492" cy="3809186"/>
                          </a:xfrm>
                        </wpg:grpSpPr>
                        <wps:wsp>
                          <wps:cNvPr id="1534" name="Textfeld 1534"/>
                          <wps:cNvSpPr txBox="1"/>
                          <wps:spPr>
                            <a:xfrm>
                              <a:off x="4228367" y="500143"/>
                              <a:ext cx="736600" cy="1883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Planen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35" name="Textfeld 1535"/>
                          <wps:cNvSpPr txBox="1"/>
                          <wps:spPr>
                            <a:xfrm>
                              <a:off x="-2327083" y="1573552"/>
                              <a:ext cx="1146674" cy="223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Kontrollieren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8" name="Textfeld 288"/>
                          <wps:cNvSpPr txBox="1"/>
                          <wps:spPr>
                            <a:xfrm>
                              <a:off x="-2155040" y="599684"/>
                              <a:ext cx="912762" cy="1891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Bewerten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9" name="Textfeld 289"/>
                          <wps:cNvSpPr txBox="1"/>
                          <wps:spPr>
                            <a:xfrm>
                              <a:off x="4197765" y="1542345"/>
                              <a:ext cx="1178644" cy="21463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Entscheiden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0" name="Textfeld 290"/>
                          <wps:cNvSpPr txBox="1"/>
                          <wps:spPr>
                            <a:xfrm>
                              <a:off x="783226" y="2681901"/>
                              <a:ext cx="1461001" cy="2952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Durchfü</w:t>
                                </w:r>
                                <w:r>
                                  <w:rPr>
                                    <w:b/>
                                    <w:sz w:val="16"/>
                                  </w:rPr>
                                  <w:t>h</w:t>
                                </w:r>
                                <w:r w:rsidRPr="004B0AAC">
                                  <w:rPr>
                                    <w:b/>
                                    <w:sz w:val="16"/>
                                  </w:rPr>
                                  <w:t>ren</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wps:wsp>
                          <wps:cNvPr id="291" name="Textfeld 291"/>
                          <wps:cNvSpPr txBox="1"/>
                          <wps:spPr>
                            <a:xfrm>
                              <a:off x="783093" y="-832009"/>
                              <a:ext cx="1461134" cy="2151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2B7F71">
                                <w:pPr>
                                  <w:rPr>
                                    <w:b/>
                                    <w:sz w:val="16"/>
                                  </w:rPr>
                                </w:pPr>
                                <w:r w:rsidRPr="004B0AAC">
                                  <w:rPr>
                                    <w:b/>
                                    <w:sz w:val="16"/>
                                  </w:rPr>
                                  <w:t>Informieren</w:t>
                                </w:r>
                              </w:p>
                            </w:txbxContent>
                          </wps:txbx>
                          <wps:bodyPr rot="0" spcFirstLastPara="0" vertOverflow="overflow" horzOverflow="overflow" vert="horz" wrap="square" lIns="91440" tIns="0" rIns="72000" bIns="0" numCol="1" spcCol="0" rtlCol="0" fromWordArt="0" anchor="t" anchorCtr="0" forceAA="0" compatLnSpc="1">
                            <a:prstTxWarp prst="textNoShape">
                              <a:avLst/>
                            </a:prstTxWarp>
                            <a:noAutofit/>
                          </wps:bodyPr>
                        </wps:wsp>
                      </wpg:grpSp>
                      <wps:wsp>
                        <wps:cNvPr id="292" name="Textfeld 292"/>
                        <wps:cNvSpPr txBox="1"/>
                        <wps:spPr>
                          <a:xfrm rot="19490220">
                            <a:off x="-794018" y="453934"/>
                            <a:ext cx="3288096" cy="516890"/>
                          </a:xfrm>
                          <a:prstGeom prst="rect">
                            <a:avLst/>
                          </a:prstGeom>
                          <a:noFill/>
                          <a:ln>
                            <a:noFill/>
                          </a:ln>
                          <a:effectLst/>
                        </wps:spPr>
                        <wps:txbx>
                          <w:txbxContent>
                            <w:p w:rsidR="00D3367F" w:rsidRPr="00901C8D" w:rsidRDefault="00D3367F" w:rsidP="002B7F71">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2B7F71">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530" o:spid="_x0000_s1080" style="position:absolute;left:0;text-align:left;margin-left:382.55pt;margin-top:5.15pt;width:338.4pt;height:181.85pt;z-index:251962368;mso-width-relative:margin;mso-height-relative:margin" coordorigin="-13908,-4706" coordsize="45036,2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">
                <v:group id="Gruppieren 1533" o:spid="_x0000_s1081" style="position:absolute;left:-13908;top:-4706;width:45035;height:23309" coordorigin="-23270,-8320" coordsize="77034,380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8Sp4twwAAAN0AAAAP&#10;AAAAAAAAAAAAAAAAAKoCAABkcnMvZG93bnJldi54bWxQSwUGAAAAAAQABAD6AAAAmgMAAAAA&#10;">
                  <v:shape id="Textfeld 1534" o:spid="_x0000_s1082" type="#_x0000_t202" style="position:absolute;left:42283;top:5001;width:7366;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RDKMUA&#10;AADdAAAADwAAAGRycy9kb3ducmV2LnhtbERPTWsCMRC9C/6HMEIvpWZr1cpqFC0UKiiiLZ6HzbjZ&#10;upmsm1TX/vpGKHibx/ucyayxpThT7QvHCp67CQjizOmCcwVfn+9PIxA+IGssHZOCK3mYTdutCaba&#10;XXhL513IRQxhn6ICE0KVSukzQxZ911XEkTu42mKIsM6lrvESw20pe0kylBYLjg0GK3ozlB13P1bB&#10;6NpfP+6Hr/vvcrNcmN/8xKsjKvXQaeZjEIGacBf/uz90nD946cPtm3iCn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hEMoxQAAAN0AAAAPAAAAAAAAAAAAAAAAAJgCAABkcnMv&#10;ZG93bnJldi54bWxQSwUGAAAAAAQABAD1AAAAigMAAAAA&#10;" fillcolor="white [3201]" stroked="f" strokeweight=".5pt">
                    <v:textbox inset="0,0,0,0">
                      <w:txbxContent>
                        <w:p w:rsidR="00D3367F" w:rsidRPr="004B0AAC" w:rsidRDefault="00D3367F" w:rsidP="002B7F71">
                          <w:pPr>
                            <w:rPr>
                              <w:b/>
                              <w:sz w:val="16"/>
                            </w:rPr>
                          </w:pPr>
                          <w:r w:rsidRPr="004B0AAC">
                            <w:rPr>
                              <w:b/>
                              <w:sz w:val="16"/>
                            </w:rPr>
                            <w:t>Planen</w:t>
                          </w:r>
                        </w:p>
                      </w:txbxContent>
                    </v:textbox>
                  </v:shape>
                  <v:shape id="Textfeld 1535" o:spid="_x0000_s1083" type="#_x0000_t202" style="position:absolute;left:-23270;top:15735;width:11466;height:2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jms8UA&#10;AADdAAAADwAAAGRycy9kb3ducmV2LnhtbERP22oCMRB9L/gPYYS+iGZtvbEapS0IFSylKj4Pm3Gz&#10;uplsN6mu/XpTEPo2h3Od2aKxpThT7QvHCvq9BARx5nTBuYLddtmdgPABWWPpmBRcycNi3nqYYard&#10;hb/ovAm5iCHsU1RgQqhSKX1myKLvuYo4cgdXWwwR1rnUNV5iuC3lU5KMpMWCY4PBit4MZafNj1Uw&#10;uQ4+OvvReH8sP1ev5jf/5vUJlXpsNy9TEIGa8C++u991nD98HsLfN/EE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yOazxQAAAN0AAAAPAAAAAAAAAAAAAAAAAJgCAABkcnMv&#10;ZG93bnJldi54bWxQSwUGAAAAAAQABAD1AAAAigMAAAAA&#10;" fillcolor="white [3201]" stroked="f" strokeweight=".5pt">
                    <v:textbox inset="0,0,0,0">
                      <w:txbxContent>
                        <w:p w:rsidR="00D3367F" w:rsidRPr="004B0AAC" w:rsidRDefault="00D3367F" w:rsidP="002B7F71">
                          <w:pPr>
                            <w:rPr>
                              <w:b/>
                              <w:sz w:val="16"/>
                            </w:rPr>
                          </w:pPr>
                          <w:r w:rsidRPr="004B0AAC">
                            <w:rPr>
                              <w:b/>
                              <w:sz w:val="16"/>
                            </w:rPr>
                            <w:t>Kontrollieren</w:t>
                          </w:r>
                        </w:p>
                      </w:txbxContent>
                    </v:textbox>
                  </v:shape>
                  <v:shape id="Textfeld 288" o:spid="_x0000_s1084" type="#_x0000_t202" style="position:absolute;left:-21550;top:5996;width:9128;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RWiMMA&#10;AADcAAAADwAAAGRycy9kb3ducmV2LnhtbERPXWvCMBR9H/gfwhV8kZlOxJVqFCcIEyaiGz5fmmtT&#10;bW5qk2ndrzcPwh4P53s6b20lrtT40rGCt0ECgjh3uuRCwc/36jUF4QOyxsoxKbiTh/ms8zLFTLsb&#10;7+i6D4WIIewzVGBCqDMpfW7Ioh+4mjhyR9dYDBE2hdQN3mK4reQwScbSYsmxwWBNS0P5ef9rFaT3&#10;0aZ/GL8fTtV2/WH+igt/nVGpXrddTEAEasO/+On+1AqGaVwbz8Qj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RWiMMAAADcAAAADwAAAAAAAAAAAAAAAACYAgAAZHJzL2Rv&#10;d25yZXYueG1sUEsFBgAAAAAEAAQA9QAAAIgDAAAAAA==&#10;" fillcolor="white [3201]" stroked="f" strokeweight=".5pt">
                    <v:textbox inset="0,0,0,0">
                      <w:txbxContent>
                        <w:p w:rsidR="00D3367F" w:rsidRPr="004B0AAC" w:rsidRDefault="00D3367F" w:rsidP="002B7F71">
                          <w:pPr>
                            <w:rPr>
                              <w:b/>
                              <w:sz w:val="16"/>
                            </w:rPr>
                          </w:pPr>
                          <w:r w:rsidRPr="004B0AAC">
                            <w:rPr>
                              <w:b/>
                              <w:sz w:val="16"/>
                            </w:rPr>
                            <w:t>Bewerten</w:t>
                          </w:r>
                        </w:p>
                      </w:txbxContent>
                    </v:textbox>
                  </v:shape>
                  <v:shape id="Textfeld 289" o:spid="_x0000_s1085" type="#_x0000_t202" style="position:absolute;left:41977;top:15423;width:11787;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jzE8cA&#10;AADcAAAADwAAAGRycy9kb3ducmV2LnhtbESP3WoCMRSE7wu+QzhCb4pmFdHt1ihaKFRoKf7g9WFz&#10;utm6OVk3qa4+fSMUvBxm5htmOm9tJU7U+NKxgkE/AUGcO11yoWC3feulIHxA1lg5JgUX8jCfdR6m&#10;mGl35jWdNqEQEcI+QwUmhDqT0ueGLPq+q4mj9+0aiyHKppC6wXOE20oOk2QsLZYcFwzW9GooP2x+&#10;rYL0Mvp82o8n+5/qa7U01+LIHwdU6rHbLl5ABGrDPfzfftcKhukz3M7EI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Y8xPHAAAA3AAAAA8AAAAAAAAAAAAAAAAAmAIAAGRy&#10;cy9kb3ducmV2LnhtbFBLBQYAAAAABAAEAPUAAACMAwAAAAA=&#10;" fillcolor="white [3201]" stroked="f" strokeweight=".5pt">
                    <v:textbox inset="0,0,0,0">
                      <w:txbxContent>
                        <w:p w:rsidR="00D3367F" w:rsidRPr="004B0AAC" w:rsidRDefault="00D3367F" w:rsidP="002B7F71">
                          <w:pPr>
                            <w:rPr>
                              <w:b/>
                              <w:sz w:val="16"/>
                            </w:rPr>
                          </w:pPr>
                          <w:r w:rsidRPr="004B0AAC">
                            <w:rPr>
                              <w:b/>
                              <w:sz w:val="16"/>
                            </w:rPr>
                            <w:t>Entscheiden</w:t>
                          </w:r>
                        </w:p>
                      </w:txbxContent>
                    </v:textbox>
                  </v:shape>
                  <v:shape id="Textfeld 290" o:spid="_x0000_s1086" type="#_x0000_t202" style="position:absolute;left:7832;top:26819;width:14610;height:2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NzsEA&#10;AADcAAAADwAAAGRycy9kb3ducmV2LnhtbERPPW/CMBDdkfofrKvUDZxmKCXFIFqpgLo1afYjPpJA&#10;fI5sQ5J/Xw+VOj697/V2NJ24k/OtZQXPiwQEcWV1y7WCn+Jz/grCB2SNnWVSMJGH7eZhtsZM24G/&#10;6Z6HWsQQ9hkqaELoMyl91ZBBv7A9ceTO1hkMEbpaaodDDDedTJPkRRpsOTY02NNHQ9U1vxkFpwkL&#10;XJ5cme79+XJ5P+jy+BWUenocd28gAo3hX/znPmoF6SrOj2fiEZ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vgjc7BAAAA3AAAAA8AAAAAAAAAAAAAAAAAmAIAAGRycy9kb3du&#10;cmV2LnhtbFBLBQYAAAAABAAEAPUAAACGAwAAAAA=&#10;" fillcolor="white [3201]" stroked="f" strokeweight=".5pt">
                    <v:textbox inset="1mm,0,0,0">
                      <w:txbxContent>
                        <w:p w:rsidR="00D3367F" w:rsidRPr="004B0AAC" w:rsidRDefault="00D3367F" w:rsidP="002B7F71">
                          <w:pPr>
                            <w:rPr>
                              <w:b/>
                              <w:sz w:val="16"/>
                            </w:rPr>
                          </w:pPr>
                          <w:r w:rsidRPr="004B0AAC">
                            <w:rPr>
                              <w:b/>
                              <w:sz w:val="16"/>
                            </w:rPr>
                            <w:t>Durchfü</w:t>
                          </w:r>
                          <w:r>
                            <w:rPr>
                              <w:b/>
                              <w:sz w:val="16"/>
                            </w:rPr>
                            <w:t>h</w:t>
                          </w:r>
                          <w:r w:rsidRPr="004B0AAC">
                            <w:rPr>
                              <w:b/>
                              <w:sz w:val="16"/>
                            </w:rPr>
                            <w:t>ren</w:t>
                          </w:r>
                        </w:p>
                      </w:txbxContent>
                    </v:textbox>
                  </v:shape>
                  <v:shape id="Textfeld 291" o:spid="_x0000_s1087" type="#_x0000_t202" style="position:absolute;left:7830;top:-8320;width:14612;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gRvcUA&#10;AADcAAAADwAAAGRycy9kb3ducmV2LnhtbESPT4vCMBTE74LfITzBm6b1IG7XKKIIKl78w+4en82z&#10;LTYvtYla/fSbhQWPw8z8hhlPG1OKO9WusKwg7kcgiFOrC84UHA/L3giE88gaS8uk4EkOppN2a4yJ&#10;tg/e0X3vMxEg7BJUkHtfJVK6NCeDrm8r4uCdbW3QB1lnUtf4CHBTykEUDaXBgsNCjhXNc0ov+5tR&#10;sKnW+lasFnH0s32Nrl/b781Js1LdTjP7BOGp8e/wf3ulFQw+Yvg7E46An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BG9xQAAANwAAAAPAAAAAAAAAAAAAAAAAJgCAABkcnMv&#10;ZG93bnJldi54bWxQSwUGAAAAAAQABAD1AAAAigMAAAAA&#10;" fillcolor="white [3201]" stroked="f" strokeweight=".5pt">
                    <v:textbox inset=",0,2mm,0">
                      <w:txbxContent>
                        <w:p w:rsidR="00D3367F" w:rsidRPr="004B0AAC" w:rsidRDefault="00D3367F" w:rsidP="002B7F71">
                          <w:pPr>
                            <w:rPr>
                              <w:b/>
                              <w:sz w:val="16"/>
                            </w:rPr>
                          </w:pPr>
                          <w:r w:rsidRPr="004B0AAC">
                            <w:rPr>
                              <w:b/>
                              <w:sz w:val="16"/>
                            </w:rPr>
                            <w:t>Informieren</w:t>
                          </w:r>
                        </w:p>
                      </w:txbxContent>
                    </v:textbox>
                  </v:shape>
                </v:group>
                <v:shape id="Textfeld 292" o:spid="_x0000_s1088" type="#_x0000_t202" style="position:absolute;left:-7940;top:4539;width:32880;height:5169;rotation:-23044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MiMUA&#10;AADcAAAADwAAAGRycy9kb3ducmV2LnhtbESPT2vCQBTE70K/w/IKvenmD4iNrlJChVa81Lbi8ZF9&#10;TUKzb2N2m8Rv7xYEj8PM/IZZbUbTiJ46V1tWEM8iEMSF1TWXCr4+t9MFCOeRNTaWScGFHGzWD5MV&#10;ZtoO/EH9wZciQNhlqKDyvs2kdEVFBt3MtsTB+7GdQR9kV0rd4RDgppFJFM2lwZrDQoUt5RUVv4c/&#10;oyB/P+vXHV6Oe3OKv49pzH6+S5V6ehxfliA8jf4evrXftILkOYH/M+EI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9syIxQAAANwAAAAPAAAAAAAAAAAAAAAAAJgCAABkcnMv&#10;ZG93bnJldi54bWxQSwUGAAAAAAQABAD1AAAAigMAAAAA&#10;" filled="f" stroked="f">
                  <v:textbox>
                    <w:txbxContent>
                      <w:p w:rsidR="00D3367F" w:rsidRPr="00901C8D" w:rsidRDefault="00D3367F" w:rsidP="002B7F71">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2B7F71">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v:textbox>
                </v:shape>
              </v:group>
            </w:pict>
          </mc:Fallback>
        </mc:AlternateContent>
      </w:r>
    </w:p>
    <w:p w:rsidR="003A6D4C" w:rsidRPr="003A6D4C" w:rsidRDefault="003A6D4C" w:rsidP="003A6D4C">
      <w:pPr>
        <w:rPr>
          <w:lang w:eastAsia="de-DE"/>
        </w:rPr>
      </w:pPr>
      <w:r>
        <w:rPr>
          <w:noProof/>
          <w:lang w:eastAsia="de-DE"/>
        </w:rPr>
        <w:drawing>
          <wp:anchor distT="0" distB="0" distL="114300" distR="114300" simplePos="0" relativeHeight="252106752" behindDoc="1" locked="0" layoutInCell="1" allowOverlap="1" wp14:anchorId="3559B090" wp14:editId="4CD74D71">
            <wp:simplePos x="0" y="0"/>
            <wp:positionH relativeFrom="column">
              <wp:posOffset>5381295</wp:posOffset>
            </wp:positionH>
            <wp:positionV relativeFrom="paragraph">
              <wp:posOffset>28780</wp:posOffset>
            </wp:positionV>
            <wp:extent cx="3182620" cy="2019935"/>
            <wp:effectExtent l="0" t="0" r="0" b="0"/>
            <wp:wrapNone/>
            <wp:docPr id="949" name="Grafik 949" descr="J:\3-33\Allgemein\_BFPE\Lernmaterialien 2015 final\BK KFZ\Material und alte Versionen\AO\Advance Organizer 2016 05 04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5 final\BK KFZ\Material und alte Versionen\AO\Advance Organizer 2016 05 04 final.png"/>
                    <pic:cNvPicPr>
                      <a:picLocks noChangeAspect="1" noChangeArrowheads="1"/>
                    </pic:cNvPicPr>
                  </pic:nvPicPr>
                  <pic:blipFill rotWithShape="1">
                    <a:blip r:embed="rId74">
                      <a:extLst>
                        <a:ext uri="{28A0092B-C50C-407E-A947-70E740481C1C}">
                          <a14:useLocalDpi xmlns:a14="http://schemas.microsoft.com/office/drawing/2010/main" val="0"/>
                        </a:ext>
                      </a:extLst>
                    </a:blip>
                    <a:srcRect l="18852" t="19133" r="19088" b="28279"/>
                    <a:stretch/>
                  </pic:blipFill>
                  <pic:spPr bwMode="auto">
                    <a:xfrm>
                      <a:off x="0" y="0"/>
                      <a:ext cx="3182620" cy="2019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lenraster"/>
        <w:tblpPr w:leftFromText="141" w:rightFromText="141" w:vertAnchor="text" w:horzAnchor="page" w:tblpX="5653" w:tblpY="50"/>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3A6D4C" w:rsidTr="003A6D4C">
        <w:trPr>
          <w:trHeight w:val="283"/>
        </w:trPr>
        <w:tc>
          <w:tcPr>
            <w:tcW w:w="3402" w:type="dxa"/>
            <w:tcBorders>
              <w:bottom w:val="dashSmallGap" w:sz="6" w:space="0" w:color="365F91" w:themeColor="accent1" w:themeShade="BF"/>
            </w:tcBorders>
            <w:shd w:val="clear" w:color="auto" w:fill="95B3D7" w:themeFill="accent1" w:themeFillTint="99"/>
            <w:vAlign w:val="center"/>
          </w:tcPr>
          <w:p w:rsidR="003A6D4C" w:rsidRDefault="003A6D4C" w:rsidP="003A6D4C">
            <w:pPr>
              <w:pStyle w:val="Textkrper"/>
              <w:jc w:val="left"/>
            </w:pPr>
            <w:r>
              <w:t>Warum hilft das beim Lernen?</w:t>
            </w:r>
          </w:p>
        </w:tc>
      </w:tr>
      <w:tr w:rsidR="003A6D4C" w:rsidTr="003A6D4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3A6D4C" w:rsidRDefault="003A6D4C" w:rsidP="003A6D4C">
            <w:pPr>
              <w:pStyle w:val="Textkrper"/>
              <w:numPr>
                <w:ilvl w:val="0"/>
                <w:numId w:val="18"/>
              </w:numPr>
              <w:jc w:val="left"/>
            </w:pPr>
          </w:p>
        </w:tc>
      </w:tr>
      <w:tr w:rsidR="003A6D4C" w:rsidTr="003A6D4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3A6D4C" w:rsidRDefault="003A6D4C" w:rsidP="003A6D4C">
            <w:pPr>
              <w:pStyle w:val="Textkrper"/>
              <w:numPr>
                <w:ilvl w:val="0"/>
                <w:numId w:val="18"/>
              </w:numPr>
              <w:jc w:val="left"/>
            </w:pPr>
          </w:p>
        </w:tc>
      </w:tr>
      <w:tr w:rsidR="003A6D4C" w:rsidTr="003A6D4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3A6D4C" w:rsidRDefault="003A6D4C" w:rsidP="003A6D4C">
            <w:pPr>
              <w:pStyle w:val="Textkrper"/>
              <w:numPr>
                <w:ilvl w:val="0"/>
                <w:numId w:val="18"/>
              </w:numPr>
              <w:jc w:val="left"/>
            </w:pPr>
          </w:p>
        </w:tc>
      </w:tr>
    </w:tbl>
    <w:p w:rsidR="003A6D4C" w:rsidRPr="003A6D4C" w:rsidRDefault="003A6D4C" w:rsidP="003A6D4C">
      <w:pPr>
        <w:rPr>
          <w:lang w:eastAsia="de-DE"/>
        </w:rPr>
      </w:pPr>
    </w:p>
    <w:p w:rsidR="003A6D4C" w:rsidRPr="003A6D4C" w:rsidRDefault="003A6D4C" w:rsidP="003A6D4C">
      <w:pPr>
        <w:rPr>
          <w:lang w:eastAsia="de-DE"/>
        </w:rPr>
      </w:pPr>
    </w:p>
    <w:p w:rsidR="003A6D4C" w:rsidRPr="003A6D4C" w:rsidRDefault="003A6D4C" w:rsidP="003A6D4C">
      <w:pPr>
        <w:rPr>
          <w:lang w:eastAsia="de-DE"/>
        </w:rPr>
      </w:pPr>
    </w:p>
    <w:p w:rsidR="003A6D4C" w:rsidRPr="003A6D4C" w:rsidRDefault="003A6D4C" w:rsidP="003A6D4C">
      <w:pPr>
        <w:rPr>
          <w:lang w:eastAsia="de-DE"/>
        </w:rPr>
      </w:pPr>
    </w:p>
    <w:p w:rsidR="003A6D4C" w:rsidRDefault="003A6D4C">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B7F7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lastRenderedPageBreak/>
              <w:t>Kompetenzbereich</w:t>
            </w:r>
          </w:p>
          <w:p w:rsidR="002B7F71" w:rsidRDefault="002B7F7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t>Lernfortschritt</w:t>
            </w:r>
          </w:p>
          <w:p w:rsidR="002B7F71" w:rsidRDefault="002B7F7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2B7F71" w:rsidRDefault="002B7F71" w:rsidP="00D56F81">
            <w:pPr>
              <w:pStyle w:val="Tabelle6pt"/>
              <w:rPr>
                <w:color w:val="000000"/>
              </w:rPr>
            </w:pPr>
            <w:r>
              <w:t>Materialien/Titel</w:t>
            </w:r>
          </w:p>
          <w:p w:rsidR="002B7F71" w:rsidRDefault="002B7F71" w:rsidP="00D56F81">
            <w:pPr>
              <w:pStyle w:val="TabelleKopflinks"/>
            </w:pPr>
            <w:r>
              <w:t xml:space="preserve">Arbeit mit dem </w:t>
            </w:r>
            <w:proofErr w:type="spellStart"/>
            <w:r>
              <w:t>Advance</w:t>
            </w:r>
            <w:proofErr w:type="spellEnd"/>
            <w:r>
              <w:t xml:space="preserve"> Organizer</w:t>
            </w:r>
          </w:p>
        </w:tc>
        <w:tc>
          <w:tcPr>
            <w:tcW w:w="188" w:type="dxa"/>
            <w:vMerge w:val="restart"/>
            <w:tcBorders>
              <w:top w:val="nil"/>
              <w:left w:val="single" w:sz="4" w:space="0" w:color="auto"/>
              <w:bottom w:val="nil"/>
              <w:right w:val="single" w:sz="4" w:space="0" w:color="auto"/>
            </w:tcBorders>
            <w:shd w:val="clear" w:color="auto" w:fill="FFFFFF"/>
          </w:tcPr>
          <w:p w:rsidR="002B7F71" w:rsidRPr="004B658C" w:rsidRDefault="002B7F7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B7F71" w:rsidRPr="00B51DE9" w:rsidRDefault="002B7F71" w:rsidP="00D56F81">
            <w:pPr>
              <w:pStyle w:val="TabelleKopfmitte"/>
            </w:pPr>
            <w:r>
              <w:rPr>
                <w:noProof/>
              </w:rPr>
              <w:t>LWK</w:t>
            </w:r>
          </w:p>
          <w:p w:rsidR="002B7F71" w:rsidRPr="00B51DE9" w:rsidRDefault="002B7F71" w:rsidP="00D56F81">
            <w:pPr>
              <w:pStyle w:val="TabelleKopfmitte"/>
              <w:rPr>
                <w:rFonts w:eastAsia="Calibri"/>
              </w:rPr>
            </w:pPr>
            <w:r>
              <w:t>L01.02.05</w:t>
            </w: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D56F81">
            <w:pPr>
              <w:pStyle w:val="Tabelle6pt"/>
            </w:pPr>
            <w:r w:rsidRPr="004B658C">
              <w:t>Kompetenz:</w:t>
            </w:r>
          </w:p>
          <w:p w:rsidR="002B7F71" w:rsidRDefault="002B7F71" w:rsidP="00D56F81">
            <w:pPr>
              <w:pStyle w:val="Kopf8ptafz"/>
            </w:pPr>
            <w:r>
              <w:t>Ich kann mitteilen, was ich für erfolgreiches Lernen brauche.</w:t>
            </w:r>
          </w:p>
          <w:p w:rsidR="002B7F71" w:rsidRDefault="002B7F71" w:rsidP="00D56F81">
            <w:pPr>
              <w:pStyle w:val="Kopf8ptafz"/>
            </w:pPr>
            <w:r>
              <w:t>Ich kann mir einen Überblick über das Thema verschaffen.</w:t>
            </w:r>
          </w:p>
        </w:tc>
        <w:tc>
          <w:tcPr>
            <w:tcW w:w="188" w:type="dxa"/>
            <w:vMerge/>
            <w:tcBorders>
              <w:left w:val="single" w:sz="4" w:space="0" w:color="auto"/>
              <w:bottom w:val="nil"/>
              <w:right w:val="nil"/>
            </w:tcBorders>
            <w:vAlign w:val="center"/>
            <w:hideMark/>
          </w:tcPr>
          <w:p w:rsidR="002B7F71" w:rsidRDefault="002B7F7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7F71" w:rsidRPr="00B51DE9" w:rsidTr="00D56F81">
              <w:trPr>
                <w:trHeight w:val="284"/>
              </w:trPr>
              <w:tc>
                <w:tcPr>
                  <w:tcW w:w="2090" w:type="dxa"/>
                  <w:shd w:val="clear" w:color="auto" w:fill="D9D9D9" w:themeFill="background1" w:themeFillShade="D9"/>
                </w:tcPr>
                <w:p w:rsidR="002B7F71" w:rsidRPr="00B51DE9" w:rsidRDefault="002B7F71" w:rsidP="00D56F81">
                  <w:pPr>
                    <w:pStyle w:val="TabelleKopfmitte"/>
                  </w:pPr>
                  <w:r>
                    <w:t>Lösung</w:t>
                  </w:r>
                </w:p>
              </w:tc>
            </w:tr>
          </w:tbl>
          <w:p w:rsidR="002B7F71" w:rsidRPr="00B51DE9" w:rsidRDefault="002B7F71" w:rsidP="00D56F81">
            <w:pPr>
              <w:pStyle w:val="TabelleKopfmitte"/>
            </w:pPr>
          </w:p>
        </w:tc>
      </w:tr>
      <w:tr w:rsidR="002B7F71" w:rsidRPr="00B51DE9" w:rsidTr="00D56F81">
        <w:tc>
          <w:tcPr>
            <w:tcW w:w="7348" w:type="dxa"/>
            <w:gridSpan w:val="3"/>
            <w:tcBorders>
              <w:left w:val="single" w:sz="4" w:space="0" w:color="auto"/>
              <w:right w:val="single" w:sz="4" w:space="0" w:color="auto"/>
            </w:tcBorders>
            <w:hideMark/>
          </w:tcPr>
          <w:p w:rsidR="002B7F71" w:rsidRPr="004B658C" w:rsidRDefault="002B7F71" w:rsidP="00D56F81">
            <w:pPr>
              <w:pStyle w:val="Tabelle6pt"/>
            </w:pPr>
            <w:r w:rsidRPr="004B658C">
              <w:t>Hauptbezug:</w:t>
            </w:r>
          </w:p>
          <w:p w:rsidR="002B7F71" w:rsidRDefault="002B7F71" w:rsidP="00D56F81">
            <w:pPr>
              <w:pStyle w:val="Kopf8ptafz"/>
            </w:pPr>
            <w:r>
              <w:t>Ich kann überfachliche Kompetenzen nennen.</w:t>
            </w:r>
          </w:p>
        </w:tc>
        <w:tc>
          <w:tcPr>
            <w:tcW w:w="188" w:type="dxa"/>
            <w:vMerge/>
            <w:tcBorders>
              <w:left w:val="single" w:sz="4" w:space="0" w:color="auto"/>
              <w:bottom w:val="nil"/>
              <w:right w:val="nil"/>
            </w:tcBorders>
            <w:vAlign w:val="center"/>
            <w:hideMark/>
          </w:tcPr>
          <w:p w:rsidR="002B7F71" w:rsidRDefault="002B7F7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D56F81">
            <w:pPr>
              <w:pStyle w:val="TabelleKopfmitte"/>
            </w:pPr>
          </w:p>
        </w:tc>
      </w:tr>
      <w:tr w:rsidR="002B7F71" w:rsidRPr="00B51DE9" w:rsidTr="00D56F81">
        <w:tc>
          <w:tcPr>
            <w:tcW w:w="7348" w:type="dxa"/>
            <w:gridSpan w:val="3"/>
            <w:tcBorders>
              <w:left w:val="single" w:sz="4" w:space="0" w:color="auto"/>
              <w:right w:val="single" w:sz="4" w:space="0" w:color="auto"/>
            </w:tcBorders>
            <w:tcMar>
              <w:bottom w:w="0" w:type="dxa"/>
            </w:tcMar>
            <w:hideMark/>
          </w:tcPr>
          <w:p w:rsidR="002B7F71" w:rsidRDefault="002B7F71" w:rsidP="00D56F81">
            <w:pPr>
              <w:pStyle w:val="Tabelle6pt"/>
            </w:pPr>
            <w:r>
              <w:t>Weitere Bezüge:</w:t>
            </w:r>
          </w:p>
          <w:p w:rsidR="002B7F71" w:rsidRDefault="002B7F71" w:rsidP="00D56F81">
            <w:pPr>
              <w:pStyle w:val="Kopf8ptafz"/>
            </w:pPr>
            <w:r>
              <w:t xml:space="preserve">Ich kann mit </w:t>
            </w:r>
            <w:r w:rsidR="00E6247D">
              <w:t>einer Lernpartnerin/</w:t>
            </w:r>
            <w:r>
              <w:t>einem Lernpartner zusammen arbeiten.</w:t>
            </w:r>
          </w:p>
        </w:tc>
        <w:tc>
          <w:tcPr>
            <w:tcW w:w="188" w:type="dxa"/>
            <w:vMerge/>
            <w:tcBorders>
              <w:left w:val="single" w:sz="4" w:space="0" w:color="auto"/>
              <w:bottom w:val="nil"/>
              <w:right w:val="nil"/>
            </w:tcBorders>
            <w:vAlign w:val="center"/>
            <w:hideMark/>
          </w:tcPr>
          <w:p w:rsidR="002B7F71" w:rsidRDefault="002B7F7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2B7F71" w:rsidRPr="00B51DE9" w:rsidRDefault="002B7F71" w:rsidP="00D56F81">
            <w:pPr>
              <w:pStyle w:val="TabelleKopfmitte"/>
            </w:pPr>
          </w:p>
        </w:tc>
      </w:tr>
    </w:tbl>
    <w:p w:rsidR="007D416C" w:rsidRDefault="007D416C" w:rsidP="007D416C">
      <w:pPr>
        <w:pStyle w:val="berschrift1"/>
        <w:rPr>
          <w:rStyle w:val="Hyperlink"/>
          <w:color w:val="auto"/>
          <w:u w:val="none"/>
        </w:rPr>
      </w:pPr>
      <w:r>
        <w:rPr>
          <w:rStyle w:val="Hyperlink"/>
          <w:color w:val="auto"/>
          <w:u w:val="none"/>
        </w:rPr>
        <w:t xml:space="preserve">Arbeit mit dem </w:t>
      </w:r>
      <w:proofErr w:type="spellStart"/>
      <w:r>
        <w:rPr>
          <w:rStyle w:val="Hyperlink"/>
          <w:color w:val="auto"/>
          <w:u w:val="none"/>
        </w:rPr>
        <w:t>Advance</w:t>
      </w:r>
      <w:proofErr w:type="spellEnd"/>
      <w:r>
        <w:rPr>
          <w:rStyle w:val="Hyperlink"/>
          <w:color w:val="auto"/>
          <w:u w:val="none"/>
        </w:rPr>
        <w:t xml:space="preserve"> Organizer</w:t>
      </w:r>
      <w:r>
        <w:rPr>
          <w:noProof/>
        </w:rPr>
        <mc:AlternateContent>
          <mc:Choice Requires="wpg">
            <w:drawing>
              <wp:anchor distT="0" distB="0" distL="114300" distR="114300" simplePos="0" relativeHeight="252116992" behindDoc="0" locked="0" layoutInCell="1" allowOverlap="1" wp14:anchorId="3E9E4C76" wp14:editId="59E8138C">
                <wp:simplePos x="0" y="0"/>
                <wp:positionH relativeFrom="column">
                  <wp:posOffset>6475730</wp:posOffset>
                </wp:positionH>
                <wp:positionV relativeFrom="paragraph">
                  <wp:posOffset>-567690</wp:posOffset>
                </wp:positionV>
                <wp:extent cx="1918970" cy="1746250"/>
                <wp:effectExtent l="0" t="38100" r="0" b="6350"/>
                <wp:wrapNone/>
                <wp:docPr id="1310" name="Gruppieren 1310"/>
                <wp:cNvGraphicFramePr/>
                <a:graphic xmlns:a="http://schemas.openxmlformats.org/drawingml/2006/main">
                  <a:graphicData uri="http://schemas.microsoft.com/office/word/2010/wordprocessingGroup">
                    <wpg:wgp>
                      <wpg:cNvGrpSpPr/>
                      <wpg:grpSpPr>
                        <a:xfrm>
                          <a:off x="0" y="0"/>
                          <a:ext cx="1918970" cy="1746250"/>
                          <a:chOff x="0" y="5415"/>
                          <a:chExt cx="2127817" cy="1971666"/>
                        </a:xfrm>
                      </wpg:grpSpPr>
                      <pic:pic xmlns:pic="http://schemas.openxmlformats.org/drawingml/2006/picture">
                        <pic:nvPicPr>
                          <pic:cNvPr id="1311" name="Grafik 1311" descr="C:\Users\Isabel\AppData\Local\Microsoft\Windows\INetCache\IE\PSP5N184\1024px-Smiley_icon.svg[1].png"/>
                          <pic:cNvPicPr>
                            <a:picLocks noChangeAspect="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411892"/>
                            <a:ext cx="1565189" cy="1565189"/>
                          </a:xfrm>
                          <a:prstGeom prst="rect">
                            <a:avLst/>
                          </a:prstGeom>
                          <a:noFill/>
                          <a:ln>
                            <a:noFill/>
                          </a:ln>
                        </pic:spPr>
                      </pic:pic>
                      <wps:wsp>
                        <wps:cNvPr id="2208" name="Textfeld 2208"/>
                        <wps:cNvSpPr txBox="1"/>
                        <wps:spPr>
                          <a:xfrm rot="21400576">
                            <a:off x="219812" y="5415"/>
                            <a:ext cx="1908005" cy="772807"/>
                          </a:xfrm>
                          <a:prstGeom prst="rect">
                            <a:avLst/>
                          </a:prstGeom>
                          <a:noFill/>
                          <a:ln>
                            <a:noFill/>
                          </a:ln>
                          <a:effectLst/>
                        </wps:spPr>
                        <wps:txbx>
                          <w:txbxContent>
                            <w:p w:rsidR="00D3367F" w:rsidRPr="00901C8D" w:rsidRDefault="00D3367F" w:rsidP="007D416C">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7D416C">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310" o:spid="_x0000_s1089" style="position:absolute;margin-left:509.9pt;margin-top:-44.7pt;width:151.1pt;height:137.5pt;z-index:252116992;mso-width-relative:margin;mso-height-relative:margin" coordorigin=",54" coordsize="21278,19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">
                <v:shape id="Grafik 1311" o:spid="_x0000_s1090" type="#_x0000_t75" style="position:absolute;top:4118;width:15651;height:15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Pq6rFAAAA3QAAAA8AAABkcnMvZG93bnJldi54bWxET01rAjEQvRf8D2EKXkrNroLW1ShtUfAi&#10;orbgcdiMm62byXYTdfvvTUHwNo/3OdN5aytxocaXjhWkvQQEce50yYWCr/3y9Q2ED8gaK8ek4I88&#10;zGedpylm2l15S5ddKEQMYZ+hAhNCnUnpc0MWfc/VxJE7usZiiLAppG7wGsNtJftJMpQWS44NBmv6&#10;NJSfdmeroF7a79HvevEx+HkZ4fgwNJttv1Wq+9y+T0AEasNDfHevdJw/SFP4/yaeIG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j6uqxQAAAN0AAAAPAAAAAAAAAAAAAAAA&#10;AJ8CAABkcnMvZG93bnJldi54bWxQSwUGAAAAAAQABAD3AAAAkQMAAAAA&#10;">
                  <v:imagedata r:id="rId69" o:title="1024px-Smiley_icon.svg[1]"/>
                  <v:path arrowok="t"/>
                </v:shape>
                <v:shape id="Textfeld 2208" o:spid="_x0000_s1091" type="#_x0000_t202" style="position:absolute;left:2198;top:54;width:19080;height:7728;rotation:-217824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OBYcIA&#10;AADdAAAADwAAAGRycy9kb3ducmV2LnhtbERPTWvCQBC9F/wPywi9FN01lGKjq4hQrBQqWi/ehuw0&#10;Cc3Ohuyq8d93DoLHx/ueL3vfqAt1sQ5sYTI2oIiL4GouLRx/PkZTUDEhO2wCk4UbRVguBk9zzF24&#10;8p4uh1QqCeGYo4UqpTbXOhYVeYzj0BIL9xs6j0lgV2rX4VXCfaMzY960x5qlocKW1hUVf4ezt5Dt&#10;tifz2p7XvG2+b1/ly8bh+8ba52G/moFK1KeH+O7+dOLLjMyVN/IE9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s4FhwgAAAN0AAAAPAAAAAAAAAAAAAAAAAJgCAABkcnMvZG93&#10;bnJldi54bWxQSwUGAAAAAAQABAD1AAAAhwMAAAAA&#10;" filled="f" stroked="f">
                  <v:textbox>
                    <w:txbxContent>
                      <w:p w:rsidR="00D3367F" w:rsidRPr="00901C8D" w:rsidRDefault="00D3367F" w:rsidP="007D416C">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Freude</w:t>
                        </w:r>
                      </w:p>
                      <w:p w:rsidR="00D3367F" w:rsidRPr="00901C8D" w:rsidRDefault="00D3367F" w:rsidP="007D416C">
                        <w:pPr>
                          <w:spacing w:line="460" w:lineRule="exact"/>
                          <w:jc w:val="center"/>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00B050"/>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lernen</w:t>
                        </w:r>
                      </w:p>
                    </w:txbxContent>
                  </v:textbox>
                </v:shape>
              </v:group>
            </w:pict>
          </mc:Fallback>
        </mc:AlternateContent>
      </w:r>
    </w:p>
    <w:p w:rsidR="007D416C" w:rsidRDefault="007D416C" w:rsidP="007D416C">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112896" behindDoc="0" locked="0" layoutInCell="1" allowOverlap="1" wp14:anchorId="624D7041" wp14:editId="4FD850AB">
                <wp:simplePos x="0" y="0"/>
                <wp:positionH relativeFrom="column">
                  <wp:posOffset>5687060</wp:posOffset>
                </wp:positionH>
                <wp:positionV relativeFrom="paragraph">
                  <wp:posOffset>37465</wp:posOffset>
                </wp:positionV>
                <wp:extent cx="280035" cy="601345"/>
                <wp:effectExtent l="0" t="122555" r="0" b="92710"/>
                <wp:wrapNone/>
                <wp:docPr id="1291" name="Pfeil nach unten 1291"/>
                <wp:cNvGraphicFramePr/>
                <a:graphic xmlns:a="http://schemas.openxmlformats.org/drawingml/2006/main">
                  <a:graphicData uri="http://schemas.microsoft.com/office/word/2010/wordprocessingShape">
                    <wps:wsp>
                      <wps:cNvSpPr/>
                      <wps:spPr>
                        <a:xfrm rot="3314919">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291" o:spid="_x0000_s1026" type="#_x0000_t67" style="position:absolute;margin-left:447.8pt;margin-top:2.95pt;width:22.05pt;height:47.35pt;rotation:3620776fd;z-index:252112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" adj="16571" fillcolor="#92d050" strokecolor="#243f60 [1604]" strokeweight="2pt"/>
            </w:pict>
          </mc:Fallback>
        </mc:AlternateContent>
      </w:r>
      <w:r>
        <w:rPr>
          <w:rStyle w:val="Hyperlink"/>
          <w:color w:val="auto"/>
          <w:u w:val="none"/>
          <w:lang w:eastAsia="de-DE"/>
        </w:rPr>
        <w:t>Überlege, was die drei Bereiche mit erfolgreichem Lernen in der Schule zu tun haben.</w:t>
      </w:r>
    </w:p>
    <w:p w:rsidR="007D416C" w:rsidRDefault="007D416C" w:rsidP="007D416C">
      <w:pPr>
        <w:spacing w:line="240" w:lineRule="exact"/>
        <w:rPr>
          <w:rStyle w:val="Hyperlink"/>
          <w:color w:val="auto"/>
          <w:u w:val="none"/>
          <w:lang w:eastAsia="de-DE"/>
        </w:rPr>
      </w:pPr>
      <w:r>
        <w:rPr>
          <w:noProof/>
          <w:lang w:eastAsia="de-DE"/>
        </w:rPr>
        <mc:AlternateContent>
          <mc:Choice Requires="wpg">
            <w:drawing>
              <wp:anchor distT="0" distB="0" distL="114300" distR="114300" simplePos="0" relativeHeight="252108800" behindDoc="0" locked="0" layoutInCell="1" allowOverlap="1" wp14:anchorId="389B8EE8" wp14:editId="42C62B81">
                <wp:simplePos x="0" y="0"/>
                <wp:positionH relativeFrom="column">
                  <wp:posOffset>-16510</wp:posOffset>
                </wp:positionH>
                <wp:positionV relativeFrom="paragraph">
                  <wp:posOffset>132080</wp:posOffset>
                </wp:positionV>
                <wp:extent cx="2165985" cy="1847850"/>
                <wp:effectExtent l="0" t="0" r="0" b="0"/>
                <wp:wrapNone/>
                <wp:docPr id="1292" name="Gruppieren 1292"/>
                <wp:cNvGraphicFramePr/>
                <a:graphic xmlns:a="http://schemas.openxmlformats.org/drawingml/2006/main">
                  <a:graphicData uri="http://schemas.microsoft.com/office/word/2010/wordprocessingGroup">
                    <wpg:wgp>
                      <wpg:cNvGrpSpPr/>
                      <wpg:grpSpPr>
                        <a:xfrm>
                          <a:off x="0" y="0"/>
                          <a:ext cx="2165985" cy="1847850"/>
                          <a:chOff x="360916" y="86651"/>
                          <a:chExt cx="2772686" cy="2258954"/>
                        </a:xfrm>
                      </wpg:grpSpPr>
                      <pic:pic xmlns:pic="http://schemas.openxmlformats.org/drawingml/2006/picture">
                        <pic:nvPicPr>
                          <pic:cNvPr id="1293" name="Grafik 1293" descr="C:\Users\Isabel\AppData\Local\Microsoft\Windows\INetCache\IE\AMONLHT6\gluehbirne[1].jpg"/>
                          <pic:cNvPicPr>
                            <a:picLocks noChangeAspect="1"/>
                          </pic:cNvPicPr>
                        </pic:nvPicPr>
                        <pic:blipFill rotWithShape="1">
                          <a:blip r:embed="rId70">
                            <a:extLst>
                              <a:ext uri="{28A0092B-C50C-407E-A947-70E740481C1C}">
                                <a14:useLocalDpi xmlns:a14="http://schemas.microsoft.com/office/drawing/2010/main" val="0"/>
                              </a:ext>
                            </a:extLst>
                          </a:blip>
                          <a:srcRect l="8066" t="3690" r="9765" b="5915"/>
                          <a:stretch/>
                        </pic:blipFill>
                        <pic:spPr bwMode="auto">
                          <a:xfrm>
                            <a:off x="422539" y="86651"/>
                            <a:ext cx="1786987" cy="2122232"/>
                          </a:xfrm>
                          <a:prstGeom prst="rect">
                            <a:avLst/>
                          </a:prstGeom>
                          <a:noFill/>
                          <a:ln>
                            <a:noFill/>
                          </a:ln>
                        </pic:spPr>
                      </pic:pic>
                      <wps:wsp>
                        <wps:cNvPr id="1294" name="Textfeld 1294"/>
                        <wps:cNvSpPr txBox="1"/>
                        <wps:spPr>
                          <a:xfrm>
                            <a:off x="360916" y="1828715"/>
                            <a:ext cx="2772686" cy="516890"/>
                          </a:xfrm>
                          <a:prstGeom prst="rect">
                            <a:avLst/>
                          </a:prstGeom>
                          <a:noFill/>
                          <a:ln>
                            <a:noFill/>
                          </a:ln>
                          <a:effectLst/>
                        </wps:spPr>
                        <wps:txbx>
                          <w:txbxContent>
                            <w:p w:rsidR="00D3367F" w:rsidRPr="00901C8D" w:rsidRDefault="00D3367F" w:rsidP="007D416C">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292" o:spid="_x0000_s1092" style="position:absolute;margin-left:-1.3pt;margin-top:10.4pt;width:170.55pt;height:145.5pt;z-index:252108800;mso-width-relative:margin;mso-height-relative:margin" coordorigin="3609,866" coordsize="27726,225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&#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">
                <v:shape id="Grafik 1293" o:spid="_x0000_s1093" type="#_x0000_t75" style="position:absolute;left:4225;top:866;width:17870;height:212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PRinCAAAA3QAAAA8AAABkcnMvZG93bnJldi54bWxET01vwjAMvU/af4g8idtIAQmNjoBYEduu&#10;sO7uNaatSJwuCaX8ezJpEjc/vU8v14M1oicfWscKJuMMBHHldMu1gvJr9/wCIkRkjcYxKbhSgPXq&#10;8WGJuXYX3lN/iLVIIRxyVNDE2OVShqohi2HsOuLEHZ23GBP0tdQeLyncGjnNsrm02HJqaLCjoqHq&#10;dDhbBX279R/7xY95K37fs3Nprq78LpQaPQ2bVxCRhngX/7s/dZo/Xczg75t0glzd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4T0YpwgAAAN0AAAAPAAAAAAAAAAAAAAAAAJ8C&#10;AABkcnMvZG93bnJldi54bWxQSwUGAAAAAAQABAD3AAAAjgMAAAAA&#10;">
                  <v:imagedata r:id="rId71" o:title="gluehbirne[1]" croptop="2418f" cropbottom="3876f" cropleft="5286f" cropright="6400f"/>
                  <v:path arrowok="t"/>
                </v:shape>
                <v:shape id="Textfeld 1294" o:spid="_x0000_s1094" type="#_x0000_t202" style="position:absolute;left:3609;top:18287;width:27727;height:51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aTsMA&#10;AADdAAAADwAAAGRycy9kb3ducmV2LnhtbERPTWvCQBC9F/wPywje6q5ii0Y3QSxCTy1NVfA2ZMck&#10;mJ0N2W2S/vtuodDbPN7n7LLRNqKnzteONSzmCgRx4UzNpYbT5/FxDcIHZIONY9LwTR6ydPKww8S4&#10;gT+oz0MpYgj7BDVUIbSJlL6oyKKfu5Y4cjfXWQwRdqU0HQ4x3DZyqdSztFhzbKiwpUNFxT3/shrO&#10;b7frZaXeyxf71A5uVJLtRmo9m477LYhAY/gX/7lfTZy/3Kzg95t4gk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tyaTsMAAADdAAAADwAAAAAAAAAAAAAAAACYAgAAZHJzL2Rv&#10;d25yZXYueG1sUEsFBgAAAAAEAAQA9QAAAIgDAAAAAA==&#10;" filled="f" stroked="f">
                  <v:textbox>
                    <w:txbxContent>
                      <w:p w:rsidR="00D3367F" w:rsidRPr="00901C8D" w:rsidRDefault="00D3367F" w:rsidP="007D416C">
                        <w:pPr>
                          <w:jc w:val="center"/>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901C8D">
                          <w:rPr>
                            <w:rFonts w:ascii="Segoe Print" w:hAnsi="Segoe Print"/>
                            <w:b/>
                            <w:noProof/>
                            <w:color w:val="404040" w:themeColor="text1" w:themeTint="BF"/>
                            <w:sz w:val="36"/>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Kopf einschalten!</w:t>
                        </w:r>
                      </w:p>
                    </w:txbxContent>
                  </v:textbox>
                </v:shape>
              </v:group>
            </w:pict>
          </mc:Fallback>
        </mc:AlternateContent>
      </w:r>
      <w:r>
        <w:rPr>
          <w:rStyle w:val="Hyperlink"/>
          <w:color w:val="auto"/>
          <w:u w:val="none"/>
          <w:lang w:eastAsia="de-DE"/>
        </w:rPr>
        <w:t>Fülle die Tabellen aus.</w:t>
      </w:r>
      <w:r w:rsidRPr="002F7639">
        <w:rPr>
          <w:noProof/>
        </w:rPr>
        <w:t xml:space="preserve"> </w:t>
      </w:r>
    </w:p>
    <w:p w:rsidR="007D416C" w:rsidRDefault="007D416C" w:rsidP="007D416C">
      <w:pPr>
        <w:pStyle w:val="Textkrper"/>
      </w:pPr>
      <w:r>
        <w:rPr>
          <w:noProof/>
        </w:rPr>
        <mc:AlternateContent>
          <mc:Choice Requires="wpg">
            <w:drawing>
              <wp:anchor distT="0" distB="0" distL="114300" distR="114300" simplePos="0" relativeHeight="252113920" behindDoc="0" locked="0" layoutInCell="1" allowOverlap="1" wp14:anchorId="477FC9CE" wp14:editId="0C6DCACA">
                <wp:simplePos x="0" y="0"/>
                <wp:positionH relativeFrom="column">
                  <wp:posOffset>2551795</wp:posOffset>
                </wp:positionH>
                <wp:positionV relativeFrom="paragraph">
                  <wp:posOffset>-1905</wp:posOffset>
                </wp:positionV>
                <wp:extent cx="2746375" cy="1497965"/>
                <wp:effectExtent l="0" t="114300" r="0" b="6985"/>
                <wp:wrapNone/>
                <wp:docPr id="1295" name="Gruppieren 1295"/>
                <wp:cNvGraphicFramePr/>
                <a:graphic xmlns:a="http://schemas.openxmlformats.org/drawingml/2006/main">
                  <a:graphicData uri="http://schemas.microsoft.com/office/word/2010/wordprocessingGroup">
                    <wpg:wgp>
                      <wpg:cNvGrpSpPr/>
                      <wpg:grpSpPr>
                        <a:xfrm>
                          <a:off x="0" y="0"/>
                          <a:ext cx="2746375" cy="1497965"/>
                          <a:chOff x="86025" y="49427"/>
                          <a:chExt cx="3183758" cy="1592156"/>
                        </a:xfrm>
                      </wpg:grpSpPr>
                      <pic:pic xmlns:pic="http://schemas.openxmlformats.org/drawingml/2006/picture">
                        <pic:nvPicPr>
                          <pic:cNvPr id="1296" name="Grafik 1296" descr="C:\Users\Isabel\AppData\Local\Microsoft\Windows\INetCache\IE\PSP5N184\erfolg[1].jpg"/>
                          <pic:cNvPicPr>
                            <a:picLocks noChangeAspect="1"/>
                          </pic:cNvPicPr>
                        </pic:nvPicPr>
                        <pic:blipFill rotWithShape="1">
                          <a:blip r:embed="rId72" cstate="print">
                            <a:extLst>
                              <a:ext uri="{28A0092B-C50C-407E-A947-70E740481C1C}">
                                <a14:useLocalDpi xmlns:a14="http://schemas.microsoft.com/office/drawing/2010/main" val="0"/>
                              </a:ext>
                            </a:extLst>
                          </a:blip>
                          <a:srcRect b="9623"/>
                          <a:stretch/>
                        </pic:blipFill>
                        <pic:spPr bwMode="auto">
                          <a:xfrm>
                            <a:off x="613234" y="49427"/>
                            <a:ext cx="2343682" cy="1592156"/>
                          </a:xfrm>
                          <a:prstGeom prst="rect">
                            <a:avLst/>
                          </a:prstGeom>
                          <a:noFill/>
                          <a:ln>
                            <a:noFill/>
                          </a:ln>
                          <a:extLst>
                            <a:ext uri="{53640926-AAD7-44D8-BBD7-CCE9431645EC}">
                              <a14:shadowObscured xmlns:a14="http://schemas.microsoft.com/office/drawing/2010/main"/>
                            </a:ext>
                          </a:extLst>
                        </pic:spPr>
                      </pic:pic>
                      <wps:wsp>
                        <wps:cNvPr id="1297" name="Textfeld 1297"/>
                        <wps:cNvSpPr txBox="1"/>
                        <wps:spPr>
                          <a:xfrm rot="21069416">
                            <a:off x="86025" y="127294"/>
                            <a:ext cx="3183758" cy="649422"/>
                          </a:xfrm>
                          <a:prstGeom prst="rect">
                            <a:avLst/>
                          </a:prstGeom>
                          <a:noFill/>
                          <a:ln>
                            <a:noFill/>
                          </a:ln>
                          <a:effectLst/>
                        </wps:spPr>
                        <wps:txbx>
                          <w:txbxContent>
                            <w:p w:rsidR="00D3367F" w:rsidRPr="004F6E01" w:rsidRDefault="00D3367F" w:rsidP="007D416C">
                              <w:pPr>
                                <w:jc w:val="center"/>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4F6E01">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295" o:spid="_x0000_s1095" style="position:absolute;left:0;text-align:left;margin-left:200.95pt;margin-top:-.15pt;width:216.25pt;height:117.95pt;z-index:252113920;mso-width-relative:margin;mso-height-relative:margin" coordorigin="860,494" coordsize="31837,159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">
                <v:shape id="Grafik 1296" o:spid="_x0000_s1096" type="#_x0000_t75" style="position:absolute;left:6132;top:494;width:23437;height:15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4MWvEAAAA3QAAAA8AAABkcnMvZG93bnJldi54bWxET01rAjEQvRf6H8II3tysgmK3RpGC0EMr&#10;rS0tvY2b6WYxmaxJquu/bwpCb/N4n7NY9c6KE4XYelYwLkoQxLXXLTcK3t82ozmImJA1Ws+k4EIR&#10;VsvbmwVW2p/5lU671IgcwrFCBSalrpIy1oYcxsJ3xJn79sFhyjA0Ugc853Bn5aQsZ9Jhy7nBYEcP&#10;hurD7scpOD6V6Xn/8WU/900wL/6yjVO7VWo46Nf3IBL16V98dT/qPH9yN4O/b/IJ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Y4MWvEAAAA3QAAAA8AAAAAAAAAAAAAAAAA&#10;nwIAAGRycy9kb3ducmV2LnhtbFBLBQYAAAAABAAEAPcAAACQAwAAAAA=&#10;">
                  <v:imagedata r:id="rId73" o:title="erfolg[1]" cropbottom="6307f"/>
                  <v:path arrowok="t"/>
                </v:shape>
                <v:shape id="Textfeld 1297" o:spid="_x0000_s1097" type="#_x0000_t202" style="position:absolute;left:860;top:1272;width:31837;height:6495;rotation:-5795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g0TcMA&#10;AADdAAAADwAAAGRycy9kb3ducmV2LnhtbERPS2sCMRC+F/wPYQQvRZN6aHU1ihTU0l501fu4mX3g&#10;ZrJsoq7/vikUvM3H95z5srO1uFHrK8ca3kYKBHHmTMWFhuNhPZyA8AHZYO2YNDzIw3LRe5ljYtyd&#10;93RLQyFiCPsENZQhNImUPivJoh+5hjhyuWsthgjbQpoW7zHc1nKs1Lu0WHFsKLGhz5KyS3q1GnbN&#10;fpfmdnM9/Zwe9L3N1flVHbUe9LvVDESgLjzF/+4vE+ePpx/w9008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g0TcMAAADdAAAADwAAAAAAAAAAAAAAAACYAgAAZHJzL2Rv&#10;d25yZXYueG1sUEsFBgAAAAAEAAQA9QAAAIgDAAAAAA==&#10;" filled="f" stroked="f">
                  <v:textbox>
                    <w:txbxContent>
                      <w:p w:rsidR="00D3367F" w:rsidRPr="004F6E01" w:rsidRDefault="00D3367F" w:rsidP="007D416C">
                        <w:pPr>
                          <w:jc w:val="center"/>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r w:rsidRPr="004F6E01">
                          <w:rPr>
                            <w:rFonts w:ascii="Segoe Print" w:hAnsi="Segoe Print"/>
                            <w:b/>
                            <w:noProof/>
                            <w:sz w:val="44"/>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t>Mit Erfolg lernen!</w:t>
                        </w:r>
                      </w:p>
                    </w:txbxContent>
                  </v:textbox>
                </v:shape>
              </v:group>
            </w:pict>
          </mc:Fallback>
        </mc:AlternateContent>
      </w:r>
    </w:p>
    <w:p w:rsidR="007D416C" w:rsidRDefault="007D416C" w:rsidP="007D416C">
      <w:pPr>
        <w:pStyle w:val="Textkrper"/>
      </w:pPr>
    </w:p>
    <w:p w:rsidR="007D416C" w:rsidRDefault="007D416C" w:rsidP="007D416C">
      <w:pPr>
        <w:pStyle w:val="Textkrper"/>
      </w:pPr>
    </w:p>
    <w:tbl>
      <w:tblPr>
        <w:tblStyle w:val="Tabellenraster"/>
        <w:tblpPr w:leftFromText="141" w:rightFromText="141" w:vertAnchor="text" w:horzAnchor="page" w:tblpX="11413" w:tblpY="-105"/>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DF6B76" w:rsidTr="00DF6B76">
        <w:trPr>
          <w:trHeight w:val="283"/>
        </w:trPr>
        <w:tc>
          <w:tcPr>
            <w:tcW w:w="3402" w:type="dxa"/>
            <w:tcBorders>
              <w:bottom w:val="dashSmallGap" w:sz="6" w:space="0" w:color="365F91" w:themeColor="accent1" w:themeShade="BF"/>
            </w:tcBorders>
            <w:shd w:val="clear" w:color="auto" w:fill="95B3D7" w:themeFill="accent1" w:themeFillTint="99"/>
            <w:vAlign w:val="center"/>
          </w:tcPr>
          <w:p w:rsidR="00DF6B76" w:rsidRDefault="00DF6B76" w:rsidP="00DF6B76">
            <w:pPr>
              <w:pStyle w:val="Textkrper"/>
              <w:jc w:val="left"/>
            </w:pPr>
            <w:r>
              <w:t>Warum hilft das beim Lernen?</w:t>
            </w: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DF6B76" w:rsidP="00DF6B76">
            <w:pPr>
              <w:pStyle w:val="Textkrper"/>
              <w:numPr>
                <w:ilvl w:val="0"/>
                <w:numId w:val="18"/>
              </w:numPr>
              <w:jc w:val="left"/>
            </w:pPr>
            <w:r w:rsidRPr="009C083B">
              <w:rPr>
                <w:rFonts w:ascii="Segoe Print" w:hAnsi="Segoe Print"/>
              </w:rPr>
              <w:t>Freude entspannt</w:t>
            </w: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AB1FED" w:rsidP="00DF6B76">
            <w:pPr>
              <w:pStyle w:val="Textkrper"/>
              <w:numPr>
                <w:ilvl w:val="0"/>
                <w:numId w:val="18"/>
              </w:numPr>
              <w:jc w:val="left"/>
            </w:pPr>
            <w:r>
              <w:rPr>
                <w:rFonts w:ascii="Segoe Print" w:hAnsi="Segoe Print"/>
              </w:rPr>
              <w:t>D</w:t>
            </w:r>
            <w:r w:rsidR="00DF6B76" w:rsidRPr="009C083B">
              <w:rPr>
                <w:rFonts w:ascii="Segoe Print" w:hAnsi="Segoe Print"/>
              </w:rPr>
              <w:t>a fühle ich mich wohl</w:t>
            </w:r>
            <w:r>
              <w:rPr>
                <w:rFonts w:ascii="Segoe Print" w:hAnsi="Segoe Print"/>
              </w:rPr>
              <w:t>.</w:t>
            </w:r>
          </w:p>
        </w:tc>
      </w:tr>
      <w:tr w:rsidR="00DF6B76" w:rsidTr="00DF6B76">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DF6B76" w:rsidRDefault="00DF6B76" w:rsidP="00DF6B76">
            <w:pPr>
              <w:pStyle w:val="Textkrper"/>
              <w:numPr>
                <w:ilvl w:val="0"/>
                <w:numId w:val="18"/>
              </w:numPr>
              <w:jc w:val="left"/>
            </w:pPr>
            <w:r>
              <w:t>…</w:t>
            </w:r>
          </w:p>
        </w:tc>
      </w:tr>
    </w:tbl>
    <w:p w:rsidR="007D416C" w:rsidRDefault="007D416C" w:rsidP="007D416C">
      <w:pPr>
        <w:pStyle w:val="Textkrper"/>
      </w:pPr>
    </w:p>
    <w:p w:rsidR="007D416C" w:rsidRDefault="007D416C" w:rsidP="007D416C">
      <w:pPr>
        <w:pStyle w:val="Textkrper"/>
      </w:pPr>
    </w:p>
    <w:p w:rsidR="007D416C" w:rsidRDefault="007D416C" w:rsidP="007D416C">
      <w:pPr>
        <w:pStyle w:val="Textkrper"/>
      </w:pPr>
    </w:p>
    <w:p w:rsidR="007D416C" w:rsidRDefault="007D416C" w:rsidP="007D416C">
      <w:pPr>
        <w:pStyle w:val="Textkrper"/>
      </w:pPr>
      <w:r>
        <w:rPr>
          <w:noProof/>
        </w:rPr>
        <mc:AlternateContent>
          <mc:Choice Requires="wps">
            <w:drawing>
              <wp:anchor distT="0" distB="0" distL="114300" distR="114300" simplePos="0" relativeHeight="252111872" behindDoc="0" locked="0" layoutInCell="1" allowOverlap="1" wp14:anchorId="6B0970E3" wp14:editId="643C9592">
                <wp:simplePos x="0" y="0"/>
                <wp:positionH relativeFrom="column">
                  <wp:posOffset>2097534</wp:posOffset>
                </wp:positionH>
                <wp:positionV relativeFrom="paragraph">
                  <wp:posOffset>52225</wp:posOffset>
                </wp:positionV>
                <wp:extent cx="280035" cy="601345"/>
                <wp:effectExtent l="29845" t="8255" r="0" b="54610"/>
                <wp:wrapNone/>
                <wp:docPr id="1298" name="Pfeil nach unten 1298"/>
                <wp:cNvGraphicFramePr/>
                <a:graphic xmlns:a="http://schemas.openxmlformats.org/drawingml/2006/main">
                  <a:graphicData uri="http://schemas.microsoft.com/office/word/2010/wordprocessingShape">
                    <wps:wsp>
                      <wps:cNvSpPr/>
                      <wps:spPr>
                        <a:xfrm rot="16711840">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298" o:spid="_x0000_s1026" type="#_x0000_t67" style="position:absolute;margin-left:165.15pt;margin-top:4.1pt;width:22.05pt;height:47.35pt;rotation:-5339174fd;z-index:252111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" adj="16571" fillcolor="#92d050" strokecolor="#243f60 [1604]" strokeweight="2pt"/>
            </w:pict>
          </mc:Fallback>
        </mc:AlternateContent>
      </w:r>
    </w:p>
    <w:p w:rsidR="007D416C" w:rsidRDefault="007D416C" w:rsidP="007D416C">
      <w:pPr>
        <w:pStyle w:val="Textkrper"/>
      </w:pPr>
    </w:p>
    <w:p w:rsidR="007D416C" w:rsidRDefault="007D416C" w:rsidP="007D416C">
      <w:pPr>
        <w:pStyle w:val="Textkrper"/>
      </w:pPr>
      <w:r>
        <w:rPr>
          <w:noProof/>
        </w:rPr>
        <mc:AlternateContent>
          <mc:Choice Requires="wps">
            <w:drawing>
              <wp:anchor distT="0" distB="0" distL="114300" distR="114300" simplePos="0" relativeHeight="252110848" behindDoc="0" locked="0" layoutInCell="1" allowOverlap="1" wp14:anchorId="5CD3C3E8" wp14:editId="430F8E12">
                <wp:simplePos x="0" y="0"/>
                <wp:positionH relativeFrom="column">
                  <wp:posOffset>5301860</wp:posOffset>
                </wp:positionH>
                <wp:positionV relativeFrom="paragraph">
                  <wp:posOffset>30342</wp:posOffset>
                </wp:positionV>
                <wp:extent cx="280035" cy="601345"/>
                <wp:effectExtent l="0" t="103505" r="0" b="130810"/>
                <wp:wrapNone/>
                <wp:docPr id="1299" name="Pfeil nach unten 1299"/>
                <wp:cNvGraphicFramePr/>
                <a:graphic xmlns:a="http://schemas.openxmlformats.org/drawingml/2006/main">
                  <a:graphicData uri="http://schemas.microsoft.com/office/word/2010/wordprocessingShape">
                    <wps:wsp>
                      <wps:cNvSpPr/>
                      <wps:spPr>
                        <a:xfrm rot="7680721">
                          <a:off x="0" y="0"/>
                          <a:ext cx="280035" cy="601345"/>
                        </a:xfrm>
                        <a:prstGeom prst="downArrow">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unten 1299" o:spid="_x0000_s1026" type="#_x0000_t67" style="position:absolute;margin-left:417.45pt;margin-top:2.4pt;width:22.05pt;height:47.35pt;rotation:8389396fd;z-index:252110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" adj="16571" fillcolor="#92d050" strokecolor="#243f60 [1604]" strokeweight="2pt"/>
            </w:pict>
          </mc:Fallback>
        </mc:AlternateContent>
      </w:r>
    </w:p>
    <w:p w:rsidR="007D416C" w:rsidRDefault="007D416C" w:rsidP="007D416C">
      <w:pPr>
        <w:pStyle w:val="Textkrper"/>
      </w:pPr>
    </w:p>
    <w:p w:rsidR="007D416C" w:rsidRDefault="007D416C" w:rsidP="007D416C">
      <w:pPr>
        <w:pStyle w:val="Textkrper"/>
      </w:pPr>
    </w:p>
    <w:p w:rsidR="007D416C" w:rsidRDefault="00B454C2" w:rsidP="007D416C">
      <w:pPr>
        <w:pStyle w:val="Textkrper"/>
      </w:pPr>
      <w:r>
        <w:rPr>
          <w:noProof/>
        </w:rPr>
        <mc:AlternateContent>
          <mc:Choice Requires="wpg">
            <w:drawing>
              <wp:anchor distT="0" distB="0" distL="114300" distR="114300" simplePos="0" relativeHeight="252109824" behindDoc="0" locked="0" layoutInCell="1" allowOverlap="1" wp14:anchorId="10720F23" wp14:editId="02BB7E38">
                <wp:simplePos x="0" y="0"/>
                <wp:positionH relativeFrom="column">
                  <wp:posOffset>4875530</wp:posOffset>
                </wp:positionH>
                <wp:positionV relativeFrom="paragraph">
                  <wp:posOffset>83507</wp:posOffset>
                </wp:positionV>
                <wp:extent cx="4297045" cy="2309495"/>
                <wp:effectExtent l="0" t="0" r="8255" b="0"/>
                <wp:wrapNone/>
                <wp:docPr id="1300" name="Gruppieren 1300"/>
                <wp:cNvGraphicFramePr/>
                <a:graphic xmlns:a="http://schemas.openxmlformats.org/drawingml/2006/main">
                  <a:graphicData uri="http://schemas.microsoft.com/office/word/2010/wordprocessingGroup">
                    <wpg:wgp>
                      <wpg:cNvGrpSpPr/>
                      <wpg:grpSpPr>
                        <a:xfrm>
                          <a:off x="0" y="0"/>
                          <a:ext cx="4297045" cy="2309495"/>
                          <a:chOff x="-1390885" y="-470627"/>
                          <a:chExt cx="4503634" cy="2330974"/>
                        </a:xfrm>
                      </wpg:grpSpPr>
                      <wpg:grpSp>
                        <wpg:cNvPr id="1301" name="Gruppieren 1301"/>
                        <wpg:cNvGrpSpPr/>
                        <wpg:grpSpPr>
                          <a:xfrm>
                            <a:off x="-1390885" y="-470627"/>
                            <a:ext cx="4503634" cy="2330974"/>
                            <a:chOff x="-2327083" y="-832009"/>
                            <a:chExt cx="7703492" cy="3809186"/>
                          </a:xfrm>
                        </wpg:grpSpPr>
                        <wps:wsp>
                          <wps:cNvPr id="1302" name="Textfeld 1302"/>
                          <wps:cNvSpPr txBox="1"/>
                          <wps:spPr>
                            <a:xfrm>
                              <a:off x="4228367" y="500143"/>
                              <a:ext cx="736600" cy="1883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Planen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3" name="Textfeld 1303"/>
                          <wps:cNvSpPr txBox="1"/>
                          <wps:spPr>
                            <a:xfrm>
                              <a:off x="-2327083" y="1573552"/>
                              <a:ext cx="1146674" cy="223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Kontrollieren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4" name="Textfeld 1304"/>
                          <wps:cNvSpPr txBox="1"/>
                          <wps:spPr>
                            <a:xfrm>
                              <a:off x="-2155040" y="599684"/>
                              <a:ext cx="912762" cy="1891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Bewerten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5" name="Textfeld 1305"/>
                          <wps:cNvSpPr txBox="1"/>
                          <wps:spPr>
                            <a:xfrm>
                              <a:off x="4197765" y="1542345"/>
                              <a:ext cx="1178644" cy="21463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Entscheiden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306" name="Textfeld 1306"/>
                          <wps:cNvSpPr txBox="1"/>
                          <wps:spPr>
                            <a:xfrm>
                              <a:off x="783226" y="2681901"/>
                              <a:ext cx="1461001" cy="2952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Durchfü</w:t>
                                </w:r>
                                <w:r>
                                  <w:rPr>
                                    <w:b/>
                                    <w:sz w:val="16"/>
                                  </w:rPr>
                                  <w:t>h</w:t>
                                </w:r>
                                <w:r w:rsidRPr="004B0AAC">
                                  <w:rPr>
                                    <w:b/>
                                    <w:sz w:val="16"/>
                                  </w:rPr>
                                  <w:t>ren</w:t>
                                </w:r>
                              </w:p>
                            </w:txbxContent>
                          </wps:txbx>
                          <wps:bodyPr rot="0" spcFirstLastPara="0" vertOverflow="overflow" horzOverflow="overflow" vert="horz" wrap="square" lIns="36000" tIns="0" rIns="0" bIns="0" numCol="1" spcCol="0" rtlCol="0" fromWordArt="0" anchor="t" anchorCtr="0" forceAA="0" compatLnSpc="1">
                            <a:prstTxWarp prst="textNoShape">
                              <a:avLst/>
                            </a:prstTxWarp>
                            <a:noAutofit/>
                          </wps:bodyPr>
                        </wps:wsp>
                        <wps:wsp>
                          <wps:cNvPr id="1307" name="Textfeld 1307"/>
                          <wps:cNvSpPr txBox="1"/>
                          <wps:spPr>
                            <a:xfrm>
                              <a:off x="783093" y="-832009"/>
                              <a:ext cx="1461134" cy="2151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4B0AAC" w:rsidRDefault="00D3367F" w:rsidP="007D416C">
                                <w:pPr>
                                  <w:rPr>
                                    <w:b/>
                                    <w:sz w:val="16"/>
                                  </w:rPr>
                                </w:pPr>
                                <w:r w:rsidRPr="004B0AAC">
                                  <w:rPr>
                                    <w:b/>
                                    <w:sz w:val="16"/>
                                  </w:rPr>
                                  <w:t>Informieren</w:t>
                                </w:r>
                              </w:p>
                            </w:txbxContent>
                          </wps:txbx>
                          <wps:bodyPr rot="0" spcFirstLastPara="0" vertOverflow="overflow" horzOverflow="overflow" vert="horz" wrap="square" lIns="91440" tIns="0" rIns="72000" bIns="0" numCol="1" spcCol="0" rtlCol="0" fromWordArt="0" anchor="t" anchorCtr="0" forceAA="0" compatLnSpc="1">
                            <a:prstTxWarp prst="textNoShape">
                              <a:avLst/>
                            </a:prstTxWarp>
                            <a:noAutofit/>
                          </wps:bodyPr>
                        </wps:wsp>
                      </wpg:grpSp>
                      <wps:wsp>
                        <wps:cNvPr id="1308" name="Textfeld 1308"/>
                        <wps:cNvSpPr txBox="1"/>
                        <wps:spPr>
                          <a:xfrm rot="19490220">
                            <a:off x="-794018" y="453934"/>
                            <a:ext cx="3288096" cy="516890"/>
                          </a:xfrm>
                          <a:prstGeom prst="rect">
                            <a:avLst/>
                          </a:prstGeom>
                          <a:noFill/>
                          <a:ln>
                            <a:noFill/>
                          </a:ln>
                          <a:effectLst/>
                        </wps:spPr>
                        <wps:txbx>
                          <w:txbxContent>
                            <w:p w:rsidR="00D3367F" w:rsidRPr="00901C8D" w:rsidRDefault="00D3367F" w:rsidP="007D416C">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7D416C">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300" o:spid="_x0000_s1098" style="position:absolute;left:0;text-align:left;margin-left:383.9pt;margin-top:6.6pt;width:338.35pt;height:181.85pt;z-index:252109824;mso-width-relative:margin;mso-height-relative:margin" coordorigin="-13908,-4706" coordsize="45036,2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">
                <v:group id="Gruppieren 1301" o:spid="_x0000_s1099" style="position:absolute;left:-13908;top:-4706;width:45035;height:23309" coordorigin="-23270,-8320" coordsize="77034,380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b862EwwAAAN0AAAAP&#10;AAAAAAAAAAAAAAAAAKoCAABkcnMvZG93bnJldi54bWxQSwUGAAAAAAQABAD6AAAAmgMAAAAA&#10;">
                  <v:shape id="Textfeld 1302" o:spid="_x0000_s1100" type="#_x0000_t202" style="position:absolute;left:42283;top:5001;width:7366;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Z2gsUA&#10;AADdAAAADwAAAGRycy9kb3ducmV2LnhtbERP32vCMBB+H/g/hBvsZWg6HSrVKG4wmDARq/h8NGfT&#10;2Vy6JtPqX28Gwt7u4/t503lrK3GixpeOFbz0EhDEudMlFwp224/uGIQPyBorx6TgQh7ms87DFFPt&#10;zryhUxYKEUPYp6jAhFCnUvrckEXfczVx5A6usRgibAqpGzzHcFvJfpIMpcWSY4PBmt4N5cfs1yoY&#10;X15Xz/vhaP9drZdv5lr88NcRlXp6bBcTEIHa8C++uz91nD9I+vD3TTxB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BnaCxQAAAN0AAAAPAAAAAAAAAAAAAAAAAJgCAABkcnMv&#10;ZG93bnJldi54bWxQSwUGAAAAAAQABAD1AAAAigMAAAAA&#10;" fillcolor="white [3201]" stroked="f" strokeweight=".5pt">
                    <v:textbox inset="0,0,0,0">
                      <w:txbxContent>
                        <w:p w:rsidR="00D3367F" w:rsidRPr="004B0AAC" w:rsidRDefault="00D3367F" w:rsidP="007D416C">
                          <w:pPr>
                            <w:rPr>
                              <w:b/>
                              <w:sz w:val="16"/>
                            </w:rPr>
                          </w:pPr>
                          <w:r w:rsidRPr="004B0AAC">
                            <w:rPr>
                              <w:b/>
                              <w:sz w:val="16"/>
                            </w:rPr>
                            <w:t>Planen</w:t>
                          </w:r>
                        </w:p>
                      </w:txbxContent>
                    </v:textbox>
                  </v:shape>
                  <v:shape id="Textfeld 1303" o:spid="_x0000_s1101" type="#_x0000_t202" style="position:absolute;left:-23270;top:15735;width:11466;height:2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rTGcUA&#10;AADdAAAADwAAAGRycy9kb3ducmV2LnhtbERP22oCMRB9F/yHMIW+iGatorIaRQsFCy3iBZ+HzbjZ&#10;uplsN6mu/XpTKPg2h3Od2aKxpbhQ7QvHCvq9BARx5nTBuYLD/q07AeEDssbSMSm4kYfFvN2aYard&#10;lbd02YVcxBD2KSowIVSplD4zZNH3XEUcuZOrLYYI61zqGq8x3JbyJUlG0mLBscFgRa+GsvPuxyqY&#10;3IafneNofPwqN+8r85t/88cZlXp+apZTEIGa8BD/u9c6zh8kA/j7Jp4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StMZxQAAAN0AAAAPAAAAAAAAAAAAAAAAAJgCAABkcnMv&#10;ZG93bnJldi54bWxQSwUGAAAAAAQABAD1AAAAigMAAAAA&#10;" fillcolor="white [3201]" stroked="f" strokeweight=".5pt">
                    <v:textbox inset="0,0,0,0">
                      <w:txbxContent>
                        <w:p w:rsidR="00D3367F" w:rsidRPr="004B0AAC" w:rsidRDefault="00D3367F" w:rsidP="007D416C">
                          <w:pPr>
                            <w:rPr>
                              <w:b/>
                              <w:sz w:val="16"/>
                            </w:rPr>
                          </w:pPr>
                          <w:r w:rsidRPr="004B0AAC">
                            <w:rPr>
                              <w:b/>
                              <w:sz w:val="16"/>
                            </w:rPr>
                            <w:t>Kontrollieren</w:t>
                          </w:r>
                        </w:p>
                      </w:txbxContent>
                    </v:textbox>
                  </v:shape>
                  <v:shape id="Textfeld 1304" o:spid="_x0000_s1102" type="#_x0000_t202" style="position:absolute;left:-21550;top:5996;width:9128;height:18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NLbcUA&#10;AADdAAAADwAAAGRycy9kb3ducmV2LnhtbERP32vCMBB+H+x/CCf4IjPViZPOKFMQNnCMVfH5aG5N&#10;tbnUJmr1r1+Ewd7u4/t503lrK3GmxpeOFQz6CQji3OmSCwXbzeppAsIHZI2VY1JwJQ/z2ePDFFPt&#10;LvxN5ywUIoawT1GBCaFOpfS5IYu+72riyP24xmKIsCmkbvASw20lh0kylhZLjg0Ga1oayg/ZySqY&#10;XEefvd34Zbevvj4W5lYceX1Apbqd9u0VRKA2/Iv/3O86zn9ORnD/Jp4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o0ttxQAAAN0AAAAPAAAAAAAAAAAAAAAAAJgCAABkcnMv&#10;ZG93bnJldi54bWxQSwUGAAAAAAQABAD1AAAAigMAAAAA&#10;" fillcolor="white [3201]" stroked="f" strokeweight=".5pt">
                    <v:textbox inset="0,0,0,0">
                      <w:txbxContent>
                        <w:p w:rsidR="00D3367F" w:rsidRPr="004B0AAC" w:rsidRDefault="00D3367F" w:rsidP="007D416C">
                          <w:pPr>
                            <w:rPr>
                              <w:b/>
                              <w:sz w:val="16"/>
                            </w:rPr>
                          </w:pPr>
                          <w:r w:rsidRPr="004B0AAC">
                            <w:rPr>
                              <w:b/>
                              <w:sz w:val="16"/>
                            </w:rPr>
                            <w:t>Bewerten</w:t>
                          </w:r>
                        </w:p>
                      </w:txbxContent>
                    </v:textbox>
                  </v:shape>
                  <v:shape id="Textfeld 1305" o:spid="_x0000_s1103" type="#_x0000_t202" style="position:absolute;left:41977;top:15423;width:11787;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u9sUA&#10;AADdAAAADwAAAGRycy9kb3ducmV2LnhtbERPTWsCMRC9C/0PYQpepGbVVmVrFBUKLSilWjwPm+lm&#10;62aybqKu/fWmIHibx/ucyayxpThR7QvHCnrdBARx5nTBuYLv7dvTGIQPyBpLx6TgQh5m04fWBFPt&#10;zvxFp03IRQxhn6ICE0KVSukzQxZ911XEkftxtcUQYZ1LXeM5httS9pNkKC0WHBsMVrQ0lO03R6tg&#10;fHled3bD0e63/PxYmL/8wKs9KtV+bOavIAI14S6+ud91nD9IXuD/m3iC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7+72xQAAAN0AAAAPAAAAAAAAAAAAAAAAAJgCAABkcnMv&#10;ZG93bnJldi54bWxQSwUGAAAAAAQABAD1AAAAigMAAAAA&#10;" fillcolor="white [3201]" stroked="f" strokeweight=".5pt">
                    <v:textbox inset="0,0,0,0">
                      <w:txbxContent>
                        <w:p w:rsidR="00D3367F" w:rsidRPr="004B0AAC" w:rsidRDefault="00D3367F" w:rsidP="007D416C">
                          <w:pPr>
                            <w:rPr>
                              <w:b/>
                              <w:sz w:val="16"/>
                            </w:rPr>
                          </w:pPr>
                          <w:r w:rsidRPr="004B0AAC">
                            <w:rPr>
                              <w:b/>
                              <w:sz w:val="16"/>
                            </w:rPr>
                            <w:t>Entscheiden</w:t>
                          </w:r>
                        </w:p>
                      </w:txbxContent>
                    </v:textbox>
                  </v:shape>
                  <v:shape id="Textfeld 1306" o:spid="_x0000_s1104" type="#_x0000_t202" style="position:absolute;left:7832;top:26819;width:14610;height:2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g7UsIA&#10;AADdAAAADwAAAGRycy9kb3ducmV2LnhtbERPS2vCQBC+C/0PyxS86cYUbEldgy20ireaeh+zYx7N&#10;zobdbYz/3i0UvM3H95xVPppODOR8Y1nBYp6AIC6tbrhS8F18zF5A+ICssbNMCq7kIV8/TFaYaXvh&#10;LxoOoRIxhH2GCuoQ+kxKX9Zk0M9tTxy5s3UGQ4SuktrhJYabTqZJspQGG44NNfb0XlP5c/g1Ck5X&#10;LPD55I7ppz+37dtWH3f7oNT0cdy8ggg0hrv4373Tcf5TsoS/b+IJ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iDtSwgAAAN0AAAAPAAAAAAAAAAAAAAAAAJgCAABkcnMvZG93&#10;bnJldi54bWxQSwUGAAAAAAQABAD1AAAAhwMAAAAA&#10;" fillcolor="white [3201]" stroked="f" strokeweight=".5pt">
                    <v:textbox inset="1mm,0,0,0">
                      <w:txbxContent>
                        <w:p w:rsidR="00D3367F" w:rsidRPr="004B0AAC" w:rsidRDefault="00D3367F" w:rsidP="007D416C">
                          <w:pPr>
                            <w:rPr>
                              <w:b/>
                              <w:sz w:val="16"/>
                            </w:rPr>
                          </w:pPr>
                          <w:r w:rsidRPr="004B0AAC">
                            <w:rPr>
                              <w:b/>
                              <w:sz w:val="16"/>
                            </w:rPr>
                            <w:t>Durchfü</w:t>
                          </w:r>
                          <w:r>
                            <w:rPr>
                              <w:b/>
                              <w:sz w:val="16"/>
                            </w:rPr>
                            <w:t>h</w:t>
                          </w:r>
                          <w:r w:rsidRPr="004B0AAC">
                            <w:rPr>
                              <w:b/>
                              <w:sz w:val="16"/>
                            </w:rPr>
                            <w:t>ren</w:t>
                          </w:r>
                        </w:p>
                      </w:txbxContent>
                    </v:textbox>
                  </v:shape>
                  <v:shape id="Textfeld 1307" o:spid="_x0000_s1105" type="#_x0000_t202" style="position:absolute;left:7830;top:-8320;width:14612;height:21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0Y8sQA&#10;AADdAAAADwAAAGRycy9kb3ducmV2LnhtbERPTWsCMRC9C/6HMEJvmmjBytYoohRUvGhL9TjdjLuL&#10;m8l2E3X11xuh0Ns83ueMp40txYVqXzjW0O8pEMSpMwVnGr4+P7ojED4gGywdk4YbeZhO2q0xJsZd&#10;eUuXXchEDGGfoIY8hCqR0qc5WfQ9VxFH7uhqiyHCOpOmxmsMt6UcKDWUFguODTlWNM8pPe3OVsO6&#10;WplzsVz01WFzH/1+b/brH8Nav3Sa2TuIQE34F/+5lybOf1Vv8Pwmni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dGPLEAAAA3QAAAA8AAAAAAAAAAAAAAAAAmAIAAGRycy9k&#10;b3ducmV2LnhtbFBLBQYAAAAABAAEAPUAAACJAwAAAAA=&#10;" fillcolor="white [3201]" stroked="f" strokeweight=".5pt">
                    <v:textbox inset=",0,2mm,0">
                      <w:txbxContent>
                        <w:p w:rsidR="00D3367F" w:rsidRPr="004B0AAC" w:rsidRDefault="00D3367F" w:rsidP="007D416C">
                          <w:pPr>
                            <w:rPr>
                              <w:b/>
                              <w:sz w:val="16"/>
                            </w:rPr>
                          </w:pPr>
                          <w:r w:rsidRPr="004B0AAC">
                            <w:rPr>
                              <w:b/>
                              <w:sz w:val="16"/>
                            </w:rPr>
                            <w:t>Informieren</w:t>
                          </w:r>
                        </w:p>
                      </w:txbxContent>
                    </v:textbox>
                  </v:shape>
                </v:group>
                <v:shape id="Textfeld 1308" o:spid="_x0000_s1106" type="#_x0000_t202" style="position:absolute;left:-7940;top:4539;width:32880;height:5169;rotation:-230444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91XsUA&#10;AADdAAAADwAAAGRycy9kb3ducmV2LnhtbESPQWvCQBCF7wX/wzKCt7pJA1Kiq4hYUOmltorHITsm&#10;wexszK4a/33nUOhthvfmvW9mi9416k5dqD0bSMcJKOLC25pLAz/fH6/voEJEtth4JgNPCrCYD15m&#10;mFv/4C+672OpJIRDjgaqGNtc61BU5DCMfUss2tl3DqOsXalthw8Jd41+S5KJdlizNFTY0qqi4rK/&#10;OQOr7dWud/g8frpTejhmKcfJLjNmNOyXU1CR+vhv/rveWMHPEsGVb2QEP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n3VexQAAAN0AAAAPAAAAAAAAAAAAAAAAAJgCAABkcnMv&#10;ZG93bnJldi54bWxQSwUGAAAAAAQABAD1AAAAigMAAAAA&#10;" filled="f" stroked="f">
                  <v:textbox>
                    <w:txbxContent>
                      <w:p w:rsidR="00D3367F" w:rsidRPr="00901C8D" w:rsidRDefault="00D3367F" w:rsidP="007D416C">
                        <w:pPr>
                          <w:jc w:val="center"/>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pPr>
                        <w:r w:rsidRPr="00901C8D">
                          <w:rPr>
                            <w:rFonts w:ascii="Segoe Print" w:hAnsi="Segoe Print"/>
                            <w:b/>
                            <w:noProof/>
                            <w:color w:val="C00000"/>
                            <w:sz w:val="36"/>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 xml:space="preserve">Der </w:t>
                        </w:r>
                        <w:r w:rsidRPr="00901C8D">
                          <w:rPr>
                            <w:rFonts w:ascii="Segoe Print" w:hAnsi="Segoe Print"/>
                            <w:b/>
                            <w:noProof/>
                            <w:color w:val="C00000"/>
                            <w:sz w:val="40"/>
                            <w:szCs w:val="72"/>
                            <w14:shadow w14:blurRad="50800" w14:dist="0" w14:dir="0" w14:sx="100000" w14:sy="100000" w14:kx="0" w14:ky="0" w14:algn="tl">
                              <w14:srgbClr w14:val="000000"/>
                            </w14:shadow>
                            <w14:textOutline w14:w="12700" w14:cap="flat" w14:cmpd="sng" w14:algn="ctr">
                              <w14:solidFill>
                                <w14:schemeClr w14:val="tx1"/>
                              </w14:solidFill>
                              <w14:prstDash w14:val="solid"/>
                              <w14:miter w14:lim="0"/>
                            </w14:textOutline>
                          </w:rPr>
                          <w:t>Handlungskreislauf</w:t>
                        </w:r>
                      </w:p>
                      <w:p w:rsidR="00D3367F" w:rsidRPr="00636F31" w:rsidRDefault="00D3367F" w:rsidP="007D416C">
                        <w:pPr>
                          <w:jc w:val="center"/>
                          <w:rPr>
                            <w:rFonts w:ascii="Segoe Print" w:hAnsi="Segoe Print"/>
                            <w:b/>
                            <w:noProof/>
                            <w:color w:val="404040" w:themeColor="text1" w:themeTint="BF"/>
                            <w:sz w:val="40"/>
                            <w:szCs w:val="72"/>
                            <w14:shadow w14:blurRad="50800" w14:dist="0" w14:dir="0" w14:sx="100000" w14:sy="100000" w14:kx="0" w14:ky="0" w14:algn="tl">
                              <w14:srgbClr w14:val="000000"/>
                            </w14:shadow>
                            <w14:textOutline w14:w="3175" w14:cap="flat" w14:cmpd="sng" w14:algn="ctr">
                              <w14:solidFill>
                                <w14:schemeClr w14:val="tx1"/>
                              </w14:solidFill>
                              <w14:prstDash w14:val="solid"/>
                              <w14:miter w14:lim="0"/>
                            </w14:textOutline>
                          </w:rPr>
                        </w:pPr>
                      </w:p>
                    </w:txbxContent>
                  </v:textbox>
                </v:shape>
              </v:group>
            </w:pict>
          </mc:Fallback>
        </mc:AlternateContent>
      </w:r>
    </w:p>
    <w:tbl>
      <w:tblPr>
        <w:tblStyle w:val="Tabellenraster"/>
        <w:tblpPr w:leftFromText="141" w:rightFromText="141" w:vertAnchor="text" w:horzAnchor="page" w:tblpX="5416" w:tblpY="105"/>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7D416C" w:rsidTr="007F4EDC">
        <w:trPr>
          <w:trHeight w:val="283"/>
        </w:trPr>
        <w:tc>
          <w:tcPr>
            <w:tcW w:w="3402" w:type="dxa"/>
            <w:tcBorders>
              <w:bottom w:val="dashSmallGap" w:sz="6" w:space="0" w:color="365F91" w:themeColor="accent1" w:themeShade="BF"/>
            </w:tcBorders>
            <w:shd w:val="clear" w:color="auto" w:fill="95B3D7" w:themeFill="accent1" w:themeFillTint="99"/>
            <w:vAlign w:val="center"/>
          </w:tcPr>
          <w:p w:rsidR="007D416C" w:rsidRDefault="007D416C" w:rsidP="007F4EDC">
            <w:pPr>
              <w:pStyle w:val="Textkrper"/>
              <w:jc w:val="left"/>
            </w:pPr>
            <w:r>
              <w:t>Warum hilft das beim Lernen?</w:t>
            </w:r>
          </w:p>
        </w:tc>
      </w:tr>
      <w:tr w:rsidR="007D416C" w:rsidTr="007F4ED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7D416C" w:rsidRDefault="007D416C" w:rsidP="007F4EDC">
            <w:pPr>
              <w:pStyle w:val="Textkrper"/>
              <w:numPr>
                <w:ilvl w:val="0"/>
                <w:numId w:val="18"/>
              </w:numPr>
              <w:jc w:val="left"/>
            </w:pPr>
            <w:r w:rsidRPr="009C083B">
              <w:rPr>
                <w:rFonts w:ascii="Segoe Print" w:hAnsi="Segoe Print"/>
              </w:rPr>
              <w:t>gute Planung</w:t>
            </w:r>
          </w:p>
        </w:tc>
      </w:tr>
      <w:tr w:rsidR="007D416C" w:rsidTr="007F4ED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7D416C" w:rsidRDefault="007D416C" w:rsidP="007F4EDC">
            <w:pPr>
              <w:pStyle w:val="Textkrper"/>
              <w:numPr>
                <w:ilvl w:val="0"/>
                <w:numId w:val="18"/>
              </w:numPr>
              <w:jc w:val="left"/>
            </w:pPr>
            <w:r w:rsidRPr="009C083B">
              <w:rPr>
                <w:rFonts w:ascii="Segoe Print" w:hAnsi="Segoe Print"/>
              </w:rPr>
              <w:t>sinnvolle Schritte</w:t>
            </w:r>
          </w:p>
        </w:tc>
      </w:tr>
      <w:tr w:rsidR="007D416C" w:rsidTr="007F4EDC">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7D416C" w:rsidRDefault="007D416C" w:rsidP="007F4EDC">
            <w:pPr>
              <w:pStyle w:val="Textkrper"/>
              <w:numPr>
                <w:ilvl w:val="0"/>
                <w:numId w:val="18"/>
              </w:numPr>
              <w:jc w:val="left"/>
            </w:pPr>
            <w:r>
              <w:t>…</w:t>
            </w:r>
          </w:p>
        </w:tc>
      </w:tr>
    </w:tbl>
    <w:tbl>
      <w:tblPr>
        <w:tblStyle w:val="Tabellenraster"/>
        <w:tblpPr w:leftFromText="141" w:rightFromText="141" w:vertAnchor="text" w:horzAnchor="page" w:tblpX="1566" w:tblpY="83"/>
        <w:tblW w:w="3402" w:type="dxa"/>
        <w:tblBorders>
          <w:top w:val="none" w:sz="0" w:space="0" w:color="auto"/>
          <w:left w:val="none" w:sz="0" w:space="0" w:color="auto"/>
          <w:bottom w:val="none" w:sz="0" w:space="0" w:color="auto"/>
          <w:right w:val="none" w:sz="0" w:space="0" w:color="auto"/>
          <w:insideH w:val="dashSmallGap" w:sz="6" w:space="0" w:color="365F91" w:themeColor="accent1" w:themeShade="BF"/>
          <w:insideV w:val="dashSmallGap" w:sz="6" w:space="0" w:color="365F91" w:themeColor="accent1" w:themeShade="BF"/>
        </w:tblBorders>
        <w:tblLook w:val="04A0" w:firstRow="1" w:lastRow="0" w:firstColumn="1" w:lastColumn="0" w:noHBand="0" w:noVBand="1"/>
      </w:tblPr>
      <w:tblGrid>
        <w:gridCol w:w="3402"/>
      </w:tblGrid>
      <w:tr w:rsidR="00B454C2" w:rsidTr="00B454C2">
        <w:trPr>
          <w:trHeight w:val="283"/>
        </w:trPr>
        <w:tc>
          <w:tcPr>
            <w:tcW w:w="3402" w:type="dxa"/>
            <w:tcBorders>
              <w:bottom w:val="dashSmallGap" w:sz="6" w:space="0" w:color="365F91" w:themeColor="accent1" w:themeShade="BF"/>
            </w:tcBorders>
            <w:shd w:val="clear" w:color="auto" w:fill="95B3D7" w:themeFill="accent1" w:themeFillTint="99"/>
            <w:vAlign w:val="center"/>
          </w:tcPr>
          <w:p w:rsidR="00B454C2" w:rsidRDefault="00B454C2" w:rsidP="00B454C2">
            <w:pPr>
              <w:pStyle w:val="Textkrper"/>
              <w:jc w:val="left"/>
            </w:pPr>
            <w:r>
              <w:t>Warum hilft das beim Lernen?</w:t>
            </w:r>
          </w:p>
        </w:tc>
      </w:tr>
      <w:tr w:rsidR="00B454C2" w:rsidTr="00B454C2">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B454C2" w:rsidRDefault="00AB1FED" w:rsidP="00B454C2">
            <w:pPr>
              <w:pStyle w:val="Textkrper"/>
              <w:numPr>
                <w:ilvl w:val="0"/>
                <w:numId w:val="18"/>
              </w:numPr>
              <w:jc w:val="left"/>
            </w:pPr>
            <w:r>
              <w:rPr>
                <w:rFonts w:ascii="Segoe Print" w:hAnsi="Segoe Print"/>
              </w:rPr>
              <w:t>D</w:t>
            </w:r>
            <w:r w:rsidR="00B454C2" w:rsidRPr="009C083B">
              <w:rPr>
                <w:rFonts w:ascii="Segoe Print" w:hAnsi="Segoe Print"/>
              </w:rPr>
              <w:t xml:space="preserve">ann bin ich </w:t>
            </w:r>
            <w:r w:rsidR="00B454C2">
              <w:rPr>
                <w:rFonts w:ascii="Segoe Print" w:hAnsi="Segoe Print"/>
              </w:rPr>
              <w:t>am Thema</w:t>
            </w:r>
            <w:r>
              <w:rPr>
                <w:rFonts w:ascii="Segoe Print" w:hAnsi="Segoe Print"/>
              </w:rPr>
              <w:t>.</w:t>
            </w:r>
          </w:p>
        </w:tc>
      </w:tr>
      <w:tr w:rsidR="00B454C2" w:rsidTr="00B454C2">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B454C2" w:rsidRDefault="00AB1FED" w:rsidP="00B454C2">
            <w:pPr>
              <w:pStyle w:val="Textkrper"/>
              <w:numPr>
                <w:ilvl w:val="0"/>
                <w:numId w:val="18"/>
              </w:numPr>
              <w:jc w:val="left"/>
            </w:pPr>
            <w:r>
              <w:rPr>
                <w:rFonts w:ascii="Segoe Print" w:hAnsi="Segoe Print"/>
              </w:rPr>
              <w:t>D</w:t>
            </w:r>
            <w:r w:rsidR="00B454C2" w:rsidRPr="009C083B">
              <w:rPr>
                <w:rFonts w:ascii="Segoe Print" w:hAnsi="Segoe Print"/>
              </w:rPr>
              <w:t>ann lass</w:t>
            </w:r>
            <w:r w:rsidR="00B454C2">
              <w:rPr>
                <w:rFonts w:ascii="Segoe Print" w:hAnsi="Segoe Print"/>
              </w:rPr>
              <w:t>e</w:t>
            </w:r>
            <w:r w:rsidR="00B454C2" w:rsidRPr="009C083B">
              <w:rPr>
                <w:rFonts w:ascii="Segoe Print" w:hAnsi="Segoe Print"/>
              </w:rPr>
              <w:t xml:space="preserve"> ich mich nicht ablenken</w:t>
            </w:r>
            <w:r>
              <w:rPr>
                <w:rFonts w:ascii="Segoe Print" w:hAnsi="Segoe Print"/>
              </w:rPr>
              <w:t>.</w:t>
            </w:r>
          </w:p>
        </w:tc>
      </w:tr>
      <w:tr w:rsidR="00B454C2" w:rsidTr="00B454C2">
        <w:trPr>
          <w:trHeight w:val="624"/>
        </w:trPr>
        <w:tc>
          <w:tcPr>
            <w:tcW w:w="3402" w:type="dxa"/>
            <w:tcBorders>
              <w:top w:val="dashSmallGap" w:sz="6" w:space="0" w:color="365F91" w:themeColor="accent1" w:themeShade="BF"/>
              <w:left w:val="dashSmallGap" w:sz="6" w:space="0" w:color="365F91" w:themeColor="accent1" w:themeShade="BF"/>
              <w:bottom w:val="dashSmallGap" w:sz="6" w:space="0" w:color="365F91" w:themeColor="accent1" w:themeShade="BF"/>
              <w:right w:val="dashSmallGap" w:sz="6" w:space="0" w:color="365F91" w:themeColor="accent1" w:themeShade="BF"/>
            </w:tcBorders>
            <w:vAlign w:val="center"/>
          </w:tcPr>
          <w:p w:rsidR="00B454C2" w:rsidRDefault="0095546B" w:rsidP="00B454C2">
            <w:pPr>
              <w:pStyle w:val="Textkrper"/>
              <w:numPr>
                <w:ilvl w:val="0"/>
                <w:numId w:val="18"/>
              </w:numPr>
              <w:jc w:val="left"/>
            </w:pPr>
            <w:r>
              <w:t>…</w:t>
            </w:r>
          </w:p>
        </w:tc>
      </w:tr>
    </w:tbl>
    <w:p w:rsidR="007D416C" w:rsidRDefault="00B454C2" w:rsidP="007D416C">
      <w:pPr>
        <w:pStyle w:val="Textkrper"/>
      </w:pPr>
      <w:r>
        <w:rPr>
          <w:noProof/>
        </w:rPr>
        <w:drawing>
          <wp:anchor distT="0" distB="0" distL="114300" distR="114300" simplePos="0" relativeHeight="252114944" behindDoc="1" locked="0" layoutInCell="1" allowOverlap="1" wp14:anchorId="583372DF" wp14:editId="48CAC926">
            <wp:simplePos x="0" y="0"/>
            <wp:positionH relativeFrom="column">
              <wp:posOffset>647065</wp:posOffset>
            </wp:positionH>
            <wp:positionV relativeFrom="paragraph">
              <wp:posOffset>72390</wp:posOffset>
            </wp:positionV>
            <wp:extent cx="3182620" cy="2019935"/>
            <wp:effectExtent l="0" t="0" r="0" b="0"/>
            <wp:wrapNone/>
            <wp:docPr id="1309" name="Grafik 1309" descr="J:\3-33\Allgemein\_BFPE\Lernmaterialien 2015 final\BK KFZ\Material und alte Versionen\AO\Advance Organizer 2016 05 04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5 final\BK KFZ\Material und alte Versionen\AO\Advance Organizer 2016 05 04 final.png"/>
                    <pic:cNvPicPr>
                      <a:picLocks noChangeAspect="1" noChangeArrowheads="1"/>
                    </pic:cNvPicPr>
                  </pic:nvPicPr>
                  <pic:blipFill rotWithShape="1">
                    <a:blip r:embed="rId74">
                      <a:extLst>
                        <a:ext uri="{28A0092B-C50C-407E-A947-70E740481C1C}">
                          <a14:useLocalDpi xmlns:a14="http://schemas.microsoft.com/office/drawing/2010/main" val="0"/>
                        </a:ext>
                      </a:extLst>
                    </a:blip>
                    <a:srcRect l="18852" t="19133" r="19088" b="28279"/>
                    <a:stretch/>
                  </pic:blipFill>
                  <pic:spPr bwMode="auto">
                    <a:xfrm>
                      <a:off x="0" y="0"/>
                      <a:ext cx="3182620" cy="20199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416C">
        <w:rPr>
          <w:noProof/>
        </w:rPr>
        <w:t xml:space="preserve"> </w:t>
      </w:r>
    </w:p>
    <w:p w:rsidR="007D416C" w:rsidRPr="003A6D4C" w:rsidRDefault="007D416C" w:rsidP="007D416C">
      <w:pPr>
        <w:rPr>
          <w:lang w:eastAsia="de-DE"/>
        </w:rPr>
      </w:pPr>
    </w:p>
    <w:p w:rsidR="007D416C" w:rsidRPr="003A6D4C" w:rsidRDefault="007D416C" w:rsidP="007D416C">
      <w:pPr>
        <w:rPr>
          <w:lang w:eastAsia="de-DE"/>
        </w:rPr>
      </w:pPr>
    </w:p>
    <w:p w:rsidR="007D416C" w:rsidRPr="003A6D4C" w:rsidRDefault="007D416C" w:rsidP="007D416C">
      <w:pPr>
        <w:rPr>
          <w:lang w:eastAsia="de-DE"/>
        </w:rPr>
      </w:pPr>
    </w:p>
    <w:p w:rsidR="007D416C" w:rsidRPr="003A6D4C" w:rsidRDefault="007D416C" w:rsidP="007D416C">
      <w:pPr>
        <w:rPr>
          <w:lang w:eastAsia="de-DE"/>
        </w:rPr>
      </w:pPr>
    </w:p>
    <w:p w:rsidR="007D416C" w:rsidRPr="003A6D4C" w:rsidRDefault="007D416C" w:rsidP="007D416C">
      <w:pPr>
        <w:rPr>
          <w:lang w:eastAsia="de-DE"/>
        </w:rPr>
      </w:pPr>
    </w:p>
    <w:p w:rsidR="002B7F71" w:rsidRDefault="002B7F71" w:rsidP="00B454C2">
      <w:pPr>
        <w:spacing w:line="240" w:lineRule="exact"/>
        <w:rPr>
          <w:lang w:eastAsia="de-DE"/>
        </w:rPr>
      </w:pPr>
    </w:p>
    <w:p w:rsidR="002B7F71" w:rsidRDefault="002B7F71" w:rsidP="002B7F71">
      <w:pPr>
        <w:pStyle w:val="Textkrper"/>
      </w:pPr>
    </w:p>
    <w:p w:rsidR="002B7F71" w:rsidRDefault="002B7F71" w:rsidP="002B7F71">
      <w:pPr>
        <w:pStyle w:val="Textkrper"/>
        <w:sectPr w:rsidR="002B7F71" w:rsidSect="002B7F71">
          <w:headerReference w:type="default" r:id="rId77"/>
          <w:pgSz w:w="16838" w:h="11906" w:orient="landscape" w:code="9"/>
          <w:pgMar w:top="1134" w:right="1021"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Ablauf 2</w:t>
            </w:r>
          </w:p>
        </w:tc>
        <w:tc>
          <w:tcPr>
            <w:tcW w:w="188" w:type="dxa"/>
            <w:vMerge w:val="restart"/>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Pr="00B51DE9" w:rsidRDefault="00D56F81" w:rsidP="00D56F81">
            <w:pPr>
              <w:pStyle w:val="TabelleKopfmitte"/>
            </w:pPr>
            <w:r>
              <w:t>LWK</w:t>
            </w:r>
          </w:p>
          <w:p w:rsidR="00D56F81" w:rsidRPr="00B51DE9" w:rsidRDefault="00D56F81" w:rsidP="00D56F81">
            <w:pPr>
              <w:pStyle w:val="TabelleKopfmitte"/>
              <w:rPr>
                <w:rFonts w:eastAsia="Calibri"/>
              </w:rPr>
            </w:pPr>
            <w:r>
              <w:t>L01.02.06</w:t>
            </w: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Kompetenz:</w:t>
            </w:r>
          </w:p>
          <w:p w:rsidR="00D56F81" w:rsidRDefault="00D56F81" w:rsidP="00D56F81">
            <w:pPr>
              <w:pStyle w:val="Kopf8ptafz"/>
            </w:pPr>
            <w:r>
              <w:t>Ich kann mitteilen, was ich für erfolgreiches Lernen brauche.</w:t>
            </w:r>
          </w:p>
          <w:p w:rsidR="00D56F81" w:rsidRDefault="00D56F81" w:rsidP="00D56F81">
            <w:pPr>
              <w:pStyle w:val="Kopf8ptafz"/>
            </w:pPr>
            <w:r>
              <w:t>Ich kann meine Stärken für mein Lernen benennen.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LernPROJEKT</w:t>
                  </w:r>
                  <w:proofErr w:type="spellEnd"/>
                </w:p>
              </w:tc>
            </w:tr>
            <w:tr w:rsidR="00D56F81" w:rsidRPr="00B51DE9" w:rsidTr="00D56F81">
              <w:trPr>
                <w:trHeight w:val="284"/>
              </w:trPr>
              <w:tc>
                <w:tcPr>
                  <w:tcW w:w="2090" w:type="dxa"/>
                  <w:shd w:val="clear" w:color="auto" w:fill="D9D9D9" w:themeFill="background1" w:themeFillShade="D9"/>
                </w:tcPr>
                <w:p w:rsidR="00D56F81" w:rsidRPr="00B51DE9" w:rsidRDefault="00D56F81" w:rsidP="00D56F81">
                  <w:pPr>
                    <w:pStyle w:val="TabelleKopfmitte"/>
                  </w:pPr>
                  <w:proofErr w:type="spellStart"/>
                  <w:r w:rsidRPr="00B51DE9">
                    <w:t>LernTHEMA</w:t>
                  </w:r>
                  <w:proofErr w:type="spellEnd"/>
                </w:p>
              </w:tc>
            </w:tr>
            <w:tr w:rsidR="00D56F81" w:rsidRPr="00B51DE9" w:rsidTr="00D56F81">
              <w:trPr>
                <w:trHeight w:val="284"/>
              </w:trPr>
              <w:tc>
                <w:tcPr>
                  <w:tcW w:w="2090" w:type="dxa"/>
                </w:tcPr>
                <w:p w:rsidR="00D56F81" w:rsidRPr="00B51DE9" w:rsidRDefault="00D56F81" w:rsidP="00D56F81">
                  <w:pPr>
                    <w:pStyle w:val="Textkrpermitte"/>
                  </w:pPr>
                  <w:proofErr w:type="spellStart"/>
                  <w:r w:rsidRPr="00B51DE9">
                    <w:t>LernSCHRITT</w:t>
                  </w:r>
                  <w:proofErr w:type="spellEnd"/>
                </w:p>
              </w:tc>
            </w:tr>
          </w:tbl>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Hauptbezug:</w:t>
            </w:r>
          </w:p>
          <w:p w:rsidR="00D56F81" w:rsidRDefault="00D56F81" w:rsidP="00D56F81">
            <w:pPr>
              <w:pStyle w:val="Kopf8ptafz"/>
            </w:pPr>
            <w:r>
              <w:t>Ich kann mich mit meiner Lerngruppe austauschen.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tcMar>
              <w:bottom w:w="0" w:type="dxa"/>
            </w:tcMar>
            <w:hideMark/>
          </w:tcPr>
          <w:p w:rsidR="00D56F81" w:rsidRDefault="00D56F81" w:rsidP="00D56F81">
            <w:pPr>
              <w:pStyle w:val="Tabelle6pt"/>
            </w:pPr>
            <w:r>
              <w:t>Weitere Bezüge:</w:t>
            </w:r>
          </w:p>
          <w:p w:rsidR="00D56F81" w:rsidRDefault="00D56F81" w:rsidP="00D56F81">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bl>
    <w:p w:rsidR="00D56F81" w:rsidRDefault="00D56F81" w:rsidP="00D56F81">
      <w:pPr>
        <w:pStyle w:val="berschrift1"/>
      </w:pPr>
      <w:r>
        <w:rPr>
          <w:noProof/>
          <w:sz w:val="24"/>
        </w:rPr>
        <w:drawing>
          <wp:anchor distT="0" distB="0" distL="114300" distR="114300" simplePos="0" relativeHeight="251982848" behindDoc="0" locked="0" layoutInCell="0" allowOverlap="1" wp14:anchorId="2C3BCBFF" wp14:editId="0D0DCFBE">
            <wp:simplePos x="0" y="0"/>
            <wp:positionH relativeFrom="rightMargin">
              <wp:posOffset>828040</wp:posOffset>
            </wp:positionH>
            <wp:positionV relativeFrom="paragraph">
              <wp:posOffset>0</wp:posOffset>
            </wp:positionV>
            <wp:extent cx="349200" cy="320400"/>
            <wp:effectExtent l="0" t="0" r="0" b="3810"/>
            <wp:wrapNone/>
            <wp:docPr id="12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1824" behindDoc="0" locked="0" layoutInCell="0" allowOverlap="1" wp14:anchorId="65E75C8A" wp14:editId="77D5F847">
            <wp:simplePos x="0" y="0"/>
            <wp:positionH relativeFrom="rightMargin">
              <wp:posOffset>467995</wp:posOffset>
            </wp:positionH>
            <wp:positionV relativeFrom="paragraph">
              <wp:posOffset>0</wp:posOffset>
            </wp:positionV>
            <wp:extent cx="349885" cy="320675"/>
            <wp:effectExtent l="0" t="0" r="0" b="3175"/>
            <wp:wrapNone/>
            <wp:docPr id="12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80800" behindDoc="0" locked="0" layoutInCell="0" allowOverlap="1" wp14:anchorId="66A2B1BA" wp14:editId="0A892908">
            <wp:simplePos x="0" y="0"/>
            <wp:positionH relativeFrom="rightMargin">
              <wp:posOffset>107950</wp:posOffset>
            </wp:positionH>
            <wp:positionV relativeFrom="paragraph">
              <wp:posOffset>0</wp:posOffset>
            </wp:positionV>
            <wp:extent cx="349885" cy="320675"/>
            <wp:effectExtent l="0" t="0" r="0" b="3175"/>
            <wp:wrapNone/>
            <wp:docPr id="9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Mit Freude lernen!</w:t>
      </w:r>
    </w:p>
    <w:p w:rsidR="00D56F81" w:rsidRDefault="00D56F81" w:rsidP="00D56F81">
      <w:pPr>
        <w:pStyle w:val="Textkrper"/>
      </w:pPr>
      <w:r>
        <w:t>Lernen kann Spaß machen,</w:t>
      </w:r>
    </w:p>
    <w:p w:rsidR="00D56F81" w:rsidRDefault="00D56F81" w:rsidP="00D56F81">
      <w:pPr>
        <w:pStyle w:val="Textkrper"/>
      </w:pPr>
      <w:r>
        <w:t>Lernen darf Spaß machen.</w:t>
      </w:r>
    </w:p>
    <w:p w:rsidR="00D56F81" w:rsidRPr="005B141A" w:rsidRDefault="00D56F81" w:rsidP="003E157C">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56F81" w:rsidRPr="00DE4890" w:rsidTr="00D56F81">
        <w:trPr>
          <w:trHeight w:val="397"/>
        </w:trPr>
        <w:tc>
          <w:tcPr>
            <w:tcW w:w="1470" w:type="dxa"/>
            <w:shd w:val="clear" w:color="auto" w:fill="D9D9D9" w:themeFill="background1" w:themeFillShade="D9"/>
            <w:vAlign w:val="center"/>
          </w:tcPr>
          <w:p w:rsidR="00D56F81" w:rsidRPr="00DE4890" w:rsidRDefault="00D56F81" w:rsidP="00D56F81">
            <w:pPr>
              <w:pStyle w:val="TabelleKopfmitte"/>
            </w:pPr>
            <w:r>
              <w:t>Phase</w:t>
            </w:r>
          </w:p>
        </w:tc>
        <w:tc>
          <w:tcPr>
            <w:tcW w:w="940" w:type="dxa"/>
            <w:shd w:val="clear" w:color="auto" w:fill="D9D9D9" w:themeFill="background1" w:themeFillShade="D9"/>
            <w:vAlign w:val="center"/>
          </w:tcPr>
          <w:p w:rsidR="00D56F81" w:rsidRPr="00DE4890" w:rsidRDefault="00D56F81" w:rsidP="00D56F81">
            <w:pPr>
              <w:pStyle w:val="TabelleKopfmitte"/>
            </w:pPr>
            <w:r>
              <w:t>Zeit</w:t>
            </w:r>
          </w:p>
        </w:tc>
        <w:tc>
          <w:tcPr>
            <w:tcW w:w="4961" w:type="dxa"/>
            <w:shd w:val="clear" w:color="auto" w:fill="D9D9D9" w:themeFill="background1" w:themeFillShade="D9"/>
            <w:vAlign w:val="center"/>
          </w:tcPr>
          <w:p w:rsidR="00D56F81" w:rsidRPr="00DE4890" w:rsidRDefault="00D56F81" w:rsidP="00D56F81">
            <w:pPr>
              <w:pStyle w:val="TabelleKopfmitte"/>
            </w:pPr>
            <w:r>
              <w:t>Aufgabe</w:t>
            </w:r>
          </w:p>
        </w:tc>
      </w:tr>
      <w:tr w:rsidR="00D56F81" w:rsidRPr="00DE4890" w:rsidTr="00D56F81">
        <w:trPr>
          <w:trHeight w:val="567"/>
        </w:trPr>
        <w:tc>
          <w:tcPr>
            <w:tcW w:w="1470" w:type="dxa"/>
            <w:shd w:val="clear" w:color="auto" w:fill="auto"/>
            <w:vAlign w:val="center"/>
          </w:tcPr>
          <w:p w:rsidR="00D56F81" w:rsidRPr="00F0156F" w:rsidRDefault="00D56F81" w:rsidP="00D56F81">
            <w:pPr>
              <w:pStyle w:val="Textkrpermitte"/>
              <w:rPr>
                <w:noProof/>
              </w:rPr>
            </w:pPr>
            <w:r w:rsidRPr="00F0156F">
              <w:rPr>
                <w:noProof/>
              </w:rPr>
              <w:drawing>
                <wp:inline distT="0" distB="0" distL="0" distR="0" wp14:anchorId="4AF7C011" wp14:editId="1D9033CE">
                  <wp:extent cx="318770" cy="318770"/>
                  <wp:effectExtent l="0" t="0" r="0" b="0"/>
                  <wp:docPr id="45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5 min</w:t>
            </w:r>
          </w:p>
        </w:tc>
        <w:tc>
          <w:tcPr>
            <w:tcW w:w="4961" w:type="dxa"/>
            <w:shd w:val="clear" w:color="auto" w:fill="auto"/>
            <w:vAlign w:val="center"/>
          </w:tcPr>
          <w:p w:rsidR="00D56F81" w:rsidRDefault="00D56F81" w:rsidP="00D56F81">
            <w:pPr>
              <w:pStyle w:val="Textkrperlinks"/>
              <w:rPr>
                <w:noProof/>
              </w:rPr>
            </w:pPr>
            <w:r>
              <w:rPr>
                <w:noProof/>
              </w:rPr>
              <w:t>Vorstellen des Arbeitsauftrags „Kopfstand!“</w:t>
            </w:r>
          </w:p>
        </w:tc>
      </w:tr>
      <w:tr w:rsidR="00D56F81" w:rsidRPr="00DE4890" w:rsidTr="00D56F81">
        <w:trPr>
          <w:trHeight w:val="567"/>
        </w:trPr>
        <w:tc>
          <w:tcPr>
            <w:tcW w:w="1470" w:type="dxa"/>
            <w:shd w:val="clear" w:color="auto" w:fill="auto"/>
            <w:vAlign w:val="center"/>
          </w:tcPr>
          <w:p w:rsidR="00D56F81" w:rsidRPr="00F0156F" w:rsidRDefault="00D56F81" w:rsidP="00D56F81">
            <w:pPr>
              <w:pStyle w:val="Textkrpermitte"/>
            </w:pPr>
            <w:r w:rsidRPr="00FC0F56">
              <w:rPr>
                <w:noProof/>
              </w:rPr>
              <w:drawing>
                <wp:inline distT="0" distB="0" distL="0" distR="0" wp14:anchorId="40202154" wp14:editId="2BAB75E6">
                  <wp:extent cx="304800" cy="326246"/>
                  <wp:effectExtent l="0" t="0" r="0" b="0"/>
                  <wp:docPr id="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D56F81" w:rsidRPr="00DE4890" w:rsidRDefault="00D56F81" w:rsidP="00D56F81">
            <w:pPr>
              <w:pStyle w:val="TabelleKopfmitte"/>
            </w:pPr>
            <w:r>
              <w:t>10 min</w:t>
            </w:r>
          </w:p>
        </w:tc>
        <w:tc>
          <w:tcPr>
            <w:tcW w:w="4961" w:type="dxa"/>
            <w:shd w:val="clear" w:color="auto" w:fill="auto"/>
            <w:vAlign w:val="center"/>
          </w:tcPr>
          <w:p w:rsidR="00D56F81" w:rsidRPr="00DE4890" w:rsidRDefault="00D56F81" w:rsidP="00D56F81">
            <w:pPr>
              <w:pStyle w:val="Textkrperlinks"/>
              <w:rPr>
                <w:noProof/>
              </w:rPr>
            </w:pPr>
            <w:r>
              <w:rPr>
                <w:noProof/>
              </w:rPr>
              <w:t>Bearbeiten Sie den Arbeitsauftrag „Kopfstand!“</w:t>
            </w:r>
            <w:r w:rsidR="00AB1FED">
              <w:rPr>
                <w:noProof/>
              </w:rPr>
              <w:t>.</w:t>
            </w:r>
          </w:p>
        </w:tc>
      </w:tr>
      <w:tr w:rsidR="00D56F81" w:rsidRPr="00DE4890" w:rsidTr="00D56F81">
        <w:trPr>
          <w:trHeight w:val="567"/>
        </w:trPr>
        <w:tc>
          <w:tcPr>
            <w:tcW w:w="1470" w:type="dxa"/>
            <w:shd w:val="clear" w:color="auto" w:fill="auto"/>
            <w:vAlign w:val="center"/>
          </w:tcPr>
          <w:p w:rsidR="00D56F81" w:rsidRPr="00F0156F" w:rsidRDefault="00D56F81" w:rsidP="00D56F81">
            <w:pPr>
              <w:pStyle w:val="Textkrpermitte"/>
            </w:pPr>
            <w:r w:rsidRPr="00F0156F">
              <w:rPr>
                <w:noProof/>
              </w:rPr>
              <w:drawing>
                <wp:inline distT="0" distB="0" distL="0" distR="0" wp14:anchorId="6BD6BEFC" wp14:editId="2869BFDC">
                  <wp:extent cx="699247" cy="345739"/>
                  <wp:effectExtent l="0" t="0" r="5715" b="0"/>
                  <wp:docPr id="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99247" cy="345739"/>
                          </a:xfrm>
                          <a:prstGeom prst="rect">
                            <a:avLst/>
                          </a:prstGeom>
                          <a:noFill/>
                          <a:ln>
                            <a:noFill/>
                          </a:ln>
                        </pic:spPr>
                      </pic:pic>
                    </a:graphicData>
                  </a:graphic>
                </wp:inline>
              </w:drawing>
            </w:r>
          </w:p>
        </w:tc>
        <w:tc>
          <w:tcPr>
            <w:tcW w:w="940" w:type="dxa"/>
            <w:shd w:val="clear" w:color="auto" w:fill="auto"/>
            <w:vAlign w:val="center"/>
          </w:tcPr>
          <w:p w:rsidR="00D56F81" w:rsidRPr="00DE4890" w:rsidRDefault="00D56F81" w:rsidP="00D56F81">
            <w:pPr>
              <w:pStyle w:val="TabelleKopfmitte"/>
            </w:pPr>
            <w:r>
              <w:t>5 min</w:t>
            </w:r>
          </w:p>
        </w:tc>
        <w:tc>
          <w:tcPr>
            <w:tcW w:w="4961" w:type="dxa"/>
            <w:shd w:val="clear" w:color="auto" w:fill="auto"/>
            <w:vAlign w:val="center"/>
          </w:tcPr>
          <w:p w:rsidR="00D56F81" w:rsidRPr="00DE4890" w:rsidRDefault="00D56F81" w:rsidP="00D56F81">
            <w:pPr>
              <w:pStyle w:val="Textkrperlinks"/>
              <w:rPr>
                <w:noProof/>
              </w:rPr>
            </w:pPr>
            <w:r>
              <w:rPr>
                <w:noProof/>
              </w:rPr>
              <w:t>Tauschen Sie sich mit</w:t>
            </w:r>
            <w:r w:rsidR="00E6247D">
              <w:rPr>
                <w:noProof/>
              </w:rPr>
              <w:t xml:space="preserve"> einer Lernpartnerin/</w:t>
            </w:r>
            <w:r>
              <w:rPr>
                <w:noProof/>
              </w:rPr>
              <w:t>einem Lernpartner über Ihre Ergebnisse aus.</w:t>
            </w:r>
          </w:p>
        </w:tc>
      </w:tr>
      <w:tr w:rsidR="00D56F81" w:rsidRPr="00DE4890" w:rsidTr="00D56F81">
        <w:trPr>
          <w:trHeight w:val="624"/>
        </w:trPr>
        <w:tc>
          <w:tcPr>
            <w:tcW w:w="1470" w:type="dxa"/>
            <w:vMerge w:val="restart"/>
            <w:shd w:val="clear" w:color="auto" w:fill="auto"/>
            <w:vAlign w:val="center"/>
          </w:tcPr>
          <w:p w:rsidR="00D56F81" w:rsidRPr="00FC0F56" w:rsidRDefault="00D56F81" w:rsidP="00D56F81">
            <w:pPr>
              <w:pStyle w:val="Textkrpermitte"/>
              <w:rPr>
                <w:noProof/>
              </w:rPr>
            </w:pPr>
            <w:r w:rsidRPr="00F0156F">
              <w:rPr>
                <w:noProof/>
              </w:rPr>
              <w:drawing>
                <wp:inline distT="0" distB="0" distL="0" distR="0" wp14:anchorId="7BF22D90" wp14:editId="14CAFAEE">
                  <wp:extent cx="318770" cy="318770"/>
                  <wp:effectExtent l="0" t="0" r="0" b="0"/>
                  <wp:docPr id="46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10 min</w:t>
            </w:r>
          </w:p>
        </w:tc>
        <w:tc>
          <w:tcPr>
            <w:tcW w:w="4961" w:type="dxa"/>
            <w:shd w:val="clear" w:color="auto" w:fill="auto"/>
            <w:vAlign w:val="center"/>
          </w:tcPr>
          <w:p w:rsidR="00D56F81" w:rsidRDefault="00D56F81" w:rsidP="00CC3AD8">
            <w:pPr>
              <w:pStyle w:val="Textkrperlinks"/>
              <w:numPr>
                <w:ilvl w:val="0"/>
                <w:numId w:val="19"/>
              </w:numPr>
              <w:rPr>
                <w:noProof/>
              </w:rPr>
            </w:pPr>
            <w:r>
              <w:rPr>
                <w:noProof/>
              </w:rPr>
              <w:t xml:space="preserve">Gemeinsam vergleichen </w:t>
            </w:r>
          </w:p>
          <w:p w:rsidR="00D56F81" w:rsidRDefault="00D56F81" w:rsidP="00CC3AD8">
            <w:pPr>
              <w:pStyle w:val="Textkrperlinks"/>
              <w:numPr>
                <w:ilvl w:val="0"/>
                <w:numId w:val="19"/>
              </w:numPr>
              <w:rPr>
                <w:noProof/>
              </w:rPr>
            </w:pPr>
            <w:r>
              <w:rPr>
                <w:noProof/>
              </w:rPr>
              <w:t>lustige Ergebnisse vortragen</w:t>
            </w:r>
          </w:p>
          <w:p w:rsidR="00D56F81" w:rsidRDefault="00D56F81" w:rsidP="00CC3AD8">
            <w:pPr>
              <w:pStyle w:val="Textkrperlinks"/>
              <w:numPr>
                <w:ilvl w:val="0"/>
                <w:numId w:val="19"/>
              </w:numPr>
              <w:rPr>
                <w:noProof/>
              </w:rPr>
            </w:pPr>
            <w:r>
              <w:rPr>
                <w:noProof/>
              </w:rPr>
              <w:t>Reflexion der Kopfstandmethode:</w:t>
            </w:r>
          </w:p>
          <w:p w:rsidR="00D56F81" w:rsidRDefault="00D56F81" w:rsidP="00D56F81">
            <w:pPr>
              <w:pStyle w:val="Textkrperlinks"/>
              <w:tabs>
                <w:tab w:val="left" w:pos="459"/>
              </w:tabs>
              <w:rPr>
                <w:noProof/>
              </w:rPr>
            </w:pPr>
            <w:r>
              <w:rPr>
                <w:noProof/>
              </w:rPr>
              <w:tab/>
              <w:t>Warum auf den Kopf stellen?</w:t>
            </w:r>
          </w:p>
          <w:p w:rsidR="00D56F81" w:rsidRDefault="00D56F81" w:rsidP="00D56F81">
            <w:pPr>
              <w:pStyle w:val="Textkrperlinks"/>
              <w:tabs>
                <w:tab w:val="left" w:pos="459"/>
              </w:tabs>
              <w:rPr>
                <w:noProof/>
              </w:rPr>
            </w:pPr>
            <w:r>
              <w:rPr>
                <w:noProof/>
              </w:rPr>
              <w:tab/>
              <w:t>Nenn</w:t>
            </w:r>
            <w:r w:rsidR="00AB1FED">
              <w:rPr>
                <w:noProof/>
              </w:rPr>
              <w:t>e Vorteile der Kopfstandmethode.</w:t>
            </w:r>
          </w:p>
        </w:tc>
      </w:tr>
      <w:tr w:rsidR="00D56F81" w:rsidRPr="00DE4890" w:rsidTr="00D56F81">
        <w:trPr>
          <w:trHeight w:val="567"/>
        </w:trPr>
        <w:tc>
          <w:tcPr>
            <w:tcW w:w="1470" w:type="dxa"/>
            <w:vMerge/>
            <w:shd w:val="clear" w:color="auto" w:fill="auto"/>
            <w:vAlign w:val="center"/>
          </w:tcPr>
          <w:p w:rsidR="00D56F81" w:rsidRPr="00F0156F" w:rsidRDefault="00D56F81" w:rsidP="00D56F81">
            <w:pPr>
              <w:pStyle w:val="Textkrpermitte"/>
              <w:rPr>
                <w:noProof/>
              </w:rPr>
            </w:pPr>
          </w:p>
        </w:tc>
        <w:tc>
          <w:tcPr>
            <w:tcW w:w="940" w:type="dxa"/>
            <w:shd w:val="clear" w:color="auto" w:fill="auto"/>
            <w:vAlign w:val="center"/>
          </w:tcPr>
          <w:p w:rsidR="00D56F81" w:rsidRDefault="00D56F81" w:rsidP="00D56F81">
            <w:pPr>
              <w:pStyle w:val="TabelleKopfmitte"/>
            </w:pPr>
            <w:r>
              <w:t>2 min</w:t>
            </w:r>
          </w:p>
        </w:tc>
        <w:tc>
          <w:tcPr>
            <w:tcW w:w="4961" w:type="dxa"/>
            <w:shd w:val="clear" w:color="auto" w:fill="auto"/>
            <w:vAlign w:val="center"/>
          </w:tcPr>
          <w:p w:rsidR="00D56F81" w:rsidRDefault="00D56F81" w:rsidP="00D56F81">
            <w:pPr>
              <w:pStyle w:val="Textkrperlinks"/>
              <w:rPr>
                <w:noProof/>
              </w:rPr>
            </w:pPr>
            <w:r>
              <w:rPr>
                <w:noProof/>
              </w:rPr>
              <w:t>Vorstellen des Arbeitsauftrags „Hand voll Gold“</w:t>
            </w:r>
          </w:p>
          <w:p w:rsidR="00D56F81" w:rsidRDefault="00D56F81" w:rsidP="00D56F81">
            <w:pPr>
              <w:pStyle w:val="Textkrperlinks"/>
              <w:rPr>
                <w:noProof/>
              </w:rPr>
            </w:pPr>
            <w:r>
              <w:rPr>
                <w:noProof/>
              </w:rPr>
              <w:t>Stärken der Lernenden sammeln</w:t>
            </w:r>
          </w:p>
        </w:tc>
      </w:tr>
      <w:tr w:rsidR="00D56F81" w:rsidRPr="00DE4890" w:rsidTr="00D56F81">
        <w:trPr>
          <w:trHeight w:val="567"/>
        </w:trPr>
        <w:tc>
          <w:tcPr>
            <w:tcW w:w="1470" w:type="dxa"/>
            <w:shd w:val="clear" w:color="auto" w:fill="auto"/>
            <w:vAlign w:val="center"/>
          </w:tcPr>
          <w:p w:rsidR="00D56F81" w:rsidRPr="00F0156F" w:rsidRDefault="00D56F81" w:rsidP="00D56F81">
            <w:pPr>
              <w:pStyle w:val="Textkrpermitte"/>
              <w:rPr>
                <w:noProof/>
              </w:rPr>
            </w:pPr>
            <w:r w:rsidRPr="00FC0F56">
              <w:rPr>
                <w:noProof/>
              </w:rPr>
              <w:drawing>
                <wp:inline distT="0" distB="0" distL="0" distR="0" wp14:anchorId="4A093B7A" wp14:editId="5F3B87F1">
                  <wp:extent cx="322730" cy="345438"/>
                  <wp:effectExtent l="0" t="0" r="1270" b="0"/>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4001" cy="346798"/>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5 min</w:t>
            </w:r>
          </w:p>
        </w:tc>
        <w:tc>
          <w:tcPr>
            <w:tcW w:w="4961" w:type="dxa"/>
            <w:shd w:val="clear" w:color="auto" w:fill="auto"/>
            <w:vAlign w:val="center"/>
          </w:tcPr>
          <w:p w:rsidR="00D56F81" w:rsidRDefault="00D56F81" w:rsidP="00D56F81">
            <w:pPr>
              <w:pStyle w:val="Textkrperlinks"/>
              <w:rPr>
                <w:noProof/>
              </w:rPr>
            </w:pPr>
            <w:r>
              <w:rPr>
                <w:noProof/>
              </w:rPr>
              <w:t>Bearbeiten Sie den</w:t>
            </w:r>
            <w:r w:rsidR="00AB1FED">
              <w:rPr>
                <w:noProof/>
              </w:rPr>
              <w:t xml:space="preserve"> Arbeitsauftrag „Hand voll Gold</w:t>
            </w:r>
            <w:r w:rsidR="00E14A4F">
              <w:rPr>
                <w:noProof/>
              </w:rPr>
              <w:t>“</w:t>
            </w:r>
            <w:r w:rsidR="00AB1FED">
              <w:rPr>
                <w:noProof/>
              </w:rPr>
              <w:t>.</w:t>
            </w:r>
          </w:p>
        </w:tc>
      </w:tr>
      <w:tr w:rsidR="00D56F81" w:rsidRPr="00DE4890" w:rsidTr="00D56F81">
        <w:trPr>
          <w:trHeight w:val="567"/>
        </w:trPr>
        <w:tc>
          <w:tcPr>
            <w:tcW w:w="1470" w:type="dxa"/>
            <w:shd w:val="clear" w:color="auto" w:fill="auto"/>
            <w:vAlign w:val="center"/>
          </w:tcPr>
          <w:p w:rsidR="00D56F81" w:rsidRPr="00FC0F56" w:rsidRDefault="00D56F81" w:rsidP="00D56F81">
            <w:pPr>
              <w:pStyle w:val="Textkrpermitte"/>
              <w:rPr>
                <w:noProof/>
              </w:rPr>
            </w:pPr>
            <w:r w:rsidRPr="00F0156F">
              <w:rPr>
                <w:noProof/>
              </w:rPr>
              <w:drawing>
                <wp:inline distT="0" distB="0" distL="0" distR="0" wp14:anchorId="09DB137A" wp14:editId="3486EA84">
                  <wp:extent cx="648000" cy="320400"/>
                  <wp:effectExtent l="0" t="0" r="0" b="3810"/>
                  <wp:docPr id="46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5 min</w:t>
            </w:r>
          </w:p>
        </w:tc>
        <w:tc>
          <w:tcPr>
            <w:tcW w:w="4961" w:type="dxa"/>
            <w:shd w:val="clear" w:color="auto" w:fill="auto"/>
            <w:vAlign w:val="center"/>
          </w:tcPr>
          <w:p w:rsidR="00D56F81" w:rsidRDefault="00D56F81" w:rsidP="00D56F81">
            <w:pPr>
              <w:pStyle w:val="Textkrperlinks"/>
              <w:rPr>
                <w:noProof/>
              </w:rPr>
            </w:pPr>
            <w:r>
              <w:rPr>
                <w:noProof/>
              </w:rPr>
              <w:t xml:space="preserve">Tauschen Sie sich mit </w:t>
            </w:r>
            <w:r w:rsidR="00E6247D">
              <w:rPr>
                <w:noProof/>
              </w:rPr>
              <w:t>einer Lernpartnerin/</w:t>
            </w:r>
            <w:r>
              <w:rPr>
                <w:noProof/>
              </w:rPr>
              <w:t>einem Lernpartner über Ihre Ergebnisse aus.</w:t>
            </w:r>
          </w:p>
        </w:tc>
      </w:tr>
      <w:tr w:rsidR="00D56F81" w:rsidRPr="00DE4890" w:rsidTr="00D56F81">
        <w:trPr>
          <w:trHeight w:val="567"/>
        </w:trPr>
        <w:tc>
          <w:tcPr>
            <w:tcW w:w="1470" w:type="dxa"/>
            <w:shd w:val="clear" w:color="auto" w:fill="auto"/>
            <w:vAlign w:val="center"/>
          </w:tcPr>
          <w:p w:rsidR="00D56F81" w:rsidRPr="00F0156F" w:rsidRDefault="00D56F81" w:rsidP="00D56F81">
            <w:pPr>
              <w:pStyle w:val="Textkrpermitte"/>
              <w:rPr>
                <w:noProof/>
              </w:rPr>
            </w:pPr>
            <w:r w:rsidRPr="00F0156F">
              <w:rPr>
                <w:noProof/>
              </w:rPr>
              <w:drawing>
                <wp:inline distT="0" distB="0" distL="0" distR="0" wp14:anchorId="36DF9076" wp14:editId="39B5D5C9">
                  <wp:extent cx="318770" cy="318770"/>
                  <wp:effectExtent l="0" t="0" r="0" b="0"/>
                  <wp:docPr id="206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15 min</w:t>
            </w:r>
          </w:p>
        </w:tc>
        <w:tc>
          <w:tcPr>
            <w:tcW w:w="4961" w:type="dxa"/>
            <w:shd w:val="clear" w:color="auto" w:fill="auto"/>
            <w:vAlign w:val="center"/>
          </w:tcPr>
          <w:p w:rsidR="00D56F81" w:rsidRPr="001F45E5" w:rsidRDefault="003E157C" w:rsidP="003E157C">
            <w:pPr>
              <w:pStyle w:val="Textkrperlinks"/>
              <w:rPr>
                <w:noProof/>
              </w:rPr>
            </w:pPr>
            <w:r>
              <w:rPr>
                <w:noProof/>
              </w:rPr>
              <w:t>Zusammenfassen der</w:t>
            </w:r>
            <w:r w:rsidR="00D56F81">
              <w:rPr>
                <w:noProof/>
              </w:rPr>
              <w:t xml:space="preserve"> wesentlichen Ergebnisse mit der Methode „wachsende Gruppe“ </w:t>
            </w:r>
          </w:p>
        </w:tc>
      </w:tr>
      <w:tr w:rsidR="00D56F81" w:rsidRPr="00DE4890" w:rsidTr="00D56F81">
        <w:trPr>
          <w:trHeight w:val="737"/>
        </w:trPr>
        <w:tc>
          <w:tcPr>
            <w:tcW w:w="1470" w:type="dxa"/>
            <w:shd w:val="clear" w:color="auto" w:fill="auto"/>
            <w:vAlign w:val="center"/>
          </w:tcPr>
          <w:p w:rsidR="00D56F81" w:rsidRPr="00F0156F" w:rsidRDefault="00D56F81" w:rsidP="00D56F81">
            <w:pPr>
              <w:pStyle w:val="Textkrpermitte"/>
              <w:rPr>
                <w:noProof/>
              </w:rPr>
            </w:pPr>
            <w:r w:rsidRPr="00FC0F56">
              <w:rPr>
                <w:noProof/>
              </w:rPr>
              <w:drawing>
                <wp:inline distT="0" distB="0" distL="0" distR="0" wp14:anchorId="0FD74E79" wp14:editId="51EA3240">
                  <wp:extent cx="322730" cy="345438"/>
                  <wp:effectExtent l="0" t="0" r="1270" b="0"/>
                  <wp:docPr id="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4001" cy="346798"/>
                          </a:xfrm>
                          <a:prstGeom prst="rect">
                            <a:avLst/>
                          </a:prstGeom>
                          <a:noFill/>
                          <a:ln>
                            <a:noFill/>
                          </a:ln>
                        </pic:spPr>
                      </pic:pic>
                    </a:graphicData>
                  </a:graphic>
                </wp:inline>
              </w:drawing>
            </w:r>
          </w:p>
        </w:tc>
        <w:tc>
          <w:tcPr>
            <w:tcW w:w="940" w:type="dxa"/>
            <w:shd w:val="clear" w:color="auto" w:fill="auto"/>
            <w:vAlign w:val="center"/>
          </w:tcPr>
          <w:p w:rsidR="00D56F81" w:rsidRDefault="00D56F81" w:rsidP="00D56F81">
            <w:pPr>
              <w:pStyle w:val="TabelleKopfmitte"/>
            </w:pPr>
            <w:r>
              <w:t>5 min</w:t>
            </w:r>
          </w:p>
        </w:tc>
        <w:tc>
          <w:tcPr>
            <w:tcW w:w="4961" w:type="dxa"/>
            <w:shd w:val="clear" w:color="auto" w:fill="auto"/>
            <w:vAlign w:val="center"/>
          </w:tcPr>
          <w:p w:rsidR="00D56F81" w:rsidRDefault="00D56F81" w:rsidP="00D56F81">
            <w:pPr>
              <w:pStyle w:val="Textkrperlinks"/>
              <w:rPr>
                <w:noProof/>
              </w:rPr>
            </w:pPr>
            <w:r>
              <w:rPr>
                <w:noProof/>
              </w:rPr>
              <w:t>Tragen Sie die Ergebnisse in Ihre Lernblume ein.</w:t>
            </w:r>
          </w:p>
          <w:p w:rsidR="00D56F81" w:rsidRPr="000A6D09" w:rsidRDefault="00D56F81" w:rsidP="00D56F81">
            <w:pPr>
              <w:pStyle w:val="Textkrperlinks"/>
            </w:pPr>
            <w:r>
              <w:t>Freie Blütenblätter können im laufenden Schuljahr noch gefüllt werden.</w:t>
            </w:r>
          </w:p>
        </w:tc>
      </w:tr>
    </w:tbl>
    <w:p w:rsidR="002B7F71" w:rsidRDefault="002B7F71" w:rsidP="002B7F71">
      <w:pPr>
        <w:pStyle w:val="Textkrper"/>
      </w:pPr>
    </w:p>
    <w:p w:rsidR="002B7F71" w:rsidRDefault="002B7F7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Default="00D56F81" w:rsidP="00D56F81">
            <w:pPr>
              <w:pStyle w:val="TabelleKopfmitte"/>
            </w:pPr>
            <w:r>
              <w:t>LWK</w:t>
            </w:r>
          </w:p>
          <w:p w:rsidR="00D56F81" w:rsidRPr="008E229C" w:rsidRDefault="00D56F81" w:rsidP="00D56F81">
            <w:pPr>
              <w:pStyle w:val="TabelleKopfmitte"/>
            </w:pPr>
            <w:r>
              <w:t>L01.02.07</w:t>
            </w:r>
          </w:p>
        </w:tc>
      </w:tr>
    </w:tbl>
    <w:p w:rsidR="00D56F81" w:rsidRPr="00191457" w:rsidRDefault="00C00F2D" w:rsidP="00D56F81">
      <w:pPr>
        <w:pStyle w:val="berschrift2"/>
        <w:rPr>
          <w:rStyle w:val="Hyperlink"/>
          <w:color w:val="auto"/>
          <w:u w:val="none"/>
        </w:rPr>
      </w:pPr>
      <w:r>
        <w:rPr>
          <w:rStyle w:val="Hyperlink"/>
          <w:color w:val="auto"/>
          <w:u w:val="none"/>
        </w:rPr>
        <w:t>Didaktischer Hinweis</w:t>
      </w:r>
    </w:p>
    <w:p w:rsidR="00D56F81" w:rsidRDefault="00D56F81" w:rsidP="00D56F81">
      <w:pPr>
        <w:pStyle w:val="berschrift3"/>
        <w:rPr>
          <w:rStyle w:val="Hyperlink"/>
          <w:color w:val="auto"/>
          <w:u w:val="none"/>
        </w:rPr>
      </w:pPr>
      <w:r>
        <w:rPr>
          <w:rStyle w:val="Hyperlink"/>
          <w:color w:val="auto"/>
          <w:u w:val="none"/>
        </w:rPr>
        <w:t xml:space="preserve">Wachsende Gruppe </w:t>
      </w:r>
    </w:p>
    <w:p w:rsidR="00D56F81" w:rsidRPr="003E157C" w:rsidRDefault="00D56F81" w:rsidP="003E157C">
      <w:pPr>
        <w:pStyle w:val="berschrift4"/>
      </w:pPr>
      <w:r w:rsidRPr="003E157C">
        <w:t>Ziele</w:t>
      </w:r>
    </w:p>
    <w:p w:rsidR="00D56F81" w:rsidRPr="003E157C" w:rsidRDefault="00D56F81" w:rsidP="003E157C">
      <w:pPr>
        <w:pStyle w:val="Textkrperafz"/>
      </w:pPr>
      <w:r w:rsidRPr="003E157C">
        <w:t xml:space="preserve">Aktives Einbringen eigener Meinungen </w:t>
      </w:r>
    </w:p>
    <w:p w:rsidR="00D56F81" w:rsidRPr="003E157C" w:rsidRDefault="00D56F81" w:rsidP="003E157C">
      <w:pPr>
        <w:pStyle w:val="Textkrperafz"/>
      </w:pPr>
      <w:r w:rsidRPr="003E157C">
        <w:t xml:space="preserve">Zuhören lernen </w:t>
      </w:r>
    </w:p>
    <w:p w:rsidR="00D56F81" w:rsidRPr="003E157C" w:rsidRDefault="00D56F81" w:rsidP="003E157C">
      <w:pPr>
        <w:pStyle w:val="Textkrperafz"/>
      </w:pPr>
      <w:r w:rsidRPr="003E157C">
        <w:t xml:space="preserve">Gegenseitige Toleranz zeigen </w:t>
      </w:r>
    </w:p>
    <w:p w:rsidR="00D56F81" w:rsidRPr="003E157C" w:rsidRDefault="00D56F81" w:rsidP="003E157C">
      <w:pPr>
        <w:pStyle w:val="Textkrperafz"/>
      </w:pPr>
      <w:r w:rsidRPr="003E157C">
        <w:t xml:space="preserve">Nachgeben können </w:t>
      </w:r>
    </w:p>
    <w:p w:rsidR="00D56F81" w:rsidRPr="003E157C" w:rsidRDefault="00D56F81" w:rsidP="003E157C">
      <w:pPr>
        <w:pStyle w:val="Textkrperafz"/>
      </w:pPr>
      <w:r w:rsidRPr="003E157C">
        <w:t>Sich durchsetzen können</w:t>
      </w:r>
    </w:p>
    <w:p w:rsidR="00D56F81" w:rsidRDefault="00D56F81" w:rsidP="00D56F81">
      <w:pPr>
        <w:pStyle w:val="Default"/>
        <w:rPr>
          <w:rStyle w:val="Hyperlink"/>
          <w:rFonts w:ascii="Source Sans Pro" w:hAnsi="Source Sans Pro" w:cs="Arial"/>
          <w:color w:val="auto"/>
          <w:sz w:val="20"/>
          <w:szCs w:val="20"/>
          <w:u w:val="none"/>
          <w:lang w:eastAsia="de-DE"/>
        </w:rPr>
      </w:pPr>
    </w:p>
    <w:p w:rsidR="00D56F81" w:rsidRPr="003E157C" w:rsidRDefault="00D56F81" w:rsidP="003E157C">
      <w:pPr>
        <w:pStyle w:val="berschrift4"/>
        <w:rPr>
          <w:rStyle w:val="Hyperlink"/>
          <w:color w:val="auto"/>
          <w:u w:val="none"/>
        </w:rPr>
      </w:pPr>
      <w:r w:rsidRPr="003E157C">
        <w:rPr>
          <w:rStyle w:val="Hyperlink"/>
          <w:color w:val="auto"/>
          <w:u w:val="none"/>
        </w:rPr>
        <w:t>Durchführung</w:t>
      </w:r>
    </w:p>
    <w:p w:rsidR="00D56F81" w:rsidRPr="007F3AB3" w:rsidRDefault="00D56F81" w:rsidP="003E157C">
      <w:pPr>
        <w:pStyle w:val="Textkrper"/>
        <w:rPr>
          <w:rStyle w:val="Hyperlink"/>
          <w:color w:val="auto"/>
          <w:u w:val="none"/>
        </w:rPr>
      </w:pPr>
      <w:r w:rsidRPr="007F3AB3">
        <w:rPr>
          <w:rStyle w:val="Hyperlink"/>
          <w:color w:val="auto"/>
          <w:u w:val="none"/>
        </w:rPr>
        <w:t xml:space="preserve">Erläuterung des Arbeitsauftrags durch die Lehrkraft. </w:t>
      </w:r>
    </w:p>
    <w:p w:rsidR="00D56F81" w:rsidRPr="007F3AB3" w:rsidRDefault="00D56F81" w:rsidP="003E157C">
      <w:pPr>
        <w:pStyle w:val="Textkrper"/>
        <w:rPr>
          <w:rStyle w:val="Hyperlink"/>
          <w:color w:val="auto"/>
          <w:u w:val="none"/>
        </w:rPr>
      </w:pPr>
      <w:r w:rsidRPr="007F3AB3">
        <w:rPr>
          <w:rStyle w:val="Hyperlink"/>
          <w:color w:val="auto"/>
          <w:u w:val="none"/>
        </w:rPr>
        <w:t>In Einzelarbeit erarbeiten die Lernenden das vorgegebene Thema individuell, indem die wicht</w:t>
      </w:r>
      <w:r>
        <w:rPr>
          <w:rStyle w:val="Hyperlink"/>
          <w:color w:val="auto"/>
          <w:u w:val="none"/>
        </w:rPr>
        <w:t xml:space="preserve">igsten Aspekte </w:t>
      </w:r>
      <w:r w:rsidR="003E157C">
        <w:rPr>
          <w:rStyle w:val="Hyperlink"/>
          <w:color w:val="auto"/>
          <w:u w:val="none"/>
        </w:rPr>
        <w:t xml:space="preserve">notiert werden </w:t>
      </w:r>
      <w:r w:rsidRPr="007F3AB3">
        <w:rPr>
          <w:rStyle w:val="Hyperlink"/>
          <w:color w:val="auto"/>
          <w:u w:val="none"/>
        </w:rPr>
        <w:t>(</w:t>
      </w:r>
      <w:r w:rsidR="00AB1FED">
        <w:rPr>
          <w:rStyle w:val="Hyperlink"/>
          <w:color w:val="auto"/>
          <w:u w:val="none"/>
        </w:rPr>
        <w:t>h</w:t>
      </w:r>
      <w:r w:rsidRPr="007F3AB3">
        <w:rPr>
          <w:rStyle w:val="Hyperlink"/>
          <w:color w:val="auto"/>
          <w:u w:val="none"/>
        </w:rPr>
        <w:t>ier</w:t>
      </w:r>
      <w:r>
        <w:rPr>
          <w:rStyle w:val="Hyperlink"/>
          <w:color w:val="auto"/>
          <w:u w:val="none"/>
        </w:rPr>
        <w:t>:</w:t>
      </w:r>
      <w:r w:rsidRPr="007F3AB3">
        <w:rPr>
          <w:rStyle w:val="Hyperlink"/>
          <w:color w:val="auto"/>
          <w:u w:val="none"/>
        </w:rPr>
        <w:t xml:space="preserve"> die Hand voll Gold)</w:t>
      </w:r>
      <w:r w:rsidR="003E157C">
        <w:rPr>
          <w:rStyle w:val="Hyperlink"/>
          <w:color w:val="auto"/>
          <w:u w:val="none"/>
        </w:rPr>
        <w:t>.</w:t>
      </w:r>
    </w:p>
    <w:p w:rsidR="00D56F81" w:rsidRPr="007F3AB3" w:rsidRDefault="00D56F81" w:rsidP="003E157C">
      <w:pPr>
        <w:pStyle w:val="Textkrper"/>
        <w:rPr>
          <w:rStyle w:val="Hyperlink"/>
          <w:color w:val="auto"/>
          <w:u w:val="none"/>
        </w:rPr>
      </w:pPr>
      <w:r w:rsidRPr="007F3AB3">
        <w:rPr>
          <w:rStyle w:val="Hyperlink"/>
          <w:color w:val="auto"/>
          <w:u w:val="none"/>
        </w:rPr>
        <w:t>Nach einer vorgegebener Zeit gibt die Lehrkraft ein Signal und es werden Tandems g</w:t>
      </w:r>
      <w:r w:rsidRPr="007F3AB3">
        <w:rPr>
          <w:rStyle w:val="Hyperlink"/>
          <w:color w:val="auto"/>
          <w:u w:val="none"/>
        </w:rPr>
        <w:t>e</w:t>
      </w:r>
      <w:r w:rsidRPr="007F3AB3">
        <w:rPr>
          <w:rStyle w:val="Hyperlink"/>
          <w:color w:val="auto"/>
          <w:u w:val="none"/>
        </w:rPr>
        <w:t xml:space="preserve">bildet – Beginn der Partnerarbeit. </w:t>
      </w:r>
    </w:p>
    <w:p w:rsidR="00636F94" w:rsidRDefault="00636F94" w:rsidP="00636F94">
      <w:pPr>
        <w:pStyle w:val="Marginaliegrau"/>
        <w:framePr w:wrap="around" w:x="8851" w:y="218"/>
        <w:rPr>
          <w:rStyle w:val="Hyperlink"/>
          <w:color w:val="auto"/>
          <w:u w:val="none"/>
        </w:rPr>
      </w:pPr>
      <w:r>
        <w:rPr>
          <w:rStyle w:val="Hyperlink"/>
          <w:color w:val="auto"/>
          <w:u w:val="none"/>
        </w:rPr>
        <w:t xml:space="preserve">Zur Methode </w:t>
      </w:r>
      <w:proofErr w:type="spellStart"/>
      <w:r>
        <w:rPr>
          <w:rStyle w:val="Hyperlink"/>
          <w:color w:val="auto"/>
          <w:u w:val="none"/>
        </w:rPr>
        <w:t>Placemat</w:t>
      </w:r>
      <w:proofErr w:type="spellEnd"/>
      <w:r>
        <w:rPr>
          <w:rStyle w:val="Hyperlink"/>
          <w:color w:val="auto"/>
          <w:u w:val="none"/>
        </w:rPr>
        <w:t xml:space="preserve">, siehe unter anderem auch: </w:t>
      </w:r>
    </w:p>
    <w:p w:rsidR="00636F94" w:rsidRDefault="00636F94" w:rsidP="00636F94">
      <w:pPr>
        <w:pStyle w:val="Marginaliegrau"/>
        <w:framePr w:wrap="around" w:x="8851" w:y="218"/>
        <w:rPr>
          <w:rStyle w:val="Hyperlink"/>
          <w:color w:val="auto"/>
          <w:u w:val="none"/>
        </w:rPr>
      </w:pPr>
      <w:r>
        <w:rPr>
          <w:rStyle w:val="Hyperlink"/>
          <w:color w:val="auto"/>
          <w:u w:val="none"/>
        </w:rPr>
        <w:t>Landesakademie für For</w:t>
      </w:r>
      <w:r>
        <w:rPr>
          <w:rStyle w:val="Hyperlink"/>
          <w:color w:val="auto"/>
          <w:u w:val="none"/>
        </w:rPr>
        <w:t>t</w:t>
      </w:r>
      <w:r>
        <w:rPr>
          <w:rStyle w:val="Hyperlink"/>
          <w:color w:val="auto"/>
          <w:u w:val="none"/>
        </w:rPr>
        <w:t>bildung und Personalen</w:t>
      </w:r>
      <w:r>
        <w:rPr>
          <w:rStyle w:val="Hyperlink"/>
          <w:color w:val="auto"/>
          <w:u w:val="none"/>
        </w:rPr>
        <w:t>t</w:t>
      </w:r>
      <w:r>
        <w:rPr>
          <w:rStyle w:val="Hyperlink"/>
          <w:color w:val="auto"/>
          <w:u w:val="none"/>
        </w:rPr>
        <w:t>wicklung an Schulen,</w:t>
      </w:r>
    </w:p>
    <w:p w:rsidR="00636F94" w:rsidRDefault="00636F94" w:rsidP="00636F94">
      <w:pPr>
        <w:pStyle w:val="Marginaliegrau"/>
        <w:framePr w:wrap="around" w:x="8851" w:y="218"/>
        <w:rPr>
          <w:rStyle w:val="Hyperlink"/>
          <w:color w:val="auto"/>
          <w:u w:val="none"/>
        </w:rPr>
      </w:pPr>
      <w:r w:rsidRPr="00262DA3">
        <w:rPr>
          <w:rStyle w:val="Hyperlink"/>
          <w:color w:val="auto"/>
          <w:u w:val="none"/>
        </w:rPr>
        <w:t>lehrerfortbildung-bw.de/faecher/bio/gym</w:t>
      </w:r>
      <w:r>
        <w:rPr>
          <w:rStyle w:val="Hyperlink"/>
          <w:color w:val="auto"/>
          <w:u w:val="none"/>
        </w:rPr>
        <w:t>/fb7/2_foto/2_pflanzen1/3_place,</w:t>
      </w:r>
    </w:p>
    <w:p w:rsidR="00636F94" w:rsidRPr="00636F94" w:rsidRDefault="00636F94" w:rsidP="00636F94">
      <w:pPr>
        <w:pStyle w:val="Marginaliegrau"/>
        <w:framePr w:wrap="around" w:x="8851" w:y="218"/>
      </w:pPr>
      <w:r w:rsidRPr="00636F94">
        <w:t>CC BY-NC-SA 3.0 DE</w:t>
      </w:r>
    </w:p>
    <w:p w:rsidR="00D56F81" w:rsidRPr="007F3AB3" w:rsidRDefault="00D56F81" w:rsidP="003E157C">
      <w:pPr>
        <w:pStyle w:val="Textkrper"/>
        <w:rPr>
          <w:rStyle w:val="Hyperlink"/>
          <w:color w:val="auto"/>
          <w:u w:val="none"/>
        </w:rPr>
      </w:pPr>
      <w:r w:rsidRPr="007F3AB3">
        <w:rPr>
          <w:rStyle w:val="Hyperlink"/>
          <w:color w:val="auto"/>
          <w:u w:val="none"/>
        </w:rPr>
        <w:t>Die Teilnehmer</w:t>
      </w:r>
      <w:r w:rsidR="00B94B8A">
        <w:rPr>
          <w:rStyle w:val="Hyperlink"/>
          <w:color w:val="auto"/>
          <w:u w:val="none"/>
        </w:rPr>
        <w:t>innen und Teilnehmer</w:t>
      </w:r>
      <w:r w:rsidRPr="007F3AB3">
        <w:rPr>
          <w:rStyle w:val="Hyperlink"/>
          <w:color w:val="auto"/>
          <w:u w:val="none"/>
        </w:rPr>
        <w:t xml:space="preserve"> diskutieren und einigen sich in Partnerarbeit auf eine vorgegebene Anzahl von Schwerpun</w:t>
      </w:r>
      <w:r>
        <w:rPr>
          <w:rStyle w:val="Hyperlink"/>
          <w:color w:val="auto"/>
          <w:u w:val="none"/>
        </w:rPr>
        <w:t>kten – aus den z. B. insgesamt acht</w:t>
      </w:r>
      <w:r w:rsidRPr="007F3AB3">
        <w:rPr>
          <w:rStyle w:val="Hyperlink"/>
          <w:color w:val="auto"/>
          <w:u w:val="none"/>
        </w:rPr>
        <w:t xml:space="preserve"> Vorschl</w:t>
      </w:r>
      <w:r w:rsidRPr="007F3AB3">
        <w:rPr>
          <w:rStyle w:val="Hyperlink"/>
          <w:color w:val="auto"/>
          <w:u w:val="none"/>
        </w:rPr>
        <w:t>ä</w:t>
      </w:r>
      <w:r w:rsidRPr="007F3AB3">
        <w:rPr>
          <w:rStyle w:val="Hyperlink"/>
          <w:color w:val="auto"/>
          <w:u w:val="none"/>
        </w:rPr>
        <w:t>gen werden vier Favoriten ausgewählt. Hier fünf aus insgesamt 10</w:t>
      </w:r>
      <w:r w:rsidR="00AB1FED">
        <w:rPr>
          <w:rStyle w:val="Hyperlink"/>
          <w:color w:val="auto"/>
          <w:u w:val="none"/>
        </w:rPr>
        <w:t xml:space="preserve"> bis </w:t>
      </w:r>
      <w:r w:rsidRPr="007F3AB3">
        <w:rPr>
          <w:rStyle w:val="Hyperlink"/>
          <w:color w:val="auto"/>
          <w:u w:val="none"/>
        </w:rPr>
        <w:t>20 Vorschlägen. Diese Phase hat einen begründeten Einigungsprozess zum Ziel.</w:t>
      </w:r>
    </w:p>
    <w:p w:rsidR="00D56F81" w:rsidRPr="007F3AB3" w:rsidRDefault="00D56F81" w:rsidP="003E157C">
      <w:pPr>
        <w:pStyle w:val="Textkrper"/>
        <w:rPr>
          <w:rStyle w:val="Hyperlink"/>
          <w:color w:val="auto"/>
          <w:u w:val="none"/>
        </w:rPr>
      </w:pPr>
      <w:r w:rsidRPr="007F3AB3">
        <w:rPr>
          <w:rStyle w:val="Hyperlink"/>
          <w:color w:val="auto"/>
          <w:u w:val="none"/>
        </w:rPr>
        <w:t>Nach einer vorgegebenen Zeit werden die Gruppen zusammengefasst und damit ve</w:t>
      </w:r>
      <w:r w:rsidRPr="007F3AB3">
        <w:rPr>
          <w:rStyle w:val="Hyperlink"/>
          <w:color w:val="auto"/>
          <w:u w:val="none"/>
        </w:rPr>
        <w:t>r</w:t>
      </w:r>
      <w:r w:rsidRPr="007F3AB3">
        <w:rPr>
          <w:rStyle w:val="Hyperlink"/>
          <w:color w:val="auto"/>
          <w:u w:val="none"/>
        </w:rPr>
        <w:t>größert. Es stehen z. B. wieder zweimal vier Vorschläge in der Gruppe zur Diskussion. Die Gruppe sollte sich wiederum auf vier Punkte verständigen.</w:t>
      </w:r>
    </w:p>
    <w:p w:rsidR="00D56F81" w:rsidRDefault="00D56F81" w:rsidP="00636F94">
      <w:pPr>
        <w:pStyle w:val="Textkrper"/>
        <w:rPr>
          <w:rStyle w:val="Hyperlink"/>
          <w:color w:val="auto"/>
          <w:u w:val="none"/>
        </w:rPr>
      </w:pPr>
      <w:r w:rsidRPr="007F3AB3">
        <w:rPr>
          <w:rStyle w:val="Hyperlink"/>
          <w:color w:val="auto"/>
          <w:u w:val="none"/>
        </w:rPr>
        <w:t xml:space="preserve">Abschließend werden im Plenum die Vorschläge wieder zusammengefasst oder auf das </w:t>
      </w:r>
      <w:r w:rsidR="00AB1FED">
        <w:rPr>
          <w:rStyle w:val="Hyperlink"/>
          <w:color w:val="auto"/>
          <w:u w:val="none"/>
        </w:rPr>
        <w:t>W</w:t>
      </w:r>
      <w:r w:rsidRPr="007F3AB3">
        <w:rPr>
          <w:rStyle w:val="Hyperlink"/>
          <w:color w:val="auto"/>
          <w:u w:val="none"/>
        </w:rPr>
        <w:t>ichtigste reduziert. Hier auf sieben Vorschläge für die Lernblume. Moderation durch die Lehrkraft ist hier möglich.</w:t>
      </w:r>
      <w:r>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Kopfstand!</w:t>
            </w:r>
          </w:p>
        </w:tc>
        <w:tc>
          <w:tcPr>
            <w:tcW w:w="188" w:type="dxa"/>
            <w:vMerge w:val="restart"/>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Pr="00B51DE9" w:rsidRDefault="00D56F81" w:rsidP="00D56F81">
            <w:pPr>
              <w:pStyle w:val="TabelleKopfmitte"/>
            </w:pPr>
            <w:r>
              <w:t>LWK</w:t>
            </w:r>
          </w:p>
          <w:p w:rsidR="00D56F81" w:rsidRPr="00B51DE9" w:rsidRDefault="00D56F81" w:rsidP="00D56F81">
            <w:pPr>
              <w:pStyle w:val="TabelleKopfmitte"/>
              <w:rPr>
                <w:rFonts w:eastAsia="Calibri"/>
              </w:rPr>
            </w:pPr>
            <w:r>
              <w:t>L01.02.08</w:t>
            </w: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Kompetenz:</w:t>
            </w:r>
          </w:p>
          <w:p w:rsidR="00D56F81" w:rsidRDefault="00D56F81" w:rsidP="00D56F81">
            <w:pPr>
              <w:pStyle w:val="Kopf8ptafz"/>
            </w:pPr>
            <w:r>
              <w:t>Ich kann mitteilen, was ich für erfolgreiches Lernen brauche.</w:t>
            </w:r>
          </w:p>
          <w:p w:rsidR="00D56F81" w:rsidRDefault="00D56F81" w:rsidP="00D56F81">
            <w:pPr>
              <w:pStyle w:val="Kopf8ptafz"/>
            </w:pPr>
            <w:r>
              <w:t>Ich kann meine Stärken für mein Lernen benennen.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LernPROJEKT</w:t>
                  </w:r>
                  <w:proofErr w:type="spellEnd"/>
                </w:p>
              </w:tc>
            </w:tr>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LernTHEMA</w:t>
                  </w:r>
                  <w:proofErr w:type="spellEnd"/>
                </w:p>
              </w:tc>
            </w:tr>
            <w:tr w:rsidR="00D56F81" w:rsidRPr="00B51DE9" w:rsidTr="00D56F81">
              <w:trPr>
                <w:trHeight w:val="284"/>
              </w:trPr>
              <w:tc>
                <w:tcPr>
                  <w:tcW w:w="2090" w:type="dxa"/>
                  <w:shd w:val="clear" w:color="auto" w:fill="D9D9D9" w:themeFill="background1" w:themeFillShade="D9"/>
                </w:tcPr>
                <w:p w:rsidR="00D56F81" w:rsidRPr="00B51DE9" w:rsidRDefault="00D56F81" w:rsidP="00D56F81">
                  <w:pPr>
                    <w:pStyle w:val="TabelleKopfmitte"/>
                  </w:pPr>
                  <w:proofErr w:type="spellStart"/>
                  <w:r w:rsidRPr="00B51DE9">
                    <w:t>LernSCHRITT</w:t>
                  </w:r>
                  <w:proofErr w:type="spellEnd"/>
                </w:p>
              </w:tc>
            </w:tr>
          </w:tbl>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Hauptbezug:</w:t>
            </w:r>
          </w:p>
          <w:p w:rsidR="00D56F81" w:rsidRDefault="00D56F81" w:rsidP="00D56F81">
            <w:pPr>
              <w:pStyle w:val="Kopf8ptafz"/>
            </w:pPr>
            <w:r>
              <w:t>Ich kann mich mit meiner Lerngruppe austauschen.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tcMar>
              <w:bottom w:w="0" w:type="dxa"/>
            </w:tcMar>
            <w:hideMark/>
          </w:tcPr>
          <w:p w:rsidR="00D56F81" w:rsidRDefault="00D56F81" w:rsidP="00D56F81">
            <w:pPr>
              <w:pStyle w:val="Tabelle6pt"/>
            </w:pPr>
            <w:r>
              <w:t>Weitere Bezüge:</w:t>
            </w:r>
          </w:p>
          <w:p w:rsidR="00D56F81" w:rsidRDefault="00D56F81" w:rsidP="00D56F81">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bl>
    <w:p w:rsidR="00D56F81" w:rsidRDefault="007F2C56" w:rsidP="00D56F81">
      <w:pPr>
        <w:pStyle w:val="berschrift1"/>
        <w:rPr>
          <w:rStyle w:val="Hyperlink"/>
          <w:color w:val="auto"/>
          <w:u w:val="none"/>
        </w:rPr>
      </w:pPr>
      <w:r w:rsidRPr="00AA18D1">
        <w:rPr>
          <w:noProof/>
        </w:rPr>
        <w:drawing>
          <wp:anchor distT="0" distB="0" distL="114300" distR="114300" simplePos="0" relativeHeight="252095488" behindDoc="0" locked="0" layoutInCell="1" allowOverlap="1" wp14:anchorId="1F0F65B4" wp14:editId="2CBD6091">
            <wp:simplePos x="0" y="0"/>
            <wp:positionH relativeFrom="column">
              <wp:posOffset>4891405</wp:posOffset>
            </wp:positionH>
            <wp:positionV relativeFrom="paragraph">
              <wp:posOffset>54610</wp:posOffset>
            </wp:positionV>
            <wp:extent cx="341630" cy="313055"/>
            <wp:effectExtent l="0" t="0" r="127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1630" cy="31305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rPr>
        <w:t>Kopfstand!</w:t>
      </w:r>
    </w:p>
    <w:p w:rsidR="00C00F2D" w:rsidRPr="00C00F2D" w:rsidRDefault="00C00F2D" w:rsidP="00C00F2D">
      <w:pPr>
        <w:pStyle w:val="Abstandszeile"/>
      </w:pPr>
    </w:p>
    <w:tbl>
      <w:tblPr>
        <w:tblStyle w:val="Tabellenraster"/>
        <w:tblW w:w="0" w:type="auto"/>
        <w:tblBorders>
          <w:top w:val="none" w:sz="0" w:space="0" w:color="auto"/>
          <w:left w:val="none" w:sz="0" w:space="0" w:color="auto"/>
          <w:bottom w:val="none" w:sz="0" w:space="0" w:color="auto"/>
          <w:right w:val="none" w:sz="0" w:space="0" w:color="auto"/>
          <w:insideH w:val="single" w:sz="4" w:space="0" w:color="365F91" w:themeColor="accent1" w:themeShade="BF"/>
          <w:insideV w:val="single" w:sz="4" w:space="0" w:color="365F91" w:themeColor="accent1" w:themeShade="BF"/>
        </w:tblBorders>
        <w:tblLook w:val="04A0" w:firstRow="1" w:lastRow="0" w:firstColumn="1" w:lastColumn="0" w:noHBand="0" w:noVBand="1"/>
      </w:tblPr>
      <w:tblGrid>
        <w:gridCol w:w="534"/>
        <w:gridCol w:w="3827"/>
        <w:gridCol w:w="3225"/>
      </w:tblGrid>
      <w:tr w:rsidR="00D56F81" w:rsidTr="00D56F81">
        <w:trPr>
          <w:trHeight w:val="427"/>
        </w:trPr>
        <w:tc>
          <w:tcPr>
            <w:tcW w:w="534" w:type="dxa"/>
            <w:shd w:val="clear" w:color="auto" w:fill="auto"/>
            <w:vAlign w:val="center"/>
          </w:tcPr>
          <w:p w:rsidR="00D56F81" w:rsidRDefault="00D56F81" w:rsidP="00D56F81">
            <w:pPr>
              <w:spacing w:line="240" w:lineRule="exact"/>
              <w:rPr>
                <w:rStyle w:val="Hyperlink"/>
                <w:color w:val="auto"/>
                <w:u w:val="none"/>
              </w:rPr>
            </w:pPr>
            <w:r w:rsidRPr="00392AA0">
              <w:rPr>
                <w:rStyle w:val="Hyperlink"/>
                <w:noProof/>
                <w:color w:val="auto"/>
                <w:sz w:val="24"/>
                <w:u w:val="none"/>
              </w:rPr>
              <w:drawing>
                <wp:anchor distT="0" distB="0" distL="114300" distR="114300" simplePos="0" relativeHeight="251986944" behindDoc="0" locked="0" layoutInCell="0" allowOverlap="1" wp14:anchorId="0E4C4F39" wp14:editId="2087FBE6">
                  <wp:simplePos x="0" y="0"/>
                  <wp:positionH relativeFrom="rightMargin">
                    <wp:posOffset>753745</wp:posOffset>
                  </wp:positionH>
                  <wp:positionV relativeFrom="paragraph">
                    <wp:posOffset>53340</wp:posOffset>
                  </wp:positionV>
                  <wp:extent cx="302260" cy="323850"/>
                  <wp:effectExtent l="0" t="0" r="2540" b="0"/>
                  <wp:wrapNone/>
                  <wp:docPr id="45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7" w:type="dxa"/>
            <w:shd w:val="clear" w:color="auto" w:fill="B8CCE4" w:themeFill="accent1" w:themeFillTint="66"/>
            <w:vAlign w:val="center"/>
          </w:tcPr>
          <w:p w:rsidR="00D56F81" w:rsidRPr="00712E08" w:rsidRDefault="00D56F81" w:rsidP="00CC3AD8">
            <w:pPr>
              <w:pStyle w:val="TabelleKopflinks"/>
              <w:numPr>
                <w:ilvl w:val="0"/>
                <w:numId w:val="24"/>
              </w:numPr>
              <w:spacing w:before="120" w:after="120"/>
              <w:rPr>
                <w:rStyle w:val="Hyperlink"/>
                <w:color w:val="auto"/>
                <w:u w:val="none"/>
              </w:rPr>
            </w:pPr>
            <w:r w:rsidRPr="00F11F38">
              <w:rPr>
                <w:rStyle w:val="Hyperlink"/>
                <w:color w:val="auto"/>
                <w:u w:val="none"/>
              </w:rPr>
              <w:t xml:space="preserve">Was muss ich tun, um </w:t>
            </w:r>
            <w:r w:rsidRPr="00F11F38">
              <w:rPr>
                <w:rStyle w:val="Hyperlink"/>
                <w:color w:val="auto"/>
              </w:rPr>
              <w:t>nicht</w:t>
            </w:r>
            <w:r w:rsidRPr="00F11F38">
              <w:rPr>
                <w:rStyle w:val="Hyperlink"/>
                <w:color w:val="auto"/>
                <w:u w:val="none"/>
              </w:rPr>
              <w:t xml:space="preserve"> lernen zu können?</w:t>
            </w:r>
            <w:r>
              <w:rPr>
                <w:rStyle w:val="Hyperlink"/>
                <w:color w:val="auto"/>
                <w:u w:val="none"/>
              </w:rPr>
              <w:t xml:space="preserve"> </w:t>
            </w:r>
          </w:p>
        </w:tc>
        <w:tc>
          <w:tcPr>
            <w:tcW w:w="3225" w:type="dxa"/>
            <w:shd w:val="clear" w:color="auto" w:fill="B8CCE4" w:themeFill="accent1" w:themeFillTint="66"/>
            <w:vAlign w:val="center"/>
          </w:tcPr>
          <w:p w:rsidR="00D56F81" w:rsidRPr="00712E08" w:rsidRDefault="00D56F81" w:rsidP="00CC3AD8">
            <w:pPr>
              <w:pStyle w:val="TabelleKopflinks"/>
              <w:numPr>
                <w:ilvl w:val="0"/>
                <w:numId w:val="24"/>
              </w:numPr>
              <w:spacing w:before="120" w:after="120"/>
              <w:rPr>
                <w:rStyle w:val="Hyperlink"/>
                <w:color w:val="auto"/>
                <w:u w:val="none"/>
              </w:rPr>
            </w:pPr>
            <w:r>
              <w:rPr>
                <w:rStyle w:val="Hyperlink"/>
                <w:color w:val="auto"/>
                <w:u w:val="none"/>
              </w:rPr>
              <w:t>Bilde das Gegenteil deiner Vorschläge!</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w:t>
            </w:r>
          </w:p>
        </w:tc>
        <w:tc>
          <w:tcPr>
            <w:tcW w:w="3827" w:type="dxa"/>
            <w:vAlign w:val="center"/>
          </w:tcPr>
          <w:p w:rsidR="00D56F81" w:rsidRPr="00712E08" w:rsidRDefault="00D56F81" w:rsidP="00CC3AD8">
            <w:pPr>
              <w:pStyle w:val="Listenabsatz"/>
              <w:numPr>
                <w:ilvl w:val="0"/>
                <w:numId w:val="21"/>
              </w:numPr>
              <w:spacing w:line="240" w:lineRule="exact"/>
              <w:rPr>
                <w:rStyle w:val="Hyperlink"/>
                <w:color w:val="auto"/>
                <w:u w:val="none"/>
              </w:rPr>
            </w:pPr>
            <w:r>
              <w:rPr>
                <w:rStyle w:val="Hyperlink"/>
                <w:color w:val="auto"/>
                <w:u w:val="none"/>
              </w:rPr>
              <w:t xml:space="preserve">viel und laut mit </w:t>
            </w:r>
            <w:r w:rsidR="0053217B">
              <w:rPr>
                <w:rStyle w:val="Hyperlink"/>
                <w:color w:val="auto"/>
                <w:u w:val="none"/>
              </w:rPr>
              <w:t xml:space="preserve">Mitschülerinnen und </w:t>
            </w:r>
            <w:r>
              <w:rPr>
                <w:rStyle w:val="Hyperlink"/>
                <w:color w:val="auto"/>
                <w:u w:val="none"/>
              </w:rPr>
              <w:t>Mitschülern reden</w:t>
            </w:r>
          </w:p>
        </w:tc>
        <w:tc>
          <w:tcPr>
            <w:tcW w:w="3225" w:type="dxa"/>
            <w:vAlign w:val="center"/>
          </w:tcPr>
          <w:p w:rsidR="00D56F81" w:rsidRPr="00392AA0" w:rsidRDefault="007F2C56" w:rsidP="00CC3AD8">
            <w:pPr>
              <w:pStyle w:val="Listenabsatz"/>
              <w:numPr>
                <w:ilvl w:val="0"/>
                <w:numId w:val="22"/>
              </w:numPr>
              <w:spacing w:line="240" w:lineRule="exact"/>
              <w:rPr>
                <w:rStyle w:val="Hyperlink"/>
                <w:color w:val="auto"/>
                <w:u w:val="none"/>
              </w:rPr>
            </w:pPr>
            <w:r w:rsidRPr="00AA18D1">
              <w:rPr>
                <w:noProof/>
              </w:rPr>
              <w:drawing>
                <wp:anchor distT="0" distB="0" distL="114300" distR="114300" simplePos="0" relativeHeight="252094464" behindDoc="1" locked="0" layoutInCell="1" allowOverlap="1" wp14:anchorId="1996D9DB" wp14:editId="4B305876">
                  <wp:simplePos x="0" y="0"/>
                  <wp:positionH relativeFrom="column">
                    <wp:posOffset>2664460</wp:posOffset>
                  </wp:positionH>
                  <wp:positionV relativeFrom="paragraph">
                    <wp:posOffset>-81915</wp:posOffset>
                  </wp:positionV>
                  <wp:extent cx="314325" cy="314325"/>
                  <wp:effectExtent l="0" t="0" r="9525" b="9525"/>
                  <wp:wrapNone/>
                  <wp:docPr id="943"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sidRPr="00392AA0">
              <w:rPr>
                <w:rStyle w:val="Hyperlink"/>
                <w:color w:val="auto"/>
                <w:u w:val="none"/>
              </w:rPr>
              <w:t>wenig und leise reden</w:t>
            </w: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2</w:t>
            </w:r>
          </w:p>
        </w:tc>
        <w:tc>
          <w:tcPr>
            <w:tcW w:w="3827" w:type="dxa"/>
            <w:vAlign w:val="center"/>
          </w:tcPr>
          <w:p w:rsidR="00D56F81" w:rsidRPr="00392AA0" w:rsidRDefault="00D56F81" w:rsidP="00CC3AD8">
            <w:pPr>
              <w:pStyle w:val="Listenabsatz"/>
              <w:numPr>
                <w:ilvl w:val="0"/>
                <w:numId w:val="23"/>
              </w:num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3</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4</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5</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6</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113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7</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bl>
    <w:p w:rsidR="00D56F81" w:rsidRDefault="00D56F81" w:rsidP="00D56F81">
      <w:pPr>
        <w:spacing w:line="240" w:lineRule="exact"/>
        <w:rPr>
          <w:rStyle w:val="Hyperlink"/>
          <w:color w:val="auto"/>
          <w:u w:val="none"/>
          <w:lang w:eastAsia="de-DE"/>
        </w:rPr>
      </w:pPr>
    </w:p>
    <w:p w:rsidR="00D56F81" w:rsidRDefault="007F2C56" w:rsidP="00D56F81">
      <w:pPr>
        <w:pStyle w:val="berschrift2"/>
        <w:rPr>
          <w:rStyle w:val="Hyperlink"/>
          <w:color w:val="auto"/>
          <w:u w:val="none"/>
        </w:rPr>
      </w:pPr>
      <w:r w:rsidRPr="00AA18D1">
        <w:rPr>
          <w:noProof/>
        </w:rPr>
        <w:drawing>
          <wp:anchor distT="0" distB="0" distL="114300" distR="114300" simplePos="0" relativeHeight="252093440" behindDoc="0" locked="0" layoutInCell="1" allowOverlap="1" wp14:anchorId="20673EDF" wp14:editId="33E3B0ED">
            <wp:simplePos x="0" y="0"/>
            <wp:positionH relativeFrom="column">
              <wp:posOffset>5361305</wp:posOffset>
            </wp:positionH>
            <wp:positionV relativeFrom="paragraph">
              <wp:posOffset>352425</wp:posOffset>
            </wp:positionV>
            <wp:extent cx="314325" cy="314325"/>
            <wp:effectExtent l="0" t="0" r="9525" b="9525"/>
            <wp:wrapSquare wrapText="bothSides"/>
            <wp:docPr id="942" name="Grafik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rPr>
        <w:t>…gut zu wissen!</w:t>
      </w:r>
    </w:p>
    <w:p w:rsidR="00D56F81" w:rsidRDefault="00D56F81" w:rsidP="00D56F81">
      <w:pPr>
        <w:shd w:val="clear" w:color="auto" w:fill="B8CCE4" w:themeFill="accent1" w:themeFillTint="66"/>
        <w:spacing w:line="240" w:lineRule="exact"/>
        <w:rPr>
          <w:rStyle w:val="Hyperlink"/>
          <w:color w:val="auto"/>
          <w:u w:val="none"/>
          <w:lang w:eastAsia="de-DE"/>
        </w:rPr>
      </w:pPr>
      <w:r>
        <w:rPr>
          <w:rStyle w:val="Hyperlink"/>
          <w:color w:val="auto"/>
          <w:u w:val="none"/>
          <w:lang w:eastAsia="de-DE"/>
        </w:rPr>
        <w:t xml:space="preserve">Was muss ich tun, um mein Ziel </w:t>
      </w:r>
      <w:r w:rsidRPr="00392AA0">
        <w:rPr>
          <w:rStyle w:val="Hyperlink"/>
          <w:color w:val="auto"/>
          <w:lang w:eastAsia="de-DE"/>
        </w:rPr>
        <w:t>nicht</w:t>
      </w:r>
      <w:r>
        <w:rPr>
          <w:rStyle w:val="Hyperlink"/>
          <w:color w:val="auto"/>
          <w:u w:val="none"/>
          <w:lang w:eastAsia="de-DE"/>
        </w:rPr>
        <w:t xml:space="preserve"> zu erreichen? </w:t>
      </w:r>
    </w:p>
    <w:p w:rsidR="00D56F81" w:rsidRDefault="00D56F81" w:rsidP="00D56F81">
      <w:pPr>
        <w:shd w:val="clear" w:color="auto" w:fill="B8CCE4" w:themeFill="accent1" w:themeFillTint="66"/>
        <w:spacing w:line="240" w:lineRule="exact"/>
        <w:rPr>
          <w:rStyle w:val="Hyperlink"/>
          <w:color w:val="auto"/>
          <w:u w:val="none"/>
          <w:lang w:eastAsia="de-DE"/>
        </w:rPr>
      </w:pPr>
      <w:r>
        <w:rPr>
          <w:rStyle w:val="Hyperlink"/>
          <w:color w:val="auto"/>
          <w:u w:val="none"/>
          <w:lang w:eastAsia="de-DE"/>
        </w:rPr>
        <w:t>Macht es Sinn, sich das zu fragen? Manchmal hilft es, sich genau das zu fragen. Hast du Vorschläge aufgeschrieben, dann mache das Gegenteil d</w:t>
      </w:r>
      <w:r w:rsidR="000D7CA2">
        <w:rPr>
          <w:rStyle w:val="Hyperlink"/>
          <w:color w:val="auto"/>
          <w:u w:val="none"/>
          <w:lang w:eastAsia="de-DE"/>
        </w:rPr>
        <w:t>a</w:t>
      </w:r>
      <w:r>
        <w:rPr>
          <w:rStyle w:val="Hyperlink"/>
          <w:color w:val="auto"/>
          <w:u w:val="none"/>
          <w:lang w:eastAsia="de-DE"/>
        </w:rPr>
        <w:t xml:space="preserve">raus. </w:t>
      </w:r>
      <w:r>
        <w:rPr>
          <w:rStyle w:val="Hyperlink"/>
          <w:color w:val="auto"/>
          <w:u w:val="none"/>
          <w:lang w:eastAsia="de-DE"/>
        </w:rPr>
        <w:br/>
      </w:r>
      <w:r w:rsidRPr="00392AA0">
        <w:rPr>
          <w:rStyle w:val="Hyperlink"/>
          <w:color w:val="auto"/>
          <w:u w:val="none"/>
          <w:lang w:eastAsia="de-DE"/>
        </w:rPr>
        <w:sym w:font="Wingdings" w:char="F0E0"/>
      </w:r>
      <w:r>
        <w:rPr>
          <w:rStyle w:val="Hyperlink"/>
          <w:color w:val="auto"/>
          <w:u w:val="none"/>
          <w:lang w:eastAsia="de-DE"/>
        </w:rPr>
        <w:t xml:space="preserve"> Über das Gegenteil kommst du auf neue Ideen.</w:t>
      </w:r>
    </w:p>
    <w:p w:rsidR="00D56F81" w:rsidRDefault="00D56F81" w:rsidP="00D56F81">
      <w:pPr>
        <w:shd w:val="clear" w:color="auto" w:fill="B8CCE4" w:themeFill="accent1" w:themeFillTint="66"/>
        <w:spacing w:line="240" w:lineRule="exact"/>
        <w:rPr>
          <w:rStyle w:val="Hyperlink"/>
          <w:color w:val="auto"/>
          <w:u w:val="none"/>
          <w:lang w:eastAsia="de-DE"/>
        </w:rPr>
      </w:pPr>
      <w:r>
        <w:rPr>
          <w:rStyle w:val="Hyperlink"/>
          <w:color w:val="auto"/>
          <w:u w:val="none"/>
          <w:lang w:eastAsia="de-DE"/>
        </w:rPr>
        <w:t>Das nennt man Kopfstand-Methode.</w:t>
      </w:r>
    </w:p>
    <w:p w:rsidR="00D56F81" w:rsidRDefault="00D56F81" w:rsidP="00D56F81">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Kopfstand!</w:t>
            </w:r>
          </w:p>
        </w:tc>
        <w:tc>
          <w:tcPr>
            <w:tcW w:w="188" w:type="dxa"/>
            <w:vMerge w:val="restart"/>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Pr="00B51DE9" w:rsidRDefault="00D56F81" w:rsidP="00D56F81">
            <w:pPr>
              <w:pStyle w:val="TabelleKopfmitte"/>
            </w:pPr>
            <w:r>
              <w:t>LWK</w:t>
            </w:r>
          </w:p>
          <w:p w:rsidR="00D56F81" w:rsidRPr="00B51DE9" w:rsidRDefault="00D56F81" w:rsidP="00D56F81">
            <w:pPr>
              <w:pStyle w:val="TabelleKopfmitte"/>
              <w:rPr>
                <w:rFonts w:eastAsia="Calibri"/>
              </w:rPr>
            </w:pPr>
            <w:r>
              <w:t>L01.02.09</w:t>
            </w: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Kompetenz:</w:t>
            </w:r>
          </w:p>
          <w:p w:rsidR="00D56F81" w:rsidRDefault="00D56F81" w:rsidP="00D56F81">
            <w:pPr>
              <w:pStyle w:val="Kopf8ptafz"/>
            </w:pPr>
            <w:r>
              <w:t>Ich kann mitteilen, was ich für erfolgreiches Lernen brauche.</w:t>
            </w:r>
          </w:p>
          <w:p w:rsidR="00D56F81" w:rsidRDefault="00D56F81" w:rsidP="00D56F81">
            <w:pPr>
              <w:pStyle w:val="Kopf8ptafz"/>
            </w:pPr>
            <w:r>
              <w:t>Ich kann meine Stärken für mein Lernen benennen.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LernPROJEKT</w:t>
                  </w:r>
                  <w:proofErr w:type="spellEnd"/>
                </w:p>
              </w:tc>
            </w:tr>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LernTHEMA</w:t>
                  </w:r>
                  <w:proofErr w:type="spellEnd"/>
                </w:p>
              </w:tc>
            </w:tr>
            <w:tr w:rsidR="00D56F81" w:rsidRPr="00B51DE9" w:rsidTr="00D56F81">
              <w:trPr>
                <w:trHeight w:val="284"/>
              </w:trPr>
              <w:tc>
                <w:tcPr>
                  <w:tcW w:w="2090" w:type="dxa"/>
                  <w:shd w:val="clear" w:color="auto" w:fill="D9D9D9" w:themeFill="background1" w:themeFillShade="D9"/>
                </w:tcPr>
                <w:p w:rsidR="00D56F81" w:rsidRPr="00B51DE9" w:rsidRDefault="00D56F81" w:rsidP="00D56F81">
                  <w:pPr>
                    <w:pStyle w:val="TabelleKopfmitte"/>
                  </w:pPr>
                  <w:proofErr w:type="spellStart"/>
                  <w:r w:rsidRPr="00B51DE9">
                    <w:t>LernSCHRITT</w:t>
                  </w:r>
                  <w:proofErr w:type="spellEnd"/>
                </w:p>
              </w:tc>
            </w:tr>
          </w:tbl>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Hauptbezug:</w:t>
            </w:r>
          </w:p>
          <w:p w:rsidR="00D56F81" w:rsidRDefault="00D56F81" w:rsidP="00D56F81">
            <w:pPr>
              <w:pStyle w:val="Kopf8ptafz"/>
            </w:pPr>
            <w:r>
              <w:t>Ich kann mich mit meiner Lerngruppe austauschen.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tcMar>
              <w:bottom w:w="0" w:type="dxa"/>
            </w:tcMar>
            <w:hideMark/>
          </w:tcPr>
          <w:p w:rsidR="00D56F81" w:rsidRDefault="00D56F81" w:rsidP="00D56F81">
            <w:pPr>
              <w:pStyle w:val="Tabelle6pt"/>
            </w:pPr>
            <w:r>
              <w:t>Weitere Bezüge:</w:t>
            </w:r>
          </w:p>
          <w:p w:rsidR="00D56F81" w:rsidRDefault="00D56F81" w:rsidP="00D56F81">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bl>
    <w:p w:rsidR="00D56F81" w:rsidRDefault="00D56F81" w:rsidP="00D56F81">
      <w:pPr>
        <w:pStyle w:val="berschrift2"/>
        <w:rPr>
          <w:rStyle w:val="Hyperlink"/>
          <w:color w:val="auto"/>
          <w:u w:val="none"/>
        </w:rPr>
      </w:pPr>
      <w:r w:rsidRPr="00712E08">
        <w:rPr>
          <w:rStyle w:val="Hyperlink"/>
          <w:noProof/>
          <w:color w:val="auto"/>
          <w:sz w:val="24"/>
          <w:u w:val="none"/>
        </w:rPr>
        <w:drawing>
          <wp:anchor distT="0" distB="0" distL="114300" distR="114300" simplePos="0" relativeHeight="251990016" behindDoc="0" locked="0" layoutInCell="0" allowOverlap="1" wp14:anchorId="1E662124" wp14:editId="4F1232ED">
            <wp:simplePos x="0" y="0"/>
            <wp:positionH relativeFrom="rightMargin">
              <wp:posOffset>107950</wp:posOffset>
            </wp:positionH>
            <wp:positionV relativeFrom="paragraph">
              <wp:posOffset>0</wp:posOffset>
            </wp:positionV>
            <wp:extent cx="345440" cy="323850"/>
            <wp:effectExtent l="0" t="0" r="0" b="0"/>
            <wp:wrapNone/>
            <wp:docPr id="206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Kopfstand!</w:t>
      </w:r>
    </w:p>
    <w:p w:rsidR="00D56F81" w:rsidRPr="00F11F38" w:rsidRDefault="00D56F81" w:rsidP="00CC3AD8">
      <w:pPr>
        <w:pStyle w:val="Listenabsatz"/>
        <w:numPr>
          <w:ilvl w:val="0"/>
          <w:numId w:val="25"/>
        </w:numPr>
        <w:spacing w:line="240" w:lineRule="exact"/>
        <w:rPr>
          <w:rStyle w:val="Hyperlink"/>
          <w:color w:val="auto"/>
          <w:u w:val="none"/>
          <w:lang w:eastAsia="de-DE"/>
        </w:rPr>
      </w:pPr>
      <w:r w:rsidRPr="00F11F38">
        <w:rPr>
          <w:rStyle w:val="Hyperlink"/>
          <w:color w:val="auto"/>
          <w:u w:val="none"/>
          <w:lang w:eastAsia="de-DE"/>
        </w:rPr>
        <w:t xml:space="preserve">Was muss ich tun, um </w:t>
      </w:r>
      <w:r w:rsidRPr="00F11F38">
        <w:rPr>
          <w:rStyle w:val="Hyperlink"/>
          <w:color w:val="auto"/>
          <w:lang w:eastAsia="de-DE"/>
        </w:rPr>
        <w:t>nicht</w:t>
      </w:r>
      <w:r w:rsidRPr="00F11F38">
        <w:rPr>
          <w:rStyle w:val="Hyperlink"/>
          <w:color w:val="auto"/>
          <w:u w:val="none"/>
          <w:lang w:eastAsia="de-DE"/>
        </w:rPr>
        <w:t xml:space="preserve"> lernen zu können?</w:t>
      </w:r>
      <w:r>
        <w:rPr>
          <w:rStyle w:val="Hyperlink"/>
          <w:color w:val="auto"/>
          <w:u w:val="none"/>
          <w:lang w:eastAsia="de-DE"/>
        </w:rPr>
        <w:br/>
      </w:r>
      <w:r w:rsidRPr="00F11F38">
        <w:rPr>
          <w:rStyle w:val="Hyperlink"/>
          <w:color w:val="auto"/>
          <w:u w:val="none"/>
          <w:lang w:eastAsia="de-DE"/>
        </w:rPr>
        <w:t>Schreibe Stichworte!</w:t>
      </w:r>
    </w:p>
    <w:p w:rsidR="00D56F81" w:rsidRDefault="00D56F81" w:rsidP="00C00F2D">
      <w:pPr>
        <w:pStyle w:val="Abstandszeile"/>
        <w:rPr>
          <w:rStyle w:val="Hyperlink"/>
          <w:color w:val="auto"/>
          <w:u w:val="none"/>
        </w:rPr>
      </w:pPr>
    </w:p>
    <w:tbl>
      <w:tblPr>
        <w:tblStyle w:val="Tabellenraster"/>
        <w:tblW w:w="0" w:type="auto"/>
        <w:tblBorders>
          <w:top w:val="none" w:sz="0" w:space="0" w:color="auto"/>
          <w:left w:val="none" w:sz="0" w:space="0" w:color="auto"/>
          <w:bottom w:val="none" w:sz="0" w:space="0" w:color="auto"/>
          <w:right w:val="none" w:sz="0" w:space="0" w:color="auto"/>
          <w:insideH w:val="single" w:sz="4" w:space="0" w:color="365F91" w:themeColor="accent1" w:themeShade="BF"/>
          <w:insideV w:val="single" w:sz="4" w:space="0" w:color="365F91" w:themeColor="accent1" w:themeShade="BF"/>
        </w:tblBorders>
        <w:tblLook w:val="04A0" w:firstRow="1" w:lastRow="0" w:firstColumn="1" w:lastColumn="0" w:noHBand="0" w:noVBand="1"/>
      </w:tblPr>
      <w:tblGrid>
        <w:gridCol w:w="534"/>
        <w:gridCol w:w="3827"/>
        <w:gridCol w:w="3225"/>
      </w:tblGrid>
      <w:tr w:rsidR="00D56F81" w:rsidTr="00D56F81">
        <w:trPr>
          <w:trHeight w:val="427"/>
        </w:trPr>
        <w:tc>
          <w:tcPr>
            <w:tcW w:w="534" w:type="dxa"/>
            <w:shd w:val="clear" w:color="auto" w:fill="auto"/>
            <w:vAlign w:val="center"/>
          </w:tcPr>
          <w:p w:rsidR="00D56F81" w:rsidRDefault="00D56F81" w:rsidP="00D56F81">
            <w:pPr>
              <w:spacing w:line="240" w:lineRule="exact"/>
              <w:rPr>
                <w:rStyle w:val="Hyperlink"/>
                <w:color w:val="auto"/>
                <w:u w:val="none"/>
              </w:rPr>
            </w:pPr>
            <w:r w:rsidRPr="00392AA0">
              <w:rPr>
                <w:rStyle w:val="Hyperlink"/>
                <w:noProof/>
                <w:color w:val="auto"/>
                <w:sz w:val="24"/>
                <w:u w:val="none"/>
              </w:rPr>
              <w:drawing>
                <wp:anchor distT="0" distB="0" distL="114300" distR="114300" simplePos="0" relativeHeight="251991040" behindDoc="0" locked="0" layoutInCell="0" allowOverlap="1" wp14:anchorId="08388791" wp14:editId="7BB57481">
                  <wp:simplePos x="0" y="0"/>
                  <wp:positionH relativeFrom="rightMargin">
                    <wp:posOffset>757555</wp:posOffset>
                  </wp:positionH>
                  <wp:positionV relativeFrom="paragraph">
                    <wp:posOffset>38100</wp:posOffset>
                  </wp:positionV>
                  <wp:extent cx="302260" cy="323850"/>
                  <wp:effectExtent l="0" t="0" r="2540" b="0"/>
                  <wp:wrapNone/>
                  <wp:docPr id="4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7" w:type="dxa"/>
            <w:shd w:val="clear" w:color="auto" w:fill="B8CCE4" w:themeFill="accent1" w:themeFillTint="66"/>
            <w:vAlign w:val="center"/>
          </w:tcPr>
          <w:p w:rsidR="00D56F81" w:rsidRPr="00712E08" w:rsidRDefault="00D56F81" w:rsidP="00CC3AD8">
            <w:pPr>
              <w:pStyle w:val="TabelleKopflinks"/>
              <w:numPr>
                <w:ilvl w:val="0"/>
                <w:numId w:val="26"/>
              </w:numPr>
              <w:spacing w:before="120" w:after="120"/>
              <w:rPr>
                <w:rStyle w:val="Hyperlink"/>
                <w:color w:val="auto"/>
                <w:u w:val="none"/>
              </w:rPr>
            </w:pPr>
            <w:r w:rsidRPr="00F11F38">
              <w:rPr>
                <w:rStyle w:val="Hyperlink"/>
                <w:color w:val="auto"/>
                <w:u w:val="none"/>
              </w:rPr>
              <w:t xml:space="preserve">Was muss ich tun, um </w:t>
            </w:r>
            <w:r w:rsidRPr="00F11F38">
              <w:rPr>
                <w:rStyle w:val="Hyperlink"/>
                <w:color w:val="auto"/>
              </w:rPr>
              <w:t>nicht</w:t>
            </w:r>
            <w:r w:rsidRPr="00F11F38">
              <w:rPr>
                <w:rStyle w:val="Hyperlink"/>
                <w:color w:val="auto"/>
                <w:u w:val="none"/>
              </w:rPr>
              <w:t xml:space="preserve"> lernen zu können?</w:t>
            </w:r>
            <w:r>
              <w:rPr>
                <w:rStyle w:val="Hyperlink"/>
                <w:color w:val="auto"/>
                <w:u w:val="none"/>
              </w:rPr>
              <w:t xml:space="preserve"> </w:t>
            </w:r>
          </w:p>
        </w:tc>
        <w:tc>
          <w:tcPr>
            <w:tcW w:w="3225" w:type="dxa"/>
            <w:shd w:val="clear" w:color="auto" w:fill="B8CCE4" w:themeFill="accent1" w:themeFillTint="66"/>
            <w:vAlign w:val="center"/>
          </w:tcPr>
          <w:p w:rsidR="00D56F81" w:rsidRPr="00712E08" w:rsidRDefault="00D56F81" w:rsidP="00CC3AD8">
            <w:pPr>
              <w:pStyle w:val="TabelleKopflinks"/>
              <w:numPr>
                <w:ilvl w:val="0"/>
                <w:numId w:val="26"/>
              </w:numPr>
              <w:spacing w:before="120" w:after="120"/>
              <w:rPr>
                <w:rStyle w:val="Hyperlink"/>
                <w:color w:val="auto"/>
                <w:u w:val="none"/>
              </w:rPr>
            </w:pPr>
            <w:r>
              <w:rPr>
                <w:rStyle w:val="Hyperlink"/>
                <w:color w:val="auto"/>
                <w:u w:val="none"/>
              </w:rPr>
              <w:t>Bilde das Gegenteil deiner Vorschläge!</w:t>
            </w: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7F2C56" w:rsidP="00D56F81">
            <w:pPr>
              <w:spacing w:line="240" w:lineRule="exact"/>
              <w:rPr>
                <w:rStyle w:val="Hyperlink"/>
                <w:color w:val="auto"/>
                <w:u w:val="none"/>
              </w:rPr>
            </w:pPr>
            <w:r w:rsidRPr="00AA18D1">
              <w:rPr>
                <w:noProof/>
              </w:rPr>
              <w:drawing>
                <wp:anchor distT="0" distB="0" distL="114300" distR="114300" simplePos="0" relativeHeight="252091392" behindDoc="1" locked="0" layoutInCell="1" allowOverlap="1" wp14:anchorId="788DF76C" wp14:editId="7959DB4C">
                  <wp:simplePos x="0" y="0"/>
                  <wp:positionH relativeFrom="column">
                    <wp:posOffset>2658745</wp:posOffset>
                  </wp:positionH>
                  <wp:positionV relativeFrom="paragraph">
                    <wp:posOffset>121920</wp:posOffset>
                  </wp:positionV>
                  <wp:extent cx="314325" cy="314325"/>
                  <wp:effectExtent l="0" t="0" r="9525" b="9525"/>
                  <wp:wrapNone/>
                  <wp:docPr id="941"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2</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3</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4</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5</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6</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7</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96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8</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bl>
    <w:p w:rsidR="00D56F81" w:rsidRDefault="00D56F81" w:rsidP="00D56F81">
      <w:pPr>
        <w:spacing w:line="240" w:lineRule="exact"/>
        <w:rPr>
          <w:rStyle w:val="Hyperlink"/>
          <w:color w:val="auto"/>
          <w:u w:val="none"/>
          <w:lang w:eastAsia="de-DE"/>
        </w:rPr>
      </w:pPr>
    </w:p>
    <w:p w:rsidR="00D56F81" w:rsidRDefault="00D56F81" w:rsidP="00D56F81">
      <w:pPr>
        <w:pStyle w:val="berschrift2"/>
        <w:rPr>
          <w:rStyle w:val="Hyperlink"/>
          <w:color w:val="auto"/>
          <w:u w:val="none"/>
        </w:rPr>
      </w:pPr>
      <w:r>
        <w:rPr>
          <w:rStyle w:val="Hyperlink"/>
          <w:color w:val="auto"/>
          <w:u w:val="none"/>
        </w:rPr>
        <w:t>…gut zu wissen!</w:t>
      </w:r>
    </w:p>
    <w:p w:rsidR="00D56F81" w:rsidRDefault="007F2C56" w:rsidP="00D56F81">
      <w:pPr>
        <w:shd w:val="clear" w:color="auto" w:fill="B8CCE4" w:themeFill="accent1" w:themeFillTint="66"/>
        <w:spacing w:line="240" w:lineRule="exact"/>
        <w:rPr>
          <w:rStyle w:val="Hyperlink"/>
          <w:color w:val="auto"/>
          <w:u w:val="none"/>
          <w:lang w:eastAsia="de-DE"/>
        </w:rPr>
      </w:pPr>
      <w:r w:rsidRPr="00AA18D1">
        <w:rPr>
          <w:noProof/>
          <w:lang w:eastAsia="de-DE"/>
        </w:rPr>
        <w:drawing>
          <wp:anchor distT="0" distB="0" distL="114300" distR="114300" simplePos="0" relativeHeight="252089344" behindDoc="0" locked="0" layoutInCell="1" allowOverlap="1" wp14:anchorId="29F69893" wp14:editId="744801F0">
            <wp:simplePos x="0" y="0"/>
            <wp:positionH relativeFrom="column">
              <wp:posOffset>5524500</wp:posOffset>
            </wp:positionH>
            <wp:positionV relativeFrom="paragraph">
              <wp:posOffset>-43815</wp:posOffset>
            </wp:positionV>
            <wp:extent cx="314325" cy="314325"/>
            <wp:effectExtent l="0" t="0" r="9525" b="9525"/>
            <wp:wrapSquare wrapText="bothSides"/>
            <wp:docPr id="939"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lang w:eastAsia="de-DE"/>
        </w:rPr>
        <w:t xml:space="preserve">Was muss ich tun, um mein Ziel </w:t>
      </w:r>
      <w:r w:rsidR="00D56F81" w:rsidRPr="00392AA0">
        <w:rPr>
          <w:rStyle w:val="Hyperlink"/>
          <w:color w:val="auto"/>
          <w:lang w:eastAsia="de-DE"/>
        </w:rPr>
        <w:t>nicht</w:t>
      </w:r>
      <w:r w:rsidR="00D56F81">
        <w:rPr>
          <w:rStyle w:val="Hyperlink"/>
          <w:color w:val="auto"/>
          <w:u w:val="none"/>
          <w:lang w:eastAsia="de-DE"/>
        </w:rPr>
        <w:t xml:space="preserve"> zu erreichen? </w:t>
      </w:r>
    </w:p>
    <w:p w:rsidR="00D56F81" w:rsidRDefault="00D56F81" w:rsidP="00D56F81">
      <w:pPr>
        <w:shd w:val="clear" w:color="auto" w:fill="B8CCE4" w:themeFill="accent1" w:themeFillTint="66"/>
        <w:spacing w:line="240" w:lineRule="exact"/>
        <w:rPr>
          <w:rStyle w:val="Hyperlink"/>
          <w:color w:val="auto"/>
          <w:u w:val="none"/>
          <w:lang w:eastAsia="de-DE"/>
        </w:rPr>
      </w:pPr>
      <w:r>
        <w:rPr>
          <w:rStyle w:val="Hyperlink"/>
          <w:color w:val="auto"/>
          <w:u w:val="none"/>
          <w:lang w:eastAsia="de-DE"/>
        </w:rPr>
        <w:t>Macht es Sinn, sich das zu fragen? Manchmal hilft es, sich genau das zu fragen. Hast du Vorschläge aufgeschrieben, dann mache das Gegenteil d</w:t>
      </w:r>
      <w:r w:rsidR="000D7CA2">
        <w:rPr>
          <w:rStyle w:val="Hyperlink"/>
          <w:color w:val="auto"/>
          <w:u w:val="none"/>
          <w:lang w:eastAsia="de-DE"/>
        </w:rPr>
        <w:t>a</w:t>
      </w:r>
      <w:r>
        <w:rPr>
          <w:rStyle w:val="Hyperlink"/>
          <w:color w:val="auto"/>
          <w:u w:val="none"/>
          <w:lang w:eastAsia="de-DE"/>
        </w:rPr>
        <w:t xml:space="preserve">raus. </w:t>
      </w:r>
      <w:r>
        <w:rPr>
          <w:rStyle w:val="Hyperlink"/>
          <w:color w:val="auto"/>
          <w:u w:val="none"/>
          <w:lang w:eastAsia="de-DE"/>
        </w:rPr>
        <w:br/>
      </w:r>
      <w:r w:rsidRPr="00392AA0">
        <w:rPr>
          <w:rStyle w:val="Hyperlink"/>
          <w:color w:val="auto"/>
          <w:u w:val="none"/>
          <w:lang w:eastAsia="de-DE"/>
        </w:rPr>
        <w:sym w:font="Wingdings" w:char="F0E0"/>
      </w:r>
      <w:r>
        <w:rPr>
          <w:rStyle w:val="Hyperlink"/>
          <w:color w:val="auto"/>
          <w:u w:val="none"/>
          <w:lang w:eastAsia="de-DE"/>
        </w:rPr>
        <w:t xml:space="preserve"> Über das Gegenteil kommst du auf neue Ideen.</w:t>
      </w:r>
    </w:p>
    <w:p w:rsidR="00D56F81" w:rsidRDefault="00D56F81" w:rsidP="00D56F81">
      <w:pPr>
        <w:shd w:val="clear" w:color="auto" w:fill="B8CCE4" w:themeFill="accent1" w:themeFillTint="66"/>
        <w:spacing w:line="240" w:lineRule="exact"/>
        <w:rPr>
          <w:rStyle w:val="Hyperlink"/>
          <w:color w:val="auto"/>
          <w:u w:val="none"/>
          <w:lang w:eastAsia="de-DE"/>
        </w:rPr>
      </w:pPr>
      <w:r>
        <w:rPr>
          <w:rStyle w:val="Hyperlink"/>
          <w:color w:val="auto"/>
          <w:u w:val="none"/>
          <w:lang w:eastAsia="de-DE"/>
        </w:rPr>
        <w:t>Das nennt man Kopfstand-Methode.</w:t>
      </w: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Kopfstand!</w:t>
            </w:r>
          </w:p>
        </w:tc>
        <w:tc>
          <w:tcPr>
            <w:tcW w:w="188" w:type="dxa"/>
            <w:vMerge w:val="restart"/>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Pr="00B51DE9" w:rsidRDefault="00D56F81" w:rsidP="00D56F81">
            <w:pPr>
              <w:pStyle w:val="TabelleKopfmitte"/>
            </w:pPr>
            <w:r>
              <w:t>LWK</w:t>
            </w:r>
          </w:p>
          <w:p w:rsidR="00D56F81" w:rsidRPr="00B51DE9" w:rsidRDefault="00D56F81" w:rsidP="00D56F81">
            <w:pPr>
              <w:pStyle w:val="TabelleKopfmitte"/>
              <w:rPr>
                <w:rFonts w:eastAsia="Calibri"/>
              </w:rPr>
            </w:pPr>
            <w:r>
              <w:t>L01.02.10</w:t>
            </w: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Kompetenz:</w:t>
            </w:r>
          </w:p>
          <w:p w:rsidR="00D56F81" w:rsidRDefault="00D56F81" w:rsidP="00D56F81">
            <w:pPr>
              <w:pStyle w:val="Kopf8ptafz"/>
            </w:pPr>
            <w:r>
              <w:t>Ich kann mitteilen, was ich für erfolgreiches Lernen brauche.</w:t>
            </w:r>
          </w:p>
          <w:p w:rsidR="00D56F81" w:rsidRDefault="00D56F81" w:rsidP="00D56F81">
            <w:pPr>
              <w:pStyle w:val="Kopf8ptafz"/>
            </w:pPr>
            <w:r>
              <w:t>Ich kann meine Stärken für mein Lernen benennen.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LernPROJEKT</w:t>
                  </w:r>
                  <w:proofErr w:type="spellEnd"/>
                </w:p>
              </w:tc>
            </w:tr>
            <w:tr w:rsidR="00D56F81" w:rsidRPr="00B51DE9" w:rsidTr="00D56F81">
              <w:trPr>
                <w:trHeight w:val="284"/>
              </w:trPr>
              <w:tc>
                <w:tcPr>
                  <w:tcW w:w="2090" w:type="dxa"/>
                  <w:shd w:val="clear" w:color="auto" w:fill="auto"/>
                </w:tcPr>
                <w:p w:rsidR="00D56F81" w:rsidRPr="00B51DE9" w:rsidRDefault="00D56F81" w:rsidP="00D56F81">
                  <w:pPr>
                    <w:pStyle w:val="Textkrpermitte"/>
                  </w:pPr>
                  <w:proofErr w:type="spellStart"/>
                  <w:r w:rsidRPr="00B51DE9">
                    <w:t>LernTHEMA</w:t>
                  </w:r>
                  <w:proofErr w:type="spellEnd"/>
                </w:p>
              </w:tc>
            </w:tr>
            <w:tr w:rsidR="00D56F81" w:rsidRPr="00B51DE9" w:rsidTr="00D56F81">
              <w:trPr>
                <w:trHeight w:val="284"/>
              </w:trPr>
              <w:tc>
                <w:tcPr>
                  <w:tcW w:w="2090" w:type="dxa"/>
                  <w:shd w:val="clear" w:color="auto" w:fill="D9D9D9" w:themeFill="background1" w:themeFillShade="D9"/>
                </w:tcPr>
                <w:p w:rsidR="00D56F81" w:rsidRPr="00B51DE9" w:rsidRDefault="00D56F81" w:rsidP="00D56F81">
                  <w:pPr>
                    <w:pStyle w:val="TabelleKopfmitte"/>
                  </w:pPr>
                  <w:proofErr w:type="spellStart"/>
                  <w:r w:rsidRPr="00B51DE9">
                    <w:t>LernSCHRITT</w:t>
                  </w:r>
                  <w:proofErr w:type="spellEnd"/>
                </w:p>
              </w:tc>
            </w:tr>
          </w:tbl>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Hauptbezug:</w:t>
            </w:r>
          </w:p>
          <w:p w:rsidR="00D56F81" w:rsidRDefault="00D56F81" w:rsidP="00D56F81">
            <w:pPr>
              <w:pStyle w:val="Kopf8ptafz"/>
            </w:pPr>
            <w:r>
              <w:t>Ich kann mich mit meiner Lerngruppe austauschen.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tcMar>
              <w:bottom w:w="0" w:type="dxa"/>
            </w:tcMar>
            <w:hideMark/>
          </w:tcPr>
          <w:p w:rsidR="00D56F81" w:rsidRDefault="00D56F81" w:rsidP="00D56F81">
            <w:pPr>
              <w:pStyle w:val="Tabelle6pt"/>
            </w:pPr>
            <w:r>
              <w:t>Weitere Bezüge:</w:t>
            </w:r>
          </w:p>
          <w:p w:rsidR="00D56F81" w:rsidRDefault="00D56F81" w:rsidP="00D56F81">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bl>
    <w:p w:rsidR="00C00F2D" w:rsidRDefault="00C00F2D" w:rsidP="00D56F81">
      <w:pPr>
        <w:pStyle w:val="berschrift2"/>
        <w:rPr>
          <w:rStyle w:val="Hyperlink"/>
          <w:color w:val="auto"/>
          <w:u w:val="none"/>
        </w:rPr>
      </w:pPr>
      <w:r w:rsidRPr="00712E08">
        <w:rPr>
          <w:rStyle w:val="Hyperlink"/>
          <w:noProof/>
          <w:color w:val="auto"/>
          <w:sz w:val="24"/>
          <w:u w:val="none"/>
        </w:rPr>
        <w:drawing>
          <wp:anchor distT="0" distB="0" distL="114300" distR="114300" simplePos="0" relativeHeight="251995136" behindDoc="0" locked="0" layoutInCell="0" allowOverlap="1" wp14:anchorId="42BEE24F" wp14:editId="2FFCD15C">
            <wp:simplePos x="0" y="0"/>
            <wp:positionH relativeFrom="rightMargin">
              <wp:posOffset>107950</wp:posOffset>
            </wp:positionH>
            <wp:positionV relativeFrom="paragraph">
              <wp:posOffset>39370</wp:posOffset>
            </wp:positionV>
            <wp:extent cx="345440" cy="323850"/>
            <wp:effectExtent l="0" t="0" r="0" b="0"/>
            <wp:wrapNone/>
            <wp:docPr id="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rPr>
        <w:t>Kopfstand!</w:t>
      </w:r>
    </w:p>
    <w:p w:rsidR="00D56F81" w:rsidRDefault="00D56F81" w:rsidP="00C00F2D">
      <w:pPr>
        <w:pStyle w:val="Abstandszeile"/>
        <w:rPr>
          <w:rStyle w:val="Hyperlink"/>
          <w:color w:val="auto"/>
          <w:u w:val="none"/>
        </w:rPr>
      </w:pPr>
    </w:p>
    <w:tbl>
      <w:tblPr>
        <w:tblStyle w:val="Tabellenraster"/>
        <w:tblW w:w="0" w:type="auto"/>
        <w:tblBorders>
          <w:top w:val="none" w:sz="0" w:space="0" w:color="auto"/>
          <w:left w:val="none" w:sz="0" w:space="0" w:color="auto"/>
          <w:bottom w:val="none" w:sz="0" w:space="0" w:color="auto"/>
          <w:right w:val="none" w:sz="0" w:space="0" w:color="auto"/>
          <w:insideH w:val="single" w:sz="4" w:space="0" w:color="365F91" w:themeColor="accent1" w:themeShade="BF"/>
          <w:insideV w:val="single" w:sz="4" w:space="0" w:color="365F91" w:themeColor="accent1" w:themeShade="BF"/>
        </w:tblBorders>
        <w:tblLook w:val="04A0" w:firstRow="1" w:lastRow="0" w:firstColumn="1" w:lastColumn="0" w:noHBand="0" w:noVBand="1"/>
      </w:tblPr>
      <w:tblGrid>
        <w:gridCol w:w="534"/>
        <w:gridCol w:w="3827"/>
        <w:gridCol w:w="3225"/>
      </w:tblGrid>
      <w:tr w:rsidR="00D56F81" w:rsidTr="00D56F81">
        <w:trPr>
          <w:trHeight w:val="427"/>
        </w:trPr>
        <w:tc>
          <w:tcPr>
            <w:tcW w:w="534" w:type="dxa"/>
            <w:shd w:val="clear" w:color="auto" w:fill="auto"/>
            <w:vAlign w:val="center"/>
          </w:tcPr>
          <w:p w:rsidR="00D56F81" w:rsidRDefault="00D56F81" w:rsidP="00D56F81">
            <w:pPr>
              <w:spacing w:line="240" w:lineRule="exact"/>
              <w:rPr>
                <w:rStyle w:val="Hyperlink"/>
                <w:color w:val="auto"/>
                <w:u w:val="none"/>
              </w:rPr>
            </w:pPr>
            <w:r w:rsidRPr="00845F95">
              <w:rPr>
                <w:rStyle w:val="Hyperlink"/>
                <w:noProof/>
                <w:color w:val="auto"/>
                <w:sz w:val="24"/>
                <w:u w:val="none"/>
              </w:rPr>
              <w:drawing>
                <wp:anchor distT="0" distB="0" distL="114300" distR="114300" simplePos="0" relativeHeight="251997184" behindDoc="0" locked="0" layoutInCell="0" allowOverlap="1" wp14:anchorId="36183911" wp14:editId="5A520D3A">
                  <wp:simplePos x="0" y="0"/>
                  <wp:positionH relativeFrom="rightMargin">
                    <wp:posOffset>680085</wp:posOffset>
                  </wp:positionH>
                  <wp:positionV relativeFrom="paragraph">
                    <wp:posOffset>109855</wp:posOffset>
                  </wp:positionV>
                  <wp:extent cx="302260" cy="323850"/>
                  <wp:effectExtent l="0" t="0" r="2540" b="0"/>
                  <wp:wrapNone/>
                  <wp:docPr id="48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7" w:type="dxa"/>
            <w:shd w:val="clear" w:color="auto" w:fill="B8CCE4" w:themeFill="accent1" w:themeFillTint="66"/>
            <w:vAlign w:val="center"/>
          </w:tcPr>
          <w:p w:rsidR="00D56F81" w:rsidRPr="00712E08" w:rsidRDefault="00D56F81" w:rsidP="00D56F81">
            <w:pPr>
              <w:pStyle w:val="TabelleKopflinks"/>
              <w:spacing w:before="120" w:after="120"/>
              <w:rPr>
                <w:rStyle w:val="Hyperlink"/>
                <w:color w:val="auto"/>
                <w:u w:val="none"/>
              </w:rPr>
            </w:pPr>
            <w:r w:rsidRPr="00F11F38">
              <w:rPr>
                <w:rStyle w:val="Hyperlink"/>
                <w:color w:val="auto"/>
                <w:u w:val="none"/>
              </w:rPr>
              <w:t xml:space="preserve">Was muss ich tun, um </w:t>
            </w:r>
            <w:r w:rsidRPr="00F11F38">
              <w:rPr>
                <w:rStyle w:val="Hyperlink"/>
                <w:color w:val="auto"/>
              </w:rPr>
              <w:t>nicht</w:t>
            </w:r>
            <w:r w:rsidRPr="00F11F38">
              <w:rPr>
                <w:rStyle w:val="Hyperlink"/>
                <w:color w:val="auto"/>
                <w:u w:val="none"/>
              </w:rPr>
              <w:t xml:space="preserve"> lernen zu können?</w:t>
            </w:r>
            <w:r>
              <w:rPr>
                <w:rStyle w:val="Hyperlink"/>
                <w:color w:val="auto"/>
                <w:u w:val="none"/>
              </w:rPr>
              <w:t xml:space="preserve"> </w:t>
            </w:r>
            <w:r w:rsidRPr="00F11F38">
              <w:rPr>
                <w:rStyle w:val="Hyperlink"/>
                <w:color w:val="auto"/>
                <w:u w:val="none"/>
              </w:rPr>
              <w:t>Schreibe Stichworte!</w:t>
            </w:r>
          </w:p>
        </w:tc>
        <w:tc>
          <w:tcPr>
            <w:tcW w:w="3225" w:type="dxa"/>
            <w:shd w:val="clear" w:color="auto" w:fill="B8CCE4" w:themeFill="accent1" w:themeFillTint="66"/>
            <w:vAlign w:val="center"/>
          </w:tcPr>
          <w:p w:rsidR="00D56F81" w:rsidRPr="00712E08" w:rsidRDefault="00D56F81" w:rsidP="00D56F81">
            <w:pPr>
              <w:pStyle w:val="TabelleKopflinks"/>
              <w:spacing w:before="120" w:after="120"/>
              <w:rPr>
                <w:rStyle w:val="Hyperlink"/>
                <w:color w:val="auto"/>
                <w:u w:val="none"/>
              </w:rPr>
            </w:pPr>
            <w:r>
              <w:rPr>
                <w:rStyle w:val="Hyperlink"/>
                <w:color w:val="auto"/>
                <w:u w:val="none"/>
              </w:rPr>
              <w:t>Bilde das Gegenteil deiner Vo</w:t>
            </w:r>
            <w:r>
              <w:rPr>
                <w:rStyle w:val="Hyperlink"/>
                <w:color w:val="auto"/>
                <w:u w:val="none"/>
              </w:rPr>
              <w:t>r</w:t>
            </w:r>
            <w:r>
              <w:rPr>
                <w:rStyle w:val="Hyperlink"/>
                <w:color w:val="auto"/>
                <w:u w:val="none"/>
              </w:rPr>
              <w:t>schläge</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7F2C56" w:rsidP="00D56F81">
            <w:pPr>
              <w:spacing w:line="240" w:lineRule="exact"/>
              <w:rPr>
                <w:rStyle w:val="Hyperlink"/>
                <w:color w:val="auto"/>
                <w:u w:val="none"/>
              </w:rPr>
            </w:pPr>
            <w:r w:rsidRPr="00AA18D1">
              <w:rPr>
                <w:noProof/>
              </w:rPr>
              <w:drawing>
                <wp:anchor distT="0" distB="0" distL="114300" distR="114300" simplePos="0" relativeHeight="252090368" behindDoc="1" locked="0" layoutInCell="1" allowOverlap="1" wp14:anchorId="015B6FBA" wp14:editId="2BD9EE4A">
                  <wp:simplePos x="0" y="0"/>
                  <wp:positionH relativeFrom="column">
                    <wp:posOffset>2595880</wp:posOffset>
                  </wp:positionH>
                  <wp:positionV relativeFrom="paragraph">
                    <wp:posOffset>206375</wp:posOffset>
                  </wp:positionV>
                  <wp:extent cx="314325" cy="314325"/>
                  <wp:effectExtent l="0" t="0" r="9525" b="9525"/>
                  <wp:wrapNone/>
                  <wp:docPr id="940" name="Grafik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2</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3</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4</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5</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6</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7</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8</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9</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10</w:t>
            </w:r>
          </w:p>
        </w:tc>
        <w:tc>
          <w:tcPr>
            <w:tcW w:w="3827" w:type="dxa"/>
          </w:tcPr>
          <w:p w:rsidR="00D56F81" w:rsidRDefault="00D56F81" w:rsidP="00D56F81">
            <w:pPr>
              <w:spacing w:line="240" w:lineRule="exact"/>
              <w:rPr>
                <w:rStyle w:val="Hyperlink"/>
                <w:color w:val="auto"/>
                <w:u w:val="none"/>
              </w:rPr>
            </w:pPr>
          </w:p>
        </w:tc>
        <w:tc>
          <w:tcPr>
            <w:tcW w:w="3225" w:type="dxa"/>
          </w:tcPr>
          <w:p w:rsidR="00D56F81" w:rsidRDefault="00D56F81" w:rsidP="00D56F81">
            <w:pPr>
              <w:spacing w:line="240" w:lineRule="exact"/>
              <w:rPr>
                <w:rStyle w:val="Hyperlink"/>
                <w:color w:val="auto"/>
                <w:u w:val="none"/>
              </w:rPr>
            </w:pPr>
          </w:p>
        </w:tc>
      </w:tr>
    </w:tbl>
    <w:p w:rsidR="00D56F81" w:rsidRDefault="00D56F81" w:rsidP="00D56F81">
      <w:pPr>
        <w:spacing w:line="240" w:lineRule="exact"/>
        <w:rPr>
          <w:rStyle w:val="Hyperlink"/>
          <w:color w:val="auto"/>
          <w:u w:val="none"/>
          <w:lang w:eastAsia="de-DE"/>
        </w:rPr>
      </w:pPr>
    </w:p>
    <w:p w:rsidR="00D56F81" w:rsidRDefault="00D56F81" w:rsidP="00D56F81">
      <w:pPr>
        <w:pStyle w:val="berschrift2"/>
        <w:rPr>
          <w:rStyle w:val="Hyperlink"/>
          <w:color w:val="auto"/>
          <w:u w:val="none"/>
        </w:rPr>
      </w:pPr>
      <w:r>
        <w:rPr>
          <w:rStyle w:val="Hyperlink"/>
          <w:color w:val="auto"/>
          <w:u w:val="none"/>
        </w:rPr>
        <w:t>…gut zu wissen!</w:t>
      </w:r>
    </w:p>
    <w:p w:rsidR="00D56F81" w:rsidRDefault="007F2C56" w:rsidP="00D56F81">
      <w:pPr>
        <w:shd w:val="clear" w:color="auto" w:fill="B8CCE4" w:themeFill="accent1" w:themeFillTint="66"/>
        <w:spacing w:line="240" w:lineRule="exact"/>
        <w:rPr>
          <w:rStyle w:val="Hyperlink"/>
          <w:color w:val="auto"/>
          <w:u w:val="none"/>
          <w:lang w:eastAsia="de-DE"/>
        </w:rPr>
      </w:pPr>
      <w:r w:rsidRPr="00AA18D1">
        <w:rPr>
          <w:noProof/>
          <w:lang w:eastAsia="de-DE"/>
        </w:rPr>
        <w:drawing>
          <wp:anchor distT="0" distB="0" distL="114300" distR="114300" simplePos="0" relativeHeight="252087296" behindDoc="0" locked="0" layoutInCell="1" allowOverlap="1" wp14:anchorId="29F69893" wp14:editId="744801F0">
            <wp:simplePos x="0" y="0"/>
            <wp:positionH relativeFrom="column">
              <wp:posOffset>5372100</wp:posOffset>
            </wp:positionH>
            <wp:positionV relativeFrom="paragraph">
              <wp:posOffset>-48895</wp:posOffset>
            </wp:positionV>
            <wp:extent cx="314325" cy="314325"/>
            <wp:effectExtent l="0" t="0" r="9525" b="9525"/>
            <wp:wrapSquare wrapText="bothSides"/>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lang w:eastAsia="de-DE"/>
        </w:rPr>
        <w:t xml:space="preserve">Was muss ich tun, um mein Ziel </w:t>
      </w:r>
      <w:r w:rsidR="00D56F81" w:rsidRPr="00392AA0">
        <w:rPr>
          <w:rStyle w:val="Hyperlink"/>
          <w:color w:val="auto"/>
          <w:lang w:eastAsia="de-DE"/>
        </w:rPr>
        <w:t>nicht</w:t>
      </w:r>
      <w:r w:rsidR="00D56F81">
        <w:rPr>
          <w:rStyle w:val="Hyperlink"/>
          <w:color w:val="auto"/>
          <w:u w:val="none"/>
          <w:lang w:eastAsia="de-DE"/>
        </w:rPr>
        <w:t xml:space="preserve"> zu erreichen?</w:t>
      </w:r>
      <w:r w:rsidR="00D56F81">
        <w:rPr>
          <w:rStyle w:val="Hyperlink"/>
          <w:color w:val="auto"/>
          <w:u w:val="none"/>
          <w:lang w:eastAsia="de-DE"/>
        </w:rPr>
        <w:br/>
        <w:t>Macht es Sinn, sich das zu fragen? Manchmal hilft es, sich genau das zu fragen. Hast du Vorschläge aufgeschrieben, dann mache das Gegenteil d</w:t>
      </w:r>
      <w:r w:rsidR="000D7CA2">
        <w:rPr>
          <w:rStyle w:val="Hyperlink"/>
          <w:color w:val="auto"/>
          <w:u w:val="none"/>
          <w:lang w:eastAsia="de-DE"/>
        </w:rPr>
        <w:t>a</w:t>
      </w:r>
      <w:r w:rsidR="00D56F81">
        <w:rPr>
          <w:rStyle w:val="Hyperlink"/>
          <w:color w:val="auto"/>
          <w:u w:val="none"/>
          <w:lang w:eastAsia="de-DE"/>
        </w:rPr>
        <w:t xml:space="preserve">raus. </w:t>
      </w:r>
      <w:r w:rsidR="00D56F81">
        <w:rPr>
          <w:rStyle w:val="Hyperlink"/>
          <w:color w:val="auto"/>
          <w:u w:val="none"/>
          <w:lang w:eastAsia="de-DE"/>
        </w:rPr>
        <w:br/>
      </w:r>
      <w:r w:rsidR="00D56F81" w:rsidRPr="00392AA0">
        <w:rPr>
          <w:rStyle w:val="Hyperlink"/>
          <w:color w:val="auto"/>
          <w:u w:val="none"/>
          <w:lang w:eastAsia="de-DE"/>
        </w:rPr>
        <w:sym w:font="Wingdings" w:char="F0E0"/>
      </w:r>
      <w:r w:rsidR="00D56F81">
        <w:rPr>
          <w:rStyle w:val="Hyperlink"/>
          <w:color w:val="auto"/>
          <w:u w:val="none"/>
          <w:lang w:eastAsia="de-DE"/>
        </w:rPr>
        <w:t xml:space="preserve"> Über das Gegenteil kommst du auf neue Ideen.</w:t>
      </w:r>
      <w:r w:rsidR="00D56F81">
        <w:rPr>
          <w:rStyle w:val="Hyperlink"/>
          <w:color w:val="auto"/>
          <w:u w:val="none"/>
          <w:lang w:eastAsia="de-DE"/>
        </w:rPr>
        <w:br/>
        <w:t>Das nennt man Kopfstand-Methode.</w:t>
      </w:r>
    </w:p>
    <w:p w:rsidR="00D56F81" w:rsidRDefault="00D56F81" w:rsidP="00D56F81">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56F81" w:rsidRPr="00B51DE9" w:rsidTr="00D56F81">
        <w:trPr>
          <w:trHeight w:val="523"/>
        </w:trPr>
        <w:tc>
          <w:tcPr>
            <w:tcW w:w="2268"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lastRenderedPageBreak/>
              <w:t>Kompetenzbereich</w:t>
            </w:r>
          </w:p>
          <w:p w:rsidR="00D56F81" w:rsidRDefault="00D56F81" w:rsidP="00D56F8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Lernfortschritt</w:t>
            </w:r>
          </w:p>
          <w:p w:rsidR="00D56F81" w:rsidRDefault="00D56F81" w:rsidP="00D56F8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56F81" w:rsidRDefault="00D56F81" w:rsidP="00D56F81">
            <w:pPr>
              <w:pStyle w:val="Tabelle6pt"/>
              <w:rPr>
                <w:color w:val="000000"/>
              </w:rPr>
            </w:pPr>
            <w:r>
              <w:t>Materialien/Titel</w:t>
            </w:r>
          </w:p>
          <w:p w:rsidR="00D56F81" w:rsidRDefault="00D56F81" w:rsidP="00D56F81">
            <w:pPr>
              <w:pStyle w:val="TabelleKopflinks"/>
            </w:pPr>
            <w:r>
              <w:t>Kopfstand!</w:t>
            </w:r>
          </w:p>
        </w:tc>
        <w:tc>
          <w:tcPr>
            <w:tcW w:w="188" w:type="dxa"/>
            <w:vMerge w:val="restart"/>
            <w:tcBorders>
              <w:top w:val="nil"/>
              <w:left w:val="single" w:sz="4" w:space="0" w:color="auto"/>
              <w:bottom w:val="nil"/>
              <w:right w:val="single" w:sz="4" w:space="0" w:color="auto"/>
            </w:tcBorders>
            <w:shd w:val="clear" w:color="auto" w:fill="FFFFFF"/>
          </w:tcPr>
          <w:p w:rsidR="00D56F81" w:rsidRPr="004B658C" w:rsidRDefault="00D56F81" w:rsidP="00D56F8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56F81" w:rsidRPr="00B51DE9" w:rsidRDefault="00D56F81" w:rsidP="00D56F81">
            <w:pPr>
              <w:pStyle w:val="TabelleKopfmitte"/>
            </w:pPr>
            <w:r>
              <w:t>LWK</w:t>
            </w:r>
          </w:p>
          <w:p w:rsidR="00D56F81" w:rsidRPr="00B51DE9" w:rsidRDefault="00D56F81" w:rsidP="00D56F81">
            <w:pPr>
              <w:pStyle w:val="TabelleKopfmitte"/>
              <w:rPr>
                <w:rFonts w:eastAsia="Calibri"/>
              </w:rPr>
            </w:pPr>
            <w:r>
              <w:t>L01.02.11</w:t>
            </w: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Kompetenz:</w:t>
            </w:r>
          </w:p>
          <w:p w:rsidR="00D56F81" w:rsidRDefault="00D56F81" w:rsidP="00D56F81">
            <w:pPr>
              <w:pStyle w:val="Kopf8ptafz"/>
            </w:pPr>
            <w:r>
              <w:t>Ich kann mitteilen, was ich für erfolgreiches Lernen brauche.</w:t>
            </w:r>
          </w:p>
          <w:p w:rsidR="00D56F81" w:rsidRDefault="00D56F81" w:rsidP="00D56F81">
            <w:pPr>
              <w:pStyle w:val="Kopf8ptafz"/>
            </w:pPr>
            <w:r>
              <w:t>Ich kann meine Stärken für mein Lernen benennen.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56F81" w:rsidRPr="00B51DE9" w:rsidTr="00D56F81">
              <w:trPr>
                <w:trHeight w:val="284"/>
              </w:trPr>
              <w:tc>
                <w:tcPr>
                  <w:tcW w:w="2090" w:type="dxa"/>
                  <w:shd w:val="clear" w:color="auto" w:fill="D9D9D9" w:themeFill="background1" w:themeFillShade="D9"/>
                </w:tcPr>
                <w:p w:rsidR="00D56F81" w:rsidRPr="00B51DE9" w:rsidRDefault="00D56F81" w:rsidP="00D56F81">
                  <w:pPr>
                    <w:pStyle w:val="TabelleKopfmitte"/>
                  </w:pPr>
                  <w:r>
                    <w:t>Lösung</w:t>
                  </w:r>
                </w:p>
              </w:tc>
            </w:tr>
          </w:tbl>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hideMark/>
          </w:tcPr>
          <w:p w:rsidR="00D56F81" w:rsidRPr="004B658C" w:rsidRDefault="00D56F81" w:rsidP="00D56F81">
            <w:pPr>
              <w:pStyle w:val="Tabelle6pt"/>
            </w:pPr>
            <w:r w:rsidRPr="004B658C">
              <w:t>Hauptbezug:</w:t>
            </w:r>
          </w:p>
          <w:p w:rsidR="00D56F81" w:rsidRDefault="00D56F81" w:rsidP="00D56F81">
            <w:pPr>
              <w:pStyle w:val="Kopf8ptafz"/>
            </w:pPr>
            <w:r>
              <w:t>Ich kann mich mit meiner Lerngruppe austauschen.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r w:rsidR="00D56F81" w:rsidRPr="00B51DE9" w:rsidTr="00D56F81">
        <w:tc>
          <w:tcPr>
            <w:tcW w:w="7348" w:type="dxa"/>
            <w:gridSpan w:val="3"/>
            <w:tcBorders>
              <w:left w:val="single" w:sz="4" w:space="0" w:color="auto"/>
              <w:right w:val="single" w:sz="4" w:space="0" w:color="auto"/>
            </w:tcBorders>
            <w:tcMar>
              <w:bottom w:w="0" w:type="dxa"/>
            </w:tcMar>
            <w:hideMark/>
          </w:tcPr>
          <w:p w:rsidR="00D56F81" w:rsidRDefault="00D56F81" w:rsidP="00D56F81">
            <w:pPr>
              <w:pStyle w:val="Tabelle6pt"/>
            </w:pPr>
            <w:r>
              <w:t>Weitere Bezüge:</w:t>
            </w:r>
          </w:p>
          <w:p w:rsidR="00D56F81" w:rsidRDefault="00D56F81" w:rsidP="00D56F81">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D56F81" w:rsidRDefault="00D56F81" w:rsidP="00D56F8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D56F81" w:rsidRPr="00B51DE9" w:rsidRDefault="00D56F81" w:rsidP="00D56F81">
            <w:pPr>
              <w:pStyle w:val="TabelleKopfmitte"/>
            </w:pPr>
          </w:p>
        </w:tc>
      </w:tr>
    </w:tbl>
    <w:p w:rsidR="00C00F2D" w:rsidRDefault="00C00F2D" w:rsidP="00D56F81">
      <w:pPr>
        <w:pStyle w:val="berschrift2"/>
        <w:rPr>
          <w:rStyle w:val="Hyperlink"/>
          <w:color w:val="auto"/>
          <w:u w:val="none"/>
        </w:rPr>
      </w:pPr>
      <w:r w:rsidRPr="009C083B">
        <w:rPr>
          <w:rStyle w:val="Hyperlink"/>
          <w:noProof/>
          <w:color w:val="auto"/>
          <w:sz w:val="24"/>
          <w:u w:val="none"/>
        </w:rPr>
        <w:drawing>
          <wp:anchor distT="0" distB="0" distL="114300" distR="114300" simplePos="0" relativeHeight="252003328" behindDoc="0" locked="0" layoutInCell="0" allowOverlap="1" wp14:anchorId="2BB1D8B6" wp14:editId="60D37A35">
            <wp:simplePos x="0" y="0"/>
            <wp:positionH relativeFrom="rightMargin">
              <wp:posOffset>107950</wp:posOffset>
            </wp:positionH>
            <wp:positionV relativeFrom="paragraph">
              <wp:posOffset>39370</wp:posOffset>
            </wp:positionV>
            <wp:extent cx="349885" cy="320675"/>
            <wp:effectExtent l="0" t="0" r="0" b="3175"/>
            <wp:wrapNone/>
            <wp:docPr id="12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83B">
        <w:rPr>
          <w:rStyle w:val="Hyperlink"/>
          <w:noProof/>
          <w:color w:val="auto"/>
          <w:sz w:val="24"/>
          <w:u w:val="none"/>
        </w:rPr>
        <w:drawing>
          <wp:anchor distT="0" distB="0" distL="114300" distR="114300" simplePos="0" relativeHeight="252004352" behindDoc="0" locked="0" layoutInCell="0" allowOverlap="1" wp14:anchorId="359DCA8A" wp14:editId="016FE628">
            <wp:simplePos x="0" y="0"/>
            <wp:positionH relativeFrom="rightMargin">
              <wp:posOffset>467995</wp:posOffset>
            </wp:positionH>
            <wp:positionV relativeFrom="paragraph">
              <wp:posOffset>39370</wp:posOffset>
            </wp:positionV>
            <wp:extent cx="349885" cy="320675"/>
            <wp:effectExtent l="0" t="0" r="0" b="3175"/>
            <wp:wrapNone/>
            <wp:docPr id="20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83B">
        <w:rPr>
          <w:rStyle w:val="Hyperlink"/>
          <w:noProof/>
          <w:color w:val="auto"/>
          <w:sz w:val="24"/>
          <w:u w:val="none"/>
        </w:rPr>
        <w:drawing>
          <wp:anchor distT="0" distB="0" distL="114300" distR="114300" simplePos="0" relativeHeight="252005376" behindDoc="0" locked="0" layoutInCell="0" allowOverlap="1" wp14:anchorId="1CAC5563" wp14:editId="1A547874">
            <wp:simplePos x="0" y="0"/>
            <wp:positionH relativeFrom="rightMargin">
              <wp:posOffset>828040</wp:posOffset>
            </wp:positionH>
            <wp:positionV relativeFrom="paragraph">
              <wp:posOffset>39370</wp:posOffset>
            </wp:positionV>
            <wp:extent cx="348615" cy="320040"/>
            <wp:effectExtent l="0" t="0" r="0" b="3810"/>
            <wp:wrapNone/>
            <wp:docPr id="20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rPr>
        <w:t>Kopfstand!</w:t>
      </w:r>
    </w:p>
    <w:p w:rsidR="00D56F81" w:rsidRDefault="00D56F81" w:rsidP="00C00F2D">
      <w:pPr>
        <w:pStyle w:val="Abstandszeile"/>
        <w:rPr>
          <w:rStyle w:val="Hyperlink"/>
          <w:color w:val="auto"/>
          <w:u w:val="none"/>
        </w:rPr>
      </w:pPr>
    </w:p>
    <w:tbl>
      <w:tblPr>
        <w:tblStyle w:val="Tabellenraster"/>
        <w:tblW w:w="0" w:type="auto"/>
        <w:tblBorders>
          <w:top w:val="none" w:sz="0" w:space="0" w:color="auto"/>
          <w:left w:val="none" w:sz="0" w:space="0" w:color="auto"/>
          <w:bottom w:val="none" w:sz="0" w:space="0" w:color="auto"/>
          <w:right w:val="none" w:sz="0" w:space="0" w:color="auto"/>
          <w:insideH w:val="single" w:sz="4" w:space="0" w:color="365F91" w:themeColor="accent1" w:themeShade="BF"/>
          <w:insideV w:val="single" w:sz="4" w:space="0" w:color="365F91" w:themeColor="accent1" w:themeShade="BF"/>
        </w:tblBorders>
        <w:tblLook w:val="04A0" w:firstRow="1" w:lastRow="0" w:firstColumn="1" w:lastColumn="0" w:noHBand="0" w:noVBand="1"/>
      </w:tblPr>
      <w:tblGrid>
        <w:gridCol w:w="534"/>
        <w:gridCol w:w="3827"/>
        <w:gridCol w:w="3225"/>
      </w:tblGrid>
      <w:tr w:rsidR="00D56F81" w:rsidTr="00D56F81">
        <w:trPr>
          <w:trHeight w:val="427"/>
        </w:trPr>
        <w:tc>
          <w:tcPr>
            <w:tcW w:w="534" w:type="dxa"/>
            <w:shd w:val="clear" w:color="auto" w:fill="auto"/>
            <w:vAlign w:val="center"/>
          </w:tcPr>
          <w:p w:rsidR="00D56F81" w:rsidRDefault="00C00F2D" w:rsidP="00D56F81">
            <w:pPr>
              <w:spacing w:line="240" w:lineRule="exact"/>
              <w:rPr>
                <w:rStyle w:val="Hyperlink"/>
                <w:color w:val="auto"/>
                <w:u w:val="none"/>
              </w:rPr>
            </w:pPr>
            <w:r w:rsidRPr="00845F95">
              <w:rPr>
                <w:rStyle w:val="Hyperlink"/>
                <w:noProof/>
                <w:color w:val="auto"/>
                <w:sz w:val="24"/>
                <w:u w:val="none"/>
              </w:rPr>
              <w:drawing>
                <wp:anchor distT="0" distB="0" distL="114300" distR="114300" simplePos="0" relativeHeight="252001280" behindDoc="0" locked="0" layoutInCell="0" allowOverlap="1" wp14:anchorId="53284C71" wp14:editId="4C0970FE">
                  <wp:simplePos x="0" y="0"/>
                  <wp:positionH relativeFrom="rightMargin">
                    <wp:posOffset>563245</wp:posOffset>
                  </wp:positionH>
                  <wp:positionV relativeFrom="paragraph">
                    <wp:posOffset>109855</wp:posOffset>
                  </wp:positionV>
                  <wp:extent cx="302260" cy="323850"/>
                  <wp:effectExtent l="0" t="0" r="2540" b="0"/>
                  <wp:wrapNone/>
                  <wp:docPr id="20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7" w:type="dxa"/>
            <w:shd w:val="clear" w:color="auto" w:fill="B8CCE4" w:themeFill="accent1" w:themeFillTint="66"/>
            <w:vAlign w:val="center"/>
          </w:tcPr>
          <w:p w:rsidR="00D56F81" w:rsidRPr="00712E08" w:rsidRDefault="00D56F81" w:rsidP="00D56F81">
            <w:pPr>
              <w:pStyle w:val="TabelleKopflinks"/>
              <w:spacing w:before="120" w:after="120"/>
              <w:rPr>
                <w:rStyle w:val="Hyperlink"/>
                <w:color w:val="auto"/>
                <w:u w:val="none"/>
              </w:rPr>
            </w:pPr>
            <w:r w:rsidRPr="00F11F38">
              <w:rPr>
                <w:rStyle w:val="Hyperlink"/>
                <w:color w:val="auto"/>
                <w:u w:val="none"/>
              </w:rPr>
              <w:t xml:space="preserve">Was muss ich tun, um </w:t>
            </w:r>
            <w:r w:rsidRPr="00F11F38">
              <w:rPr>
                <w:rStyle w:val="Hyperlink"/>
                <w:color w:val="auto"/>
              </w:rPr>
              <w:t>nicht</w:t>
            </w:r>
            <w:r w:rsidRPr="00F11F38">
              <w:rPr>
                <w:rStyle w:val="Hyperlink"/>
                <w:color w:val="auto"/>
                <w:u w:val="none"/>
              </w:rPr>
              <w:t xml:space="preserve"> lernen zu können?</w:t>
            </w:r>
            <w:r>
              <w:rPr>
                <w:rStyle w:val="Hyperlink"/>
                <w:color w:val="auto"/>
                <w:u w:val="none"/>
              </w:rPr>
              <w:t xml:space="preserve"> </w:t>
            </w:r>
            <w:r w:rsidRPr="00F11F38">
              <w:rPr>
                <w:rStyle w:val="Hyperlink"/>
                <w:color w:val="auto"/>
                <w:u w:val="none"/>
              </w:rPr>
              <w:t>Schreibe Stichworte!</w:t>
            </w:r>
          </w:p>
        </w:tc>
        <w:tc>
          <w:tcPr>
            <w:tcW w:w="3225" w:type="dxa"/>
            <w:shd w:val="clear" w:color="auto" w:fill="B8CCE4" w:themeFill="accent1" w:themeFillTint="66"/>
            <w:vAlign w:val="center"/>
          </w:tcPr>
          <w:p w:rsidR="00D56F81" w:rsidRPr="00712E08" w:rsidRDefault="00D56F81" w:rsidP="00D56F81">
            <w:pPr>
              <w:pStyle w:val="TabelleKopflinks"/>
              <w:spacing w:before="120" w:after="120"/>
              <w:rPr>
                <w:rStyle w:val="Hyperlink"/>
                <w:color w:val="auto"/>
                <w:u w:val="none"/>
              </w:rPr>
            </w:pPr>
            <w:r>
              <w:rPr>
                <w:rStyle w:val="Hyperlink"/>
                <w:color w:val="auto"/>
                <w:u w:val="none"/>
              </w:rPr>
              <w:t>Bilde das Gegenteil deiner Vo</w:t>
            </w:r>
            <w:r>
              <w:rPr>
                <w:rStyle w:val="Hyperlink"/>
                <w:color w:val="auto"/>
                <w:u w:val="none"/>
              </w:rPr>
              <w:t>r</w:t>
            </w:r>
            <w:r>
              <w:rPr>
                <w:rStyle w:val="Hyperlink"/>
                <w:color w:val="auto"/>
                <w:u w:val="none"/>
              </w:rPr>
              <w:t>schläge</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 xml:space="preserve">laut mit </w:t>
            </w:r>
            <w:r w:rsidR="00CD3802">
              <w:rPr>
                <w:rStyle w:val="Hyperlink"/>
                <w:rFonts w:ascii="Segoe Print" w:hAnsi="Segoe Print"/>
                <w:color w:val="auto"/>
                <w:u w:val="none"/>
              </w:rPr>
              <w:t>der Nachbarin/</w:t>
            </w:r>
            <w:r>
              <w:rPr>
                <w:rStyle w:val="Hyperlink"/>
                <w:rFonts w:ascii="Segoe Print" w:hAnsi="Segoe Print"/>
                <w:color w:val="auto"/>
                <w:u w:val="none"/>
              </w:rPr>
              <w:t>dem Nachbarn sprechen</w:t>
            </w:r>
          </w:p>
        </w:tc>
        <w:tc>
          <w:tcPr>
            <w:tcW w:w="3225" w:type="dxa"/>
            <w:vAlign w:val="center"/>
          </w:tcPr>
          <w:p w:rsidR="00D56F81" w:rsidRPr="009C083B" w:rsidRDefault="00441F54" w:rsidP="00D56F81">
            <w:pPr>
              <w:rPr>
                <w:rStyle w:val="Hyperlink"/>
                <w:rFonts w:ascii="Segoe Print" w:hAnsi="Segoe Print"/>
                <w:color w:val="auto"/>
                <w:u w:val="none"/>
              </w:rPr>
            </w:pPr>
            <w:r w:rsidRPr="00AA18D1">
              <w:rPr>
                <w:noProof/>
              </w:rPr>
              <w:drawing>
                <wp:anchor distT="0" distB="0" distL="114300" distR="114300" simplePos="0" relativeHeight="252084224" behindDoc="1" locked="0" layoutInCell="1" allowOverlap="1" wp14:anchorId="629E1081" wp14:editId="64EC1BEC">
                  <wp:simplePos x="0" y="0"/>
                  <wp:positionH relativeFrom="column">
                    <wp:posOffset>2477135</wp:posOffset>
                  </wp:positionH>
                  <wp:positionV relativeFrom="paragraph">
                    <wp:posOffset>5715</wp:posOffset>
                  </wp:positionV>
                  <wp:extent cx="314325" cy="314325"/>
                  <wp:effectExtent l="0" t="0" r="9525" b="9525"/>
                  <wp:wrapNone/>
                  <wp:docPr id="2207" name="Grafik 2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rFonts w:ascii="Segoe Print" w:hAnsi="Segoe Print"/>
                <w:color w:val="auto"/>
                <w:u w:val="none"/>
              </w:rPr>
              <w:t xml:space="preserve">mit </w:t>
            </w:r>
            <w:r w:rsidR="00CD3802">
              <w:rPr>
                <w:rStyle w:val="Hyperlink"/>
                <w:rFonts w:ascii="Segoe Print" w:hAnsi="Segoe Print"/>
                <w:color w:val="auto"/>
                <w:u w:val="none"/>
              </w:rPr>
              <w:t>der Nachbarin/</w:t>
            </w:r>
            <w:r w:rsidR="00D56F81">
              <w:rPr>
                <w:rStyle w:val="Hyperlink"/>
                <w:rFonts w:ascii="Segoe Print" w:hAnsi="Segoe Print"/>
                <w:color w:val="auto"/>
                <w:u w:val="none"/>
              </w:rPr>
              <w:t>dem Nachbarn flüstern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2</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kein Material dabei haben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meine Unterlagen mitne</w:t>
            </w:r>
            <w:r>
              <w:rPr>
                <w:rStyle w:val="Hyperlink"/>
                <w:rFonts w:ascii="Segoe Print" w:hAnsi="Segoe Print"/>
                <w:color w:val="auto"/>
                <w:u w:val="none"/>
              </w:rPr>
              <w:t>h</w:t>
            </w:r>
            <w:r>
              <w:rPr>
                <w:rStyle w:val="Hyperlink"/>
                <w:rFonts w:ascii="Segoe Print" w:hAnsi="Segoe Print"/>
                <w:color w:val="auto"/>
                <w:u w:val="none"/>
              </w:rPr>
              <w:t>men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3</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mit den Gedanken woanders sein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mich auf das Thema ko</w:t>
            </w:r>
            <w:r>
              <w:rPr>
                <w:rStyle w:val="Hyperlink"/>
                <w:rFonts w:ascii="Segoe Print" w:hAnsi="Segoe Print"/>
                <w:color w:val="auto"/>
                <w:u w:val="none"/>
              </w:rPr>
              <w:t>n</w:t>
            </w:r>
            <w:r>
              <w:rPr>
                <w:rStyle w:val="Hyperlink"/>
                <w:rFonts w:ascii="Segoe Print" w:hAnsi="Segoe Print"/>
                <w:color w:val="auto"/>
                <w:u w:val="none"/>
              </w:rPr>
              <w:t>zentrieren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4</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schlafen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hellwach sein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5</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mit dem Handy spielen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die Aufgaben bearbeiten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6</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aus dem Fenster schauen und träumen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auf meine Aufgaben schauen und weitermachen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7</w:t>
            </w:r>
          </w:p>
        </w:tc>
        <w:tc>
          <w:tcPr>
            <w:tcW w:w="3827" w:type="dxa"/>
            <w:vAlign w:val="center"/>
          </w:tcPr>
          <w:p w:rsidR="00D56F81" w:rsidRPr="009C083B" w:rsidRDefault="00D56F81" w:rsidP="0053217B">
            <w:pPr>
              <w:rPr>
                <w:rStyle w:val="Hyperlink"/>
                <w:rFonts w:ascii="Segoe Print" w:hAnsi="Segoe Print"/>
                <w:color w:val="auto"/>
                <w:u w:val="none"/>
              </w:rPr>
            </w:pPr>
            <w:r>
              <w:rPr>
                <w:rStyle w:val="Hyperlink"/>
                <w:rFonts w:ascii="Segoe Print" w:hAnsi="Segoe Print"/>
                <w:color w:val="auto"/>
                <w:u w:val="none"/>
              </w:rPr>
              <w:t xml:space="preserve">meine </w:t>
            </w:r>
            <w:r w:rsidR="0053217B">
              <w:rPr>
                <w:rStyle w:val="Hyperlink"/>
                <w:rFonts w:ascii="Segoe Print" w:hAnsi="Segoe Print"/>
                <w:color w:val="auto"/>
                <w:u w:val="none"/>
              </w:rPr>
              <w:t xml:space="preserve">Mitschülerinnen und </w:t>
            </w:r>
            <w:r>
              <w:rPr>
                <w:rStyle w:val="Hyperlink"/>
                <w:rFonts w:ascii="Segoe Print" w:hAnsi="Segoe Print"/>
                <w:color w:val="auto"/>
                <w:u w:val="none"/>
              </w:rPr>
              <w:t>Mi</w:t>
            </w:r>
            <w:r>
              <w:rPr>
                <w:rStyle w:val="Hyperlink"/>
                <w:rFonts w:ascii="Segoe Print" w:hAnsi="Segoe Print"/>
                <w:color w:val="auto"/>
                <w:u w:val="none"/>
              </w:rPr>
              <w:t>t</w:t>
            </w:r>
            <w:r>
              <w:rPr>
                <w:rStyle w:val="Hyperlink"/>
                <w:rFonts w:ascii="Segoe Print" w:hAnsi="Segoe Print"/>
                <w:color w:val="auto"/>
                <w:u w:val="none"/>
              </w:rPr>
              <w:t>schüler ärgern, das macht Spaß!</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freundlich sein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8</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später kommen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pünktlich sein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9</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und früher abhauen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bis zum Schluss bleiben</w:t>
            </w:r>
          </w:p>
        </w:tc>
      </w:tr>
      <w:tr w:rsidR="00D56F81" w:rsidTr="00D56F81">
        <w:trPr>
          <w:trHeight w:val="794"/>
        </w:trPr>
        <w:tc>
          <w:tcPr>
            <w:tcW w:w="534" w:type="dxa"/>
            <w:shd w:val="clear" w:color="auto" w:fill="B8CCE4" w:themeFill="accent1" w:themeFillTint="66"/>
            <w:vAlign w:val="center"/>
          </w:tcPr>
          <w:p w:rsidR="00D56F81" w:rsidRDefault="00D56F81" w:rsidP="00D56F81">
            <w:pPr>
              <w:spacing w:line="240" w:lineRule="exact"/>
              <w:rPr>
                <w:rStyle w:val="Hyperlink"/>
                <w:color w:val="auto"/>
                <w:u w:val="none"/>
              </w:rPr>
            </w:pPr>
            <w:r>
              <w:rPr>
                <w:rStyle w:val="Hyperlink"/>
                <w:color w:val="auto"/>
                <w:u w:val="none"/>
              </w:rPr>
              <w:t>10</w:t>
            </w:r>
          </w:p>
        </w:tc>
        <w:tc>
          <w:tcPr>
            <w:tcW w:w="3827"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gar nicht kommen</w:t>
            </w:r>
          </w:p>
        </w:tc>
        <w:tc>
          <w:tcPr>
            <w:tcW w:w="3225" w:type="dxa"/>
            <w:vAlign w:val="center"/>
          </w:tcPr>
          <w:p w:rsidR="00D56F81" w:rsidRPr="009C083B" w:rsidRDefault="00D56F81" w:rsidP="00D56F81">
            <w:pPr>
              <w:rPr>
                <w:rStyle w:val="Hyperlink"/>
                <w:rFonts w:ascii="Segoe Print" w:hAnsi="Segoe Print"/>
                <w:color w:val="auto"/>
                <w:u w:val="none"/>
              </w:rPr>
            </w:pPr>
            <w:r>
              <w:rPr>
                <w:rStyle w:val="Hyperlink"/>
                <w:rFonts w:ascii="Segoe Print" w:hAnsi="Segoe Print"/>
                <w:color w:val="auto"/>
                <w:u w:val="none"/>
              </w:rPr>
              <w:t>jeden Tag zur Schule gehen</w:t>
            </w:r>
          </w:p>
        </w:tc>
      </w:tr>
    </w:tbl>
    <w:p w:rsidR="00D56F81" w:rsidRDefault="00D56F81" w:rsidP="00D56F81">
      <w:pPr>
        <w:spacing w:line="240" w:lineRule="exact"/>
        <w:rPr>
          <w:rStyle w:val="Hyperlink"/>
          <w:color w:val="auto"/>
          <w:u w:val="none"/>
          <w:lang w:eastAsia="de-DE"/>
        </w:rPr>
      </w:pPr>
    </w:p>
    <w:p w:rsidR="00D56F81" w:rsidRDefault="00D56F81" w:rsidP="00D56F81">
      <w:pPr>
        <w:pStyle w:val="berschrift2"/>
        <w:rPr>
          <w:rStyle w:val="Hyperlink"/>
          <w:color w:val="auto"/>
          <w:u w:val="none"/>
        </w:rPr>
      </w:pPr>
      <w:r>
        <w:rPr>
          <w:rStyle w:val="Hyperlink"/>
          <w:color w:val="auto"/>
          <w:u w:val="none"/>
        </w:rPr>
        <w:t>…gut zu wissen!</w:t>
      </w:r>
    </w:p>
    <w:p w:rsidR="00D56F81" w:rsidRDefault="007F2C56" w:rsidP="00D56F81">
      <w:pPr>
        <w:shd w:val="clear" w:color="auto" w:fill="B8CCE4" w:themeFill="accent1" w:themeFillTint="66"/>
        <w:spacing w:line="240" w:lineRule="exact"/>
        <w:rPr>
          <w:rStyle w:val="Hyperlink"/>
          <w:color w:val="auto"/>
          <w:u w:val="none"/>
          <w:lang w:eastAsia="de-DE"/>
        </w:rPr>
      </w:pPr>
      <w:r w:rsidRPr="00AA18D1">
        <w:rPr>
          <w:noProof/>
          <w:lang w:eastAsia="de-DE"/>
        </w:rPr>
        <w:drawing>
          <wp:anchor distT="0" distB="0" distL="114300" distR="114300" simplePos="0" relativeHeight="252085248" behindDoc="0" locked="0" layoutInCell="1" allowOverlap="1" wp14:anchorId="13194218" wp14:editId="4B095FE5">
            <wp:simplePos x="0" y="0"/>
            <wp:positionH relativeFrom="column">
              <wp:posOffset>5219700</wp:posOffset>
            </wp:positionH>
            <wp:positionV relativeFrom="paragraph">
              <wp:posOffset>19050</wp:posOffset>
            </wp:positionV>
            <wp:extent cx="314325" cy="314325"/>
            <wp:effectExtent l="0" t="0" r="9525" b="9525"/>
            <wp:wrapSquare wrapText="bothSides"/>
            <wp:docPr id="937" name="Grafik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56F81">
        <w:rPr>
          <w:rStyle w:val="Hyperlink"/>
          <w:color w:val="auto"/>
          <w:u w:val="none"/>
          <w:lang w:eastAsia="de-DE"/>
        </w:rPr>
        <w:t xml:space="preserve">Was muss ich tun, um mein Ziel </w:t>
      </w:r>
      <w:r w:rsidR="00D56F81" w:rsidRPr="00392AA0">
        <w:rPr>
          <w:rStyle w:val="Hyperlink"/>
          <w:color w:val="auto"/>
          <w:lang w:eastAsia="de-DE"/>
        </w:rPr>
        <w:t>nicht</w:t>
      </w:r>
      <w:r w:rsidR="00D56F81">
        <w:rPr>
          <w:rStyle w:val="Hyperlink"/>
          <w:color w:val="auto"/>
          <w:u w:val="none"/>
          <w:lang w:eastAsia="de-DE"/>
        </w:rPr>
        <w:t xml:space="preserve"> zu erreichen?</w:t>
      </w:r>
      <w:r w:rsidR="00D56F81">
        <w:rPr>
          <w:rStyle w:val="Hyperlink"/>
          <w:color w:val="auto"/>
          <w:u w:val="none"/>
          <w:lang w:eastAsia="de-DE"/>
        </w:rPr>
        <w:br/>
        <w:t>Macht es Sinn, sich das zu fragen? Manchmal hilft es, sich genau das zu fragen. Hast du Vorschläge aufgeschrieben, dann mache das Gegenteil d</w:t>
      </w:r>
      <w:r w:rsidR="000D7CA2">
        <w:rPr>
          <w:rStyle w:val="Hyperlink"/>
          <w:color w:val="auto"/>
          <w:u w:val="none"/>
          <w:lang w:eastAsia="de-DE"/>
        </w:rPr>
        <w:t>a</w:t>
      </w:r>
      <w:r w:rsidR="00D56F81">
        <w:rPr>
          <w:rStyle w:val="Hyperlink"/>
          <w:color w:val="auto"/>
          <w:u w:val="none"/>
          <w:lang w:eastAsia="de-DE"/>
        </w:rPr>
        <w:t xml:space="preserve">raus. </w:t>
      </w:r>
      <w:r w:rsidR="00D56F81">
        <w:rPr>
          <w:rStyle w:val="Hyperlink"/>
          <w:color w:val="auto"/>
          <w:u w:val="none"/>
          <w:lang w:eastAsia="de-DE"/>
        </w:rPr>
        <w:br/>
      </w:r>
      <w:r w:rsidR="00D56F81" w:rsidRPr="00392AA0">
        <w:rPr>
          <w:rStyle w:val="Hyperlink"/>
          <w:color w:val="auto"/>
          <w:u w:val="none"/>
          <w:lang w:eastAsia="de-DE"/>
        </w:rPr>
        <w:sym w:font="Wingdings" w:char="F0E0"/>
      </w:r>
      <w:r w:rsidR="00D56F81">
        <w:rPr>
          <w:rStyle w:val="Hyperlink"/>
          <w:color w:val="auto"/>
          <w:u w:val="none"/>
          <w:lang w:eastAsia="de-DE"/>
        </w:rPr>
        <w:t xml:space="preserve"> Über das Gegenteil kommst du auf neue Ideen.</w:t>
      </w:r>
      <w:r w:rsidR="00D56F81">
        <w:rPr>
          <w:rStyle w:val="Hyperlink"/>
          <w:color w:val="auto"/>
          <w:u w:val="none"/>
          <w:lang w:eastAsia="de-DE"/>
        </w:rPr>
        <w:br/>
        <w:t>Das nennt man Kopfstand-Methode.</w:t>
      </w:r>
    </w:p>
    <w:p w:rsidR="00D56F81" w:rsidRDefault="00D56F81" w:rsidP="00D56F81">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864B19"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864B19" w:rsidRDefault="00864B19" w:rsidP="003B7947">
            <w:pPr>
              <w:pStyle w:val="Tabelle6pt"/>
              <w:rPr>
                <w:color w:val="000000"/>
              </w:rPr>
            </w:pPr>
            <w:r>
              <w:lastRenderedPageBreak/>
              <w:t>Kompetenzbereich</w:t>
            </w:r>
          </w:p>
          <w:p w:rsidR="00864B19" w:rsidRDefault="00864B19"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864B19" w:rsidRDefault="00864B19" w:rsidP="003B7947">
            <w:pPr>
              <w:pStyle w:val="Tabelle6pt"/>
              <w:rPr>
                <w:color w:val="000000"/>
              </w:rPr>
            </w:pPr>
            <w:r>
              <w:t>Lernfortschritt</w:t>
            </w:r>
          </w:p>
          <w:p w:rsidR="00864B19" w:rsidRDefault="00864B19"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864B19" w:rsidRDefault="00864B19" w:rsidP="003B7947">
            <w:pPr>
              <w:pStyle w:val="Tabelle6pt"/>
              <w:rPr>
                <w:color w:val="000000"/>
              </w:rPr>
            </w:pPr>
            <w:r>
              <w:t>Materialien/Titel</w:t>
            </w:r>
          </w:p>
          <w:p w:rsidR="00864B19" w:rsidRDefault="00864B19" w:rsidP="003B7947">
            <w:pPr>
              <w:pStyle w:val="TabelleKopflinks"/>
            </w:pPr>
            <w:r>
              <w:t>Eine Hand voll Gold</w:t>
            </w:r>
          </w:p>
        </w:tc>
        <w:tc>
          <w:tcPr>
            <w:tcW w:w="188" w:type="dxa"/>
            <w:vMerge w:val="restart"/>
            <w:tcBorders>
              <w:top w:val="nil"/>
              <w:left w:val="single" w:sz="4" w:space="0" w:color="auto"/>
              <w:bottom w:val="nil"/>
              <w:right w:val="single" w:sz="4" w:space="0" w:color="auto"/>
            </w:tcBorders>
            <w:shd w:val="clear" w:color="auto" w:fill="FFFFFF"/>
          </w:tcPr>
          <w:p w:rsidR="00864B19" w:rsidRPr="004B658C" w:rsidRDefault="00864B19"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64B19" w:rsidRPr="00B51DE9" w:rsidRDefault="00864B19" w:rsidP="003B7947">
            <w:pPr>
              <w:pStyle w:val="TabelleKopfmitte"/>
            </w:pPr>
            <w:r>
              <w:t>LWK</w:t>
            </w:r>
          </w:p>
          <w:p w:rsidR="00864B19" w:rsidRPr="00B51DE9" w:rsidRDefault="00864B19" w:rsidP="003B7947">
            <w:pPr>
              <w:pStyle w:val="TabelleKopfmitte"/>
              <w:rPr>
                <w:rFonts w:eastAsia="Calibri"/>
              </w:rPr>
            </w:pPr>
            <w:r>
              <w:t>L01.02.12</w:t>
            </w:r>
          </w:p>
        </w:tc>
      </w:tr>
      <w:tr w:rsidR="00864B19" w:rsidRPr="00B51DE9" w:rsidTr="003B7947">
        <w:tc>
          <w:tcPr>
            <w:tcW w:w="7348" w:type="dxa"/>
            <w:gridSpan w:val="3"/>
            <w:tcBorders>
              <w:left w:val="single" w:sz="4" w:space="0" w:color="auto"/>
              <w:right w:val="single" w:sz="4" w:space="0" w:color="auto"/>
            </w:tcBorders>
            <w:hideMark/>
          </w:tcPr>
          <w:p w:rsidR="00864B19" w:rsidRPr="004B658C" w:rsidRDefault="00864B19" w:rsidP="003B7947">
            <w:pPr>
              <w:pStyle w:val="Tabelle6pt"/>
            </w:pPr>
            <w:r w:rsidRPr="004B658C">
              <w:t>Kompetenz:</w:t>
            </w:r>
          </w:p>
          <w:p w:rsidR="00864B19" w:rsidRDefault="00864B19" w:rsidP="003B7947">
            <w:pPr>
              <w:pStyle w:val="Kopf8ptafz"/>
            </w:pPr>
            <w:r>
              <w:t>Ich kann mitteilen, was ich für erfolgreiches Lernen brauche.</w:t>
            </w:r>
          </w:p>
          <w:p w:rsidR="00864B19" w:rsidRDefault="00864B19" w:rsidP="003B7947">
            <w:pPr>
              <w:pStyle w:val="Kopf8ptafz"/>
            </w:pPr>
            <w:r>
              <w:t>Ich kann meine Stärken für mein Lernen benennen.</w:t>
            </w:r>
          </w:p>
        </w:tc>
        <w:tc>
          <w:tcPr>
            <w:tcW w:w="188" w:type="dxa"/>
            <w:vMerge/>
            <w:tcBorders>
              <w:left w:val="single" w:sz="4" w:space="0" w:color="auto"/>
              <w:bottom w:val="nil"/>
              <w:right w:val="nil"/>
            </w:tcBorders>
            <w:vAlign w:val="center"/>
            <w:hideMark/>
          </w:tcPr>
          <w:p w:rsidR="00864B19" w:rsidRDefault="00864B19"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64B19" w:rsidRPr="00B51DE9" w:rsidTr="003B7947">
              <w:trPr>
                <w:trHeight w:val="284"/>
              </w:trPr>
              <w:tc>
                <w:tcPr>
                  <w:tcW w:w="2090" w:type="dxa"/>
                  <w:shd w:val="clear" w:color="auto" w:fill="auto"/>
                </w:tcPr>
                <w:p w:rsidR="00864B19" w:rsidRPr="00B51DE9" w:rsidRDefault="00864B19" w:rsidP="003B7947">
                  <w:pPr>
                    <w:pStyle w:val="Textkrpermitte"/>
                  </w:pPr>
                  <w:proofErr w:type="spellStart"/>
                  <w:r w:rsidRPr="00B51DE9">
                    <w:t>LernPROJEKT</w:t>
                  </w:r>
                  <w:proofErr w:type="spellEnd"/>
                </w:p>
              </w:tc>
            </w:tr>
            <w:tr w:rsidR="00864B19" w:rsidRPr="00B51DE9" w:rsidTr="003B7947">
              <w:trPr>
                <w:trHeight w:val="284"/>
              </w:trPr>
              <w:tc>
                <w:tcPr>
                  <w:tcW w:w="2090" w:type="dxa"/>
                  <w:shd w:val="clear" w:color="auto" w:fill="auto"/>
                </w:tcPr>
                <w:p w:rsidR="00864B19" w:rsidRPr="00B51DE9" w:rsidRDefault="00864B19" w:rsidP="003B7947">
                  <w:pPr>
                    <w:pStyle w:val="Textkrpermitte"/>
                  </w:pPr>
                  <w:proofErr w:type="spellStart"/>
                  <w:r w:rsidRPr="00B51DE9">
                    <w:t>LernTHEMA</w:t>
                  </w:r>
                  <w:proofErr w:type="spellEnd"/>
                </w:p>
              </w:tc>
            </w:tr>
            <w:tr w:rsidR="00864B19" w:rsidRPr="00B51DE9" w:rsidTr="003B7947">
              <w:trPr>
                <w:trHeight w:val="284"/>
              </w:trPr>
              <w:tc>
                <w:tcPr>
                  <w:tcW w:w="2090" w:type="dxa"/>
                  <w:shd w:val="clear" w:color="auto" w:fill="D9D9D9" w:themeFill="background1" w:themeFillShade="D9"/>
                </w:tcPr>
                <w:p w:rsidR="00864B19" w:rsidRPr="00B51DE9" w:rsidRDefault="00864B19" w:rsidP="003B7947">
                  <w:pPr>
                    <w:pStyle w:val="TabelleKopfmitte"/>
                  </w:pPr>
                  <w:proofErr w:type="spellStart"/>
                  <w:r w:rsidRPr="00B51DE9">
                    <w:t>LernSCHRITT</w:t>
                  </w:r>
                  <w:proofErr w:type="spellEnd"/>
                </w:p>
              </w:tc>
            </w:tr>
          </w:tbl>
          <w:p w:rsidR="00864B19" w:rsidRPr="00B51DE9" w:rsidRDefault="00864B19" w:rsidP="003B7947">
            <w:pPr>
              <w:pStyle w:val="TabelleKopfmitte"/>
            </w:pPr>
          </w:p>
        </w:tc>
      </w:tr>
      <w:tr w:rsidR="00864B19" w:rsidRPr="00B51DE9" w:rsidTr="003B7947">
        <w:tc>
          <w:tcPr>
            <w:tcW w:w="7348" w:type="dxa"/>
            <w:gridSpan w:val="3"/>
            <w:tcBorders>
              <w:left w:val="single" w:sz="4" w:space="0" w:color="auto"/>
              <w:right w:val="single" w:sz="4" w:space="0" w:color="auto"/>
            </w:tcBorders>
            <w:hideMark/>
          </w:tcPr>
          <w:p w:rsidR="00864B19" w:rsidRPr="004B658C" w:rsidRDefault="00864B19" w:rsidP="003B7947">
            <w:pPr>
              <w:pStyle w:val="Tabelle6pt"/>
            </w:pPr>
            <w:r w:rsidRPr="004B658C">
              <w:t>Hauptbezug:</w:t>
            </w:r>
          </w:p>
          <w:p w:rsidR="00864B19" w:rsidRDefault="00864B19" w:rsidP="003B7947">
            <w:pPr>
              <w:pStyle w:val="Kopf8ptafz"/>
            </w:pPr>
            <w:r>
              <w:t>Ich kann mich mit meiner Lerngruppe austauschen.</w:t>
            </w:r>
          </w:p>
        </w:tc>
        <w:tc>
          <w:tcPr>
            <w:tcW w:w="188" w:type="dxa"/>
            <w:vMerge/>
            <w:tcBorders>
              <w:left w:val="single" w:sz="4" w:space="0" w:color="auto"/>
              <w:bottom w:val="nil"/>
              <w:right w:val="nil"/>
            </w:tcBorders>
            <w:vAlign w:val="center"/>
            <w:hideMark/>
          </w:tcPr>
          <w:p w:rsidR="00864B19" w:rsidRDefault="00864B19"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B19" w:rsidRPr="00B51DE9" w:rsidRDefault="00864B19" w:rsidP="003B7947">
            <w:pPr>
              <w:pStyle w:val="TabelleKopfmitte"/>
            </w:pPr>
          </w:p>
        </w:tc>
      </w:tr>
      <w:tr w:rsidR="00864B19" w:rsidRPr="00B51DE9" w:rsidTr="003B7947">
        <w:tc>
          <w:tcPr>
            <w:tcW w:w="7348" w:type="dxa"/>
            <w:gridSpan w:val="3"/>
            <w:tcBorders>
              <w:left w:val="single" w:sz="4" w:space="0" w:color="auto"/>
              <w:right w:val="single" w:sz="4" w:space="0" w:color="auto"/>
            </w:tcBorders>
            <w:tcMar>
              <w:bottom w:w="0" w:type="dxa"/>
            </w:tcMar>
            <w:hideMark/>
          </w:tcPr>
          <w:p w:rsidR="00864B19" w:rsidRDefault="00864B19" w:rsidP="003B7947">
            <w:pPr>
              <w:pStyle w:val="Tabelle6pt"/>
            </w:pPr>
            <w:r>
              <w:t>Weitere Bezüge:</w:t>
            </w:r>
          </w:p>
          <w:p w:rsidR="00864B19" w:rsidRDefault="00864B19" w:rsidP="003B7947">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864B19" w:rsidRDefault="00864B19"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64B19" w:rsidRPr="00B51DE9" w:rsidRDefault="00864B19" w:rsidP="003B7947">
            <w:pPr>
              <w:pStyle w:val="TabelleKopfmitte"/>
            </w:pPr>
          </w:p>
        </w:tc>
      </w:tr>
    </w:tbl>
    <w:p w:rsidR="00864B19" w:rsidRDefault="00864B19" w:rsidP="00864B19">
      <w:pPr>
        <w:pStyle w:val="berschrift2"/>
        <w:rPr>
          <w:rStyle w:val="Hyperlink"/>
          <w:color w:val="auto"/>
          <w:u w:val="none"/>
        </w:rPr>
      </w:pPr>
      <w:r w:rsidRPr="006C7C25">
        <w:rPr>
          <w:rStyle w:val="Hyperlink"/>
          <w:noProof/>
          <w:color w:val="auto"/>
          <w:sz w:val="24"/>
          <w:u w:val="none"/>
        </w:rPr>
        <w:drawing>
          <wp:anchor distT="0" distB="0" distL="114300" distR="114300" simplePos="0" relativeHeight="252007424" behindDoc="0" locked="0" layoutInCell="0" allowOverlap="1" wp14:anchorId="2485A07B" wp14:editId="356A4A7A">
            <wp:simplePos x="0" y="0"/>
            <wp:positionH relativeFrom="rightMargin">
              <wp:posOffset>107950</wp:posOffset>
            </wp:positionH>
            <wp:positionV relativeFrom="paragraph">
              <wp:posOffset>0</wp:posOffset>
            </wp:positionV>
            <wp:extent cx="345440" cy="323850"/>
            <wp:effectExtent l="0" t="0" r="0" b="0"/>
            <wp:wrapNone/>
            <wp:docPr id="20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7C25">
        <w:rPr>
          <w:rStyle w:val="Hyperlink"/>
          <w:noProof/>
          <w:color w:val="auto"/>
          <w:sz w:val="24"/>
          <w:u w:val="none"/>
        </w:rPr>
        <w:drawing>
          <wp:anchor distT="0" distB="0" distL="114300" distR="114300" simplePos="0" relativeHeight="252008448" behindDoc="0" locked="0" layoutInCell="0" allowOverlap="1" wp14:anchorId="49B80236" wp14:editId="3339ADEE">
            <wp:simplePos x="0" y="0"/>
            <wp:positionH relativeFrom="rightMargin">
              <wp:posOffset>467995</wp:posOffset>
            </wp:positionH>
            <wp:positionV relativeFrom="paragraph">
              <wp:posOffset>0</wp:posOffset>
            </wp:positionV>
            <wp:extent cx="345440" cy="323850"/>
            <wp:effectExtent l="0" t="0" r="0" b="0"/>
            <wp:wrapNone/>
            <wp:docPr id="20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Eine Hand voll Gold!</w:t>
      </w:r>
    </w:p>
    <w:p w:rsidR="00864B19" w:rsidRDefault="00864B19" w:rsidP="00864B19">
      <w:pPr>
        <w:spacing w:line="240" w:lineRule="exact"/>
        <w:rPr>
          <w:rStyle w:val="Hyperlink"/>
          <w:color w:val="auto"/>
          <w:u w:val="none"/>
          <w:lang w:eastAsia="de-DE"/>
        </w:rPr>
      </w:pPr>
      <w:r>
        <w:rPr>
          <w:rStyle w:val="Hyperlink"/>
          <w:color w:val="auto"/>
          <w:u w:val="none"/>
          <w:lang w:eastAsia="de-DE"/>
        </w:rPr>
        <w:t>Nennen Sie fünf Stärken, die für Ihr Lernen wichtig sind.</w:t>
      </w:r>
    </w:p>
    <w:p w:rsidR="00864B19" w:rsidRDefault="00864B19" w:rsidP="00864B19">
      <w:pPr>
        <w:spacing w:line="240" w:lineRule="exact"/>
        <w:rPr>
          <w:rStyle w:val="Hyperlink"/>
          <w:color w:val="auto"/>
          <w:u w:val="none"/>
          <w:lang w:eastAsia="de-DE"/>
        </w:rPr>
      </w:pPr>
      <w:r>
        <w:rPr>
          <w:rStyle w:val="Hyperlink"/>
          <w:color w:val="auto"/>
          <w:u w:val="none"/>
          <w:lang w:eastAsia="de-DE"/>
        </w:rPr>
        <w:t>Schreiben Sie eine Stärke in jeden Finger.</w:t>
      </w:r>
    </w:p>
    <w:p w:rsidR="00D56F81" w:rsidRDefault="00D56F81" w:rsidP="00D56F81">
      <w:pPr>
        <w:spacing w:line="240" w:lineRule="exact"/>
        <w:rPr>
          <w:rStyle w:val="Hyperlink"/>
          <w:color w:val="auto"/>
          <w:u w:val="none"/>
          <w:lang w:eastAsia="de-DE"/>
        </w:rPr>
      </w:pPr>
    </w:p>
    <w:p w:rsidR="00D56F81" w:rsidRDefault="00D56F81">
      <w:pPr>
        <w:spacing w:line="240" w:lineRule="exact"/>
        <w:rPr>
          <w:lang w:eastAsia="de-DE"/>
        </w:rPr>
      </w:pPr>
    </w:p>
    <w:p w:rsidR="002B7F71" w:rsidRDefault="00864B19" w:rsidP="002B7F71">
      <w:pPr>
        <w:pStyle w:val="Textkrper"/>
      </w:pPr>
      <w:r>
        <w:rPr>
          <w:noProof/>
        </w:rPr>
        <w:drawing>
          <wp:anchor distT="0" distB="0" distL="114300" distR="114300" simplePos="0" relativeHeight="252009472" behindDoc="0" locked="0" layoutInCell="1" allowOverlap="1">
            <wp:simplePos x="0" y="0"/>
            <wp:positionH relativeFrom="column">
              <wp:posOffset>3810</wp:posOffset>
            </wp:positionH>
            <wp:positionV relativeFrom="paragraph">
              <wp:posOffset>-8890</wp:posOffset>
            </wp:positionV>
            <wp:extent cx="5683885" cy="5683885"/>
            <wp:effectExtent l="0" t="0" r="0" b="0"/>
            <wp:wrapNone/>
            <wp:docPr id="2094" name="Grafik 2094" descr="C:\Users\Isabel\AppData\Local\Microsoft\Windows\INetCache\IE\NW29U02V\hand-symbol-silhouet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AppData\Local\Microsoft\Windows\INetCache\IE\NW29U02V\hand-symbol-silhouette[1].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683885" cy="5683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4B19" w:rsidRDefault="00864B19">
      <w:pPr>
        <w:spacing w:line="240" w:lineRule="exact"/>
        <w:sectPr w:rsidR="00864B19" w:rsidSect="003944DA">
          <w:headerReference w:type="default" r:id="rId79"/>
          <w:pgSz w:w="11906" w:h="16838" w:code="9"/>
          <w:pgMar w:top="1418" w:right="3402" w:bottom="1134" w:left="1134" w:header="709" w:footer="709" w:gutter="0"/>
          <w:cols w:space="708"/>
          <w:docGrid w:linePitch="360"/>
        </w:sectPr>
      </w:pPr>
    </w:p>
    <w:tbl>
      <w:tblPr>
        <w:tblpPr w:leftFromText="141" w:rightFromText="141" w:vertAnchor="text" w:tblpY="1"/>
        <w:tblOverlap w:val="neve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7A3729" w:rsidRPr="00B51DE9" w:rsidTr="00E713DE">
        <w:trPr>
          <w:trHeight w:val="523"/>
        </w:trPr>
        <w:tc>
          <w:tcPr>
            <w:tcW w:w="2268" w:type="dxa"/>
            <w:tcBorders>
              <w:left w:val="single" w:sz="4" w:space="0" w:color="auto"/>
              <w:bottom w:val="single" w:sz="4" w:space="0" w:color="auto"/>
              <w:right w:val="single" w:sz="4" w:space="0" w:color="auto"/>
            </w:tcBorders>
            <w:shd w:val="clear" w:color="auto" w:fill="D9D9D9"/>
            <w:hideMark/>
          </w:tcPr>
          <w:p w:rsidR="007A3729" w:rsidRDefault="007A3729" w:rsidP="00E713DE">
            <w:pPr>
              <w:pStyle w:val="Tabelle6pt"/>
              <w:rPr>
                <w:color w:val="000000"/>
              </w:rPr>
            </w:pPr>
            <w:r>
              <w:lastRenderedPageBreak/>
              <w:br w:type="page"/>
              <w:t>Kompetenzbereich</w:t>
            </w:r>
          </w:p>
          <w:p w:rsidR="007A3729" w:rsidRDefault="007A3729" w:rsidP="00E713DE">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7A3729" w:rsidRDefault="007A3729" w:rsidP="00E713DE">
            <w:pPr>
              <w:pStyle w:val="Tabelle6pt"/>
              <w:rPr>
                <w:color w:val="000000"/>
              </w:rPr>
            </w:pPr>
            <w:r>
              <w:t>Lernfortschritt</w:t>
            </w:r>
          </w:p>
          <w:p w:rsidR="007A3729" w:rsidRDefault="007A3729" w:rsidP="00E713DE">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7A3729" w:rsidRDefault="007A3729" w:rsidP="00E713DE">
            <w:pPr>
              <w:pStyle w:val="Tabelle6pt"/>
              <w:rPr>
                <w:color w:val="000000"/>
              </w:rPr>
            </w:pPr>
            <w:r>
              <w:t>Materialien/Titel</w:t>
            </w:r>
          </w:p>
          <w:p w:rsidR="007A3729" w:rsidRDefault="008A79D1" w:rsidP="00E713DE">
            <w:pPr>
              <w:pStyle w:val="TabelleKopflinks"/>
            </w:pPr>
            <w:r>
              <w:t>Eine Hand voll Gold</w:t>
            </w:r>
          </w:p>
        </w:tc>
        <w:tc>
          <w:tcPr>
            <w:tcW w:w="188" w:type="dxa"/>
            <w:vMerge w:val="restart"/>
            <w:tcBorders>
              <w:top w:val="nil"/>
              <w:left w:val="single" w:sz="4" w:space="0" w:color="auto"/>
              <w:bottom w:val="nil"/>
              <w:right w:val="single" w:sz="4" w:space="0" w:color="auto"/>
            </w:tcBorders>
            <w:shd w:val="clear" w:color="auto" w:fill="FFFFFF"/>
          </w:tcPr>
          <w:p w:rsidR="007A3729" w:rsidRPr="004B658C" w:rsidRDefault="007A3729" w:rsidP="00E713D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A79D1" w:rsidRPr="00B51DE9" w:rsidRDefault="008A79D1" w:rsidP="00E713DE">
            <w:pPr>
              <w:pStyle w:val="TabelleKopfmitte"/>
            </w:pPr>
            <w:r>
              <w:t>LWK</w:t>
            </w:r>
          </w:p>
          <w:p w:rsidR="007A3729" w:rsidRPr="00B51DE9" w:rsidRDefault="008A79D1" w:rsidP="00E713DE">
            <w:pPr>
              <w:pStyle w:val="TabelleKopfmitte"/>
              <w:rPr>
                <w:rFonts w:eastAsia="Calibri"/>
              </w:rPr>
            </w:pPr>
            <w:r>
              <w:t>L01.02.13</w:t>
            </w:r>
          </w:p>
        </w:tc>
      </w:tr>
      <w:tr w:rsidR="007A3729" w:rsidRPr="00B51DE9" w:rsidTr="00E713DE">
        <w:tc>
          <w:tcPr>
            <w:tcW w:w="7348" w:type="dxa"/>
            <w:gridSpan w:val="3"/>
            <w:tcBorders>
              <w:left w:val="single" w:sz="4" w:space="0" w:color="auto"/>
              <w:right w:val="single" w:sz="4" w:space="0" w:color="auto"/>
            </w:tcBorders>
            <w:hideMark/>
          </w:tcPr>
          <w:p w:rsidR="007A3729" w:rsidRPr="004B658C" w:rsidRDefault="007A3729" w:rsidP="00E713DE">
            <w:pPr>
              <w:pStyle w:val="Tabelle6pt"/>
            </w:pPr>
            <w:r w:rsidRPr="004B658C">
              <w:t>Kompetenz:</w:t>
            </w:r>
          </w:p>
          <w:p w:rsidR="007A3729" w:rsidRDefault="007A3729" w:rsidP="00E713DE">
            <w:pPr>
              <w:pStyle w:val="Kopf8ptafz"/>
            </w:pPr>
            <w:r>
              <w:t>Ich kann mitteilen, was ich für erfolgreiches Lernen brauche.</w:t>
            </w:r>
          </w:p>
          <w:p w:rsidR="007A3729" w:rsidRDefault="007A3729" w:rsidP="00E713DE">
            <w:pPr>
              <w:pStyle w:val="Kopf8ptafz"/>
            </w:pPr>
            <w:r>
              <w:t>Ich kann mir einen Überblick über das Thema verschaffen.</w:t>
            </w:r>
          </w:p>
        </w:tc>
        <w:tc>
          <w:tcPr>
            <w:tcW w:w="188" w:type="dxa"/>
            <w:vMerge/>
            <w:tcBorders>
              <w:left w:val="single" w:sz="4" w:space="0" w:color="auto"/>
              <w:bottom w:val="nil"/>
              <w:right w:val="nil"/>
            </w:tcBorders>
            <w:vAlign w:val="center"/>
            <w:hideMark/>
          </w:tcPr>
          <w:p w:rsidR="007A3729" w:rsidRDefault="007A3729" w:rsidP="00E713DE">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A3729" w:rsidRPr="00B51DE9" w:rsidTr="003B7947">
              <w:trPr>
                <w:trHeight w:val="284"/>
              </w:trPr>
              <w:tc>
                <w:tcPr>
                  <w:tcW w:w="2090" w:type="dxa"/>
                  <w:shd w:val="clear" w:color="auto" w:fill="auto"/>
                </w:tcPr>
                <w:p w:rsidR="007A3729" w:rsidRPr="00126F57" w:rsidRDefault="007A3729" w:rsidP="00D77A6C">
                  <w:pPr>
                    <w:pStyle w:val="TabelleKopfmitte"/>
                    <w:framePr w:hSpace="141" w:wrap="around" w:vAnchor="text" w:hAnchor="text" w:y="1"/>
                    <w:suppressOverlap/>
                    <w:rPr>
                      <w:b w:val="0"/>
                    </w:rPr>
                  </w:pPr>
                  <w:proofErr w:type="spellStart"/>
                  <w:r w:rsidRPr="00126F57">
                    <w:rPr>
                      <w:b w:val="0"/>
                    </w:rPr>
                    <w:t>LernPROJEKT</w:t>
                  </w:r>
                  <w:proofErr w:type="spellEnd"/>
                </w:p>
              </w:tc>
            </w:tr>
            <w:tr w:rsidR="007A3729" w:rsidRPr="00B51DE9" w:rsidTr="003B7947">
              <w:trPr>
                <w:trHeight w:val="284"/>
              </w:trPr>
              <w:tc>
                <w:tcPr>
                  <w:tcW w:w="2090" w:type="dxa"/>
                </w:tcPr>
                <w:p w:rsidR="007A3729" w:rsidRPr="00B51DE9" w:rsidRDefault="007A3729" w:rsidP="00D77A6C">
                  <w:pPr>
                    <w:pStyle w:val="Textkrpermitte"/>
                    <w:framePr w:hSpace="141" w:wrap="around" w:vAnchor="text" w:hAnchor="text" w:y="1"/>
                    <w:suppressOverlap/>
                  </w:pPr>
                  <w:proofErr w:type="spellStart"/>
                  <w:r w:rsidRPr="00B51DE9">
                    <w:t>LernTHEMA</w:t>
                  </w:r>
                  <w:proofErr w:type="spellEnd"/>
                </w:p>
              </w:tc>
            </w:tr>
            <w:tr w:rsidR="007A3729" w:rsidRPr="00B51DE9" w:rsidTr="003B7947">
              <w:trPr>
                <w:trHeight w:val="284"/>
              </w:trPr>
              <w:tc>
                <w:tcPr>
                  <w:tcW w:w="2090" w:type="dxa"/>
                  <w:shd w:val="clear" w:color="auto" w:fill="D9D9D9" w:themeFill="background1" w:themeFillShade="D9"/>
                </w:tcPr>
                <w:p w:rsidR="007A3729" w:rsidRPr="00B51DE9" w:rsidRDefault="007A3729" w:rsidP="00D77A6C">
                  <w:pPr>
                    <w:pStyle w:val="Textkrpermitte"/>
                    <w:framePr w:hSpace="141" w:wrap="around" w:vAnchor="text" w:hAnchor="text" w:y="1"/>
                    <w:suppressOverlap/>
                  </w:pPr>
                  <w:proofErr w:type="spellStart"/>
                  <w:r w:rsidRPr="00126F57">
                    <w:rPr>
                      <w:b/>
                    </w:rPr>
                    <w:t>LernSCHRITT</w:t>
                  </w:r>
                  <w:proofErr w:type="spellEnd"/>
                </w:p>
              </w:tc>
            </w:tr>
          </w:tbl>
          <w:p w:rsidR="007A3729" w:rsidRPr="00B51DE9" w:rsidRDefault="007A3729" w:rsidP="00E713DE"/>
        </w:tc>
      </w:tr>
      <w:tr w:rsidR="007A3729" w:rsidRPr="00B51DE9" w:rsidTr="00E713DE">
        <w:tc>
          <w:tcPr>
            <w:tcW w:w="7348" w:type="dxa"/>
            <w:gridSpan w:val="3"/>
            <w:tcBorders>
              <w:left w:val="single" w:sz="4" w:space="0" w:color="auto"/>
              <w:right w:val="single" w:sz="4" w:space="0" w:color="auto"/>
            </w:tcBorders>
            <w:hideMark/>
          </w:tcPr>
          <w:p w:rsidR="007A3729" w:rsidRPr="004B658C" w:rsidRDefault="007A3729" w:rsidP="00E713DE">
            <w:pPr>
              <w:pStyle w:val="Tabelle6pt"/>
            </w:pPr>
            <w:r w:rsidRPr="004B658C">
              <w:t>Hauptbezug:</w:t>
            </w:r>
          </w:p>
          <w:p w:rsidR="007A3729" w:rsidRDefault="007A3729" w:rsidP="00E713DE">
            <w:pPr>
              <w:pStyle w:val="Kopf8ptafz"/>
            </w:pPr>
            <w:r>
              <w:t>Ich kann überfachliche Kompetenzen nennen.</w:t>
            </w:r>
          </w:p>
        </w:tc>
        <w:tc>
          <w:tcPr>
            <w:tcW w:w="188" w:type="dxa"/>
            <w:vMerge/>
            <w:tcBorders>
              <w:left w:val="single" w:sz="4" w:space="0" w:color="auto"/>
              <w:bottom w:val="nil"/>
              <w:right w:val="nil"/>
            </w:tcBorders>
            <w:vAlign w:val="center"/>
            <w:hideMark/>
          </w:tcPr>
          <w:p w:rsidR="007A3729" w:rsidRDefault="007A3729" w:rsidP="00E713DE">
            <w:pPr>
              <w:rPr>
                <w:color w:val="000000"/>
                <w:sz w:val="22"/>
                <w:szCs w:val="22"/>
              </w:rPr>
            </w:pPr>
          </w:p>
        </w:tc>
        <w:tc>
          <w:tcPr>
            <w:tcW w:w="2103" w:type="dxa"/>
            <w:vMerge/>
            <w:tcBorders>
              <w:top w:val="nil"/>
              <w:left w:val="nil"/>
              <w:bottom w:val="single" w:sz="4" w:space="0" w:color="auto"/>
              <w:right w:val="nil"/>
            </w:tcBorders>
            <w:shd w:val="clear" w:color="auto" w:fill="FFFFFF"/>
          </w:tcPr>
          <w:p w:rsidR="007A3729" w:rsidRPr="00B51DE9" w:rsidRDefault="007A3729" w:rsidP="00E713DE"/>
        </w:tc>
      </w:tr>
      <w:tr w:rsidR="007A3729" w:rsidRPr="00B51DE9" w:rsidTr="00E713DE">
        <w:tc>
          <w:tcPr>
            <w:tcW w:w="7348" w:type="dxa"/>
            <w:gridSpan w:val="3"/>
            <w:tcBorders>
              <w:left w:val="single" w:sz="4" w:space="0" w:color="auto"/>
              <w:right w:val="single" w:sz="4" w:space="0" w:color="auto"/>
            </w:tcBorders>
            <w:tcMar>
              <w:bottom w:w="0" w:type="dxa"/>
            </w:tcMar>
            <w:hideMark/>
          </w:tcPr>
          <w:p w:rsidR="007A3729" w:rsidRDefault="007A3729" w:rsidP="00E713DE">
            <w:pPr>
              <w:pStyle w:val="Tabelle6pt"/>
            </w:pPr>
            <w:r>
              <w:t>Weitere Bezüge:</w:t>
            </w:r>
          </w:p>
          <w:p w:rsidR="007A3729" w:rsidRDefault="007A3729" w:rsidP="00E713DE">
            <w:pPr>
              <w:pStyle w:val="Kopf8ptafz"/>
            </w:pPr>
            <w:r>
              <w:t xml:space="preserve">Ich kann mit </w:t>
            </w:r>
            <w:r w:rsidR="00E6247D">
              <w:rPr>
                <w:noProof/>
              </w:rPr>
              <w:t>einer Lernpartnerin/</w:t>
            </w:r>
            <w:r>
              <w:t>einem Lernpartner zusammen arbeiten.</w:t>
            </w:r>
          </w:p>
        </w:tc>
        <w:tc>
          <w:tcPr>
            <w:tcW w:w="188" w:type="dxa"/>
            <w:vMerge/>
            <w:tcBorders>
              <w:left w:val="single" w:sz="4" w:space="0" w:color="auto"/>
              <w:bottom w:val="nil"/>
              <w:right w:val="nil"/>
            </w:tcBorders>
            <w:vAlign w:val="center"/>
            <w:hideMark/>
          </w:tcPr>
          <w:p w:rsidR="007A3729" w:rsidRDefault="007A3729" w:rsidP="00E713DE">
            <w:pPr>
              <w:rPr>
                <w:color w:val="000000"/>
                <w:sz w:val="22"/>
                <w:szCs w:val="22"/>
              </w:rPr>
            </w:pPr>
          </w:p>
        </w:tc>
        <w:tc>
          <w:tcPr>
            <w:tcW w:w="2103" w:type="dxa"/>
            <w:vMerge/>
            <w:tcBorders>
              <w:top w:val="nil"/>
              <w:left w:val="nil"/>
              <w:bottom w:val="single" w:sz="4" w:space="0" w:color="auto"/>
              <w:right w:val="nil"/>
            </w:tcBorders>
            <w:shd w:val="clear" w:color="auto" w:fill="FFFFFF"/>
          </w:tcPr>
          <w:p w:rsidR="007A3729" w:rsidRPr="00B51DE9" w:rsidRDefault="007A3729" w:rsidP="00E713DE"/>
        </w:tc>
      </w:tr>
    </w:tbl>
    <w:p w:rsidR="00864B19" w:rsidRDefault="00C00F2D" w:rsidP="002B7F71">
      <w:pPr>
        <w:pStyle w:val="Textkrper"/>
      </w:pPr>
      <w:r w:rsidRPr="006C7C25">
        <w:rPr>
          <w:rStyle w:val="Hyperlink"/>
          <w:noProof/>
          <w:color w:val="auto"/>
          <w:sz w:val="24"/>
          <w:u w:val="none"/>
        </w:rPr>
        <w:drawing>
          <wp:anchor distT="0" distB="0" distL="114300" distR="114300" simplePos="0" relativeHeight="252012544" behindDoc="0" locked="0" layoutInCell="0" allowOverlap="1" wp14:anchorId="25CA911C" wp14:editId="672DA288">
            <wp:simplePos x="0" y="0"/>
            <wp:positionH relativeFrom="rightMargin">
              <wp:posOffset>-2529840</wp:posOffset>
            </wp:positionH>
            <wp:positionV relativeFrom="paragraph">
              <wp:posOffset>14605</wp:posOffset>
            </wp:positionV>
            <wp:extent cx="345440" cy="323850"/>
            <wp:effectExtent l="0" t="0" r="0" b="0"/>
            <wp:wrapNone/>
            <wp:docPr id="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713DE">
        <w:rPr>
          <w:rStyle w:val="Hyperlink"/>
          <w:noProof/>
          <w:color w:val="auto"/>
          <w:sz w:val="24"/>
          <w:u w:val="none"/>
        </w:rPr>
        <w:br w:type="textWrapping" w:clear="all"/>
      </w:r>
    </w:p>
    <w:p w:rsidR="00571D97" w:rsidRDefault="00571D97" w:rsidP="00571D97">
      <w:pPr>
        <w:pStyle w:val="berschrift2"/>
        <w:rPr>
          <w:rStyle w:val="Hyperlink"/>
          <w:color w:val="auto"/>
          <w:u w:val="none"/>
        </w:rPr>
      </w:pPr>
      <w:r>
        <w:rPr>
          <w:rStyle w:val="Hyperlink"/>
          <w:color w:val="auto"/>
          <w:u w:val="none"/>
        </w:rPr>
        <w:t>Zwei Hände voll Gold!</w:t>
      </w:r>
    </w:p>
    <w:p w:rsidR="00571D97" w:rsidRDefault="00571D97" w:rsidP="00571D97">
      <w:pPr>
        <w:spacing w:line="240" w:lineRule="exact"/>
        <w:rPr>
          <w:rStyle w:val="Hyperlink"/>
          <w:color w:val="auto"/>
          <w:u w:val="none"/>
          <w:lang w:eastAsia="de-DE"/>
        </w:rPr>
      </w:pPr>
      <w:r>
        <w:rPr>
          <w:rStyle w:val="Hyperlink"/>
          <w:color w:val="auto"/>
          <w:u w:val="none"/>
          <w:lang w:eastAsia="de-DE"/>
        </w:rPr>
        <w:t>Nennen Sie zehn Stärken, die für Ihr Lernen wichtig sind.</w:t>
      </w:r>
    </w:p>
    <w:p w:rsidR="00571D97" w:rsidRDefault="003B7947" w:rsidP="00571D97">
      <w:pPr>
        <w:spacing w:line="240" w:lineRule="exact"/>
        <w:rPr>
          <w:rStyle w:val="Hyperlink"/>
          <w:color w:val="auto"/>
          <w:u w:val="none"/>
          <w:lang w:eastAsia="de-DE"/>
        </w:rPr>
      </w:pPr>
      <w:r>
        <w:rPr>
          <w:noProof/>
          <w:lang w:eastAsia="de-DE"/>
        </w:rPr>
        <mc:AlternateContent>
          <mc:Choice Requires="wpg">
            <w:drawing>
              <wp:anchor distT="0" distB="0" distL="114300" distR="114300" simplePos="0" relativeHeight="252011520" behindDoc="1" locked="0" layoutInCell="1" allowOverlap="1" wp14:anchorId="66E41D6C" wp14:editId="5849954C">
                <wp:simplePos x="0" y="0"/>
                <wp:positionH relativeFrom="column">
                  <wp:posOffset>-26035</wp:posOffset>
                </wp:positionH>
                <wp:positionV relativeFrom="paragraph">
                  <wp:posOffset>125730</wp:posOffset>
                </wp:positionV>
                <wp:extent cx="9132570" cy="4243705"/>
                <wp:effectExtent l="0" t="0" r="0" b="4445"/>
                <wp:wrapNone/>
                <wp:docPr id="2103" name="Gruppieren 2103"/>
                <wp:cNvGraphicFramePr/>
                <a:graphic xmlns:a="http://schemas.openxmlformats.org/drawingml/2006/main">
                  <a:graphicData uri="http://schemas.microsoft.com/office/word/2010/wordprocessingGroup">
                    <wpg:wgp>
                      <wpg:cNvGrpSpPr/>
                      <wpg:grpSpPr>
                        <a:xfrm>
                          <a:off x="0" y="0"/>
                          <a:ext cx="9132570" cy="4243705"/>
                          <a:chOff x="0" y="0"/>
                          <a:chExt cx="7908325" cy="3921211"/>
                        </a:xfrm>
                      </wpg:grpSpPr>
                      <pic:pic xmlns:pic="http://schemas.openxmlformats.org/drawingml/2006/picture">
                        <pic:nvPicPr>
                          <pic:cNvPr id="2105" name="Grafik 2105" descr="C:\Users\Isabel\AppData\Local\Microsoft\Windows\INetCache\IE\NW29U02V\hand-symbol-silhouette[1].jpg"/>
                          <pic:cNvPicPr>
                            <a:picLocks noChangeAspect="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3995352" y="0"/>
                            <a:ext cx="3912973" cy="3912973"/>
                          </a:xfrm>
                          <a:prstGeom prst="rect">
                            <a:avLst/>
                          </a:prstGeom>
                          <a:noFill/>
                          <a:ln>
                            <a:noFill/>
                          </a:ln>
                        </pic:spPr>
                      </pic:pic>
                      <pic:pic xmlns:pic="http://schemas.openxmlformats.org/drawingml/2006/picture">
                        <pic:nvPicPr>
                          <pic:cNvPr id="2107" name="Grafik 2107" descr="C:\Users\Isabel\AppData\Local\Microsoft\Windows\INetCache\IE\NW29U02V\hand-symbol-silhouette[1].jpg"/>
                          <pic:cNvPicPr>
                            <a:picLocks noChangeAspect="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flipH="1">
                            <a:off x="0" y="8238"/>
                            <a:ext cx="3912973" cy="3912973"/>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2103" o:spid="_x0000_s1026" style="position:absolute;margin-left:-2.05pt;margin-top:9.9pt;width:719.1pt;height:334.15pt;z-index:-251304960;mso-width-relative:margin;mso-height-relative:margin" coordsize="79083,3921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">
                <v:shape id="Grafik 2105" o:spid="_x0000_s1027" type="#_x0000_t75" style="position:absolute;left:39953;width:39130;height:391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K1DAjDAAAA3QAAAA8AAABkcnMvZG93bnJldi54bWxEj0FrwkAUhO8F/8PyBG91o2Ar0VVEFD22&#10;2kOPj+wzG8y+DXmrxvz6bqHQ4zAz3zDLdedrdadWqsAGJuMMFHERbMWlga/z/nUOSiKyxTowGXiS&#10;wHo1eFlibsODP+l+iqVKEJYcDbgYm1xrKRx5lHFoiJN3Ca3HmGRbatviI8F9radZ9qY9VpwWHDa0&#10;dVRcTzdvYLc7s/j+UPI7fvTfTkTX/dyY0bDbLEBF6uJ/+K99tAamk2wGv2/SE9C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rUMCMMAAADdAAAADwAAAAAAAAAAAAAAAACf&#10;AgAAZHJzL2Rvd25yZXYueG1sUEsFBgAAAAAEAAQA9wAAAI8DAAAAAA==&#10;">
                  <v:imagedata r:id="rId81" o:title="hand-symbol-silhouette[1]"/>
                  <v:path arrowok="t"/>
                </v:shape>
                <v:shape id="Grafik 2107" o:spid="_x0000_s1028" type="#_x0000_t75" style="position:absolute;top:82;width:39129;height:39130;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kTaLHAAAA3QAAAA8AAABkcnMvZG93bnJldi54bWxEj0FrAjEUhO+C/yE8oRfRrB6qrEYp0tbW&#10;i1YX9PjcvO4uJi/LJtVtf31TEHocZuYbZr5srRFXanzlWMFomIAgzp2uuFCQHV4GUxA+IGs0jknB&#10;N3lYLrqdOaba3fiDrvtQiAhhn6KCMoQ6ldLnJVn0Q1cTR+/TNRZDlE0hdYO3CLdGjpPkUVqsOC6U&#10;WNOqpPyy/7IK1uvN6b3CH7Prn032yttn7h8zpR567dMMRKA2/Ifv7TetYDxKJvD3Jj4Bufg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ukTaLHAAAA3QAAAA8AAAAAAAAAAAAA&#10;AAAAnwIAAGRycy9kb3ducmV2LnhtbFBLBQYAAAAABAAEAPcAAACTAwAAAAA=&#10;">
                  <v:imagedata r:id="rId81" o:title="hand-symbol-silhouette[1]"/>
                  <v:path arrowok="t"/>
                </v:shape>
              </v:group>
            </w:pict>
          </mc:Fallback>
        </mc:AlternateContent>
      </w:r>
      <w:r w:rsidR="00571D97">
        <w:rPr>
          <w:rStyle w:val="Hyperlink"/>
          <w:color w:val="auto"/>
          <w:u w:val="none"/>
          <w:lang w:eastAsia="de-DE"/>
        </w:rPr>
        <w:t>Schreiben Sie eine in jeden Finger.</w:t>
      </w:r>
    </w:p>
    <w:p w:rsidR="00571D97" w:rsidRDefault="00571D97" w:rsidP="00571D97">
      <w:pPr>
        <w:spacing w:line="240" w:lineRule="exact"/>
      </w:pPr>
    </w:p>
    <w:p w:rsidR="00571D97" w:rsidRDefault="00571D97" w:rsidP="00571D97">
      <w:pPr>
        <w:pStyle w:val="Textkrper"/>
      </w:pPr>
    </w:p>
    <w:p w:rsidR="00571D97" w:rsidRDefault="00571D97" w:rsidP="00571D97">
      <w:pPr>
        <w:pStyle w:val="Textkrper"/>
      </w:pPr>
    </w:p>
    <w:p w:rsidR="00571D97" w:rsidRDefault="00571D97" w:rsidP="00571D97">
      <w:pPr>
        <w:pStyle w:val="Textkrper"/>
      </w:pPr>
    </w:p>
    <w:p w:rsidR="00571D97" w:rsidRDefault="00571D97" w:rsidP="00571D97">
      <w:pPr>
        <w:pStyle w:val="Textkrper"/>
      </w:pPr>
    </w:p>
    <w:p w:rsidR="00571D97" w:rsidRDefault="00571D97" w:rsidP="00571D97">
      <w:pPr>
        <w:pStyle w:val="Textkrper"/>
      </w:pPr>
    </w:p>
    <w:p w:rsidR="00571D97" w:rsidRDefault="00571D97" w:rsidP="00571D97">
      <w:pPr>
        <w:pStyle w:val="Textkrper"/>
      </w:pPr>
    </w:p>
    <w:p w:rsidR="00571D97" w:rsidRPr="006C7C25" w:rsidRDefault="00571D97" w:rsidP="00571D97">
      <w:pPr>
        <w:pStyle w:val="Textkrper"/>
      </w:pPr>
    </w:p>
    <w:p w:rsidR="00864B19" w:rsidRDefault="00864B19">
      <w:pPr>
        <w:spacing w:line="240" w:lineRule="exact"/>
        <w:sectPr w:rsidR="00864B19" w:rsidSect="00864B19">
          <w:headerReference w:type="default" r:id="rId82"/>
          <w:pgSz w:w="16838" w:h="11906" w:orient="landscape" w:code="9"/>
          <w:pgMar w:top="1134" w:right="1588"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Eine Hand voll Gold</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L01.02.14</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mitteilen, was ich für erfolgreiches Lernen brauche.</w:t>
            </w:r>
          </w:p>
          <w:p w:rsidR="003B7947" w:rsidRDefault="003B7947" w:rsidP="003B7947">
            <w:pPr>
              <w:pStyle w:val="Kopf8ptafz"/>
            </w:pPr>
            <w:r>
              <w:t>Ich kann meine Stärken für mein Lernen benennen.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r>
                    <w:t>Lösung</w:t>
                  </w:r>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mich mit meiner Lerngruppe austauschen.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3B7947">
      <w:pPr>
        <w:pStyle w:val="berschrift2"/>
        <w:rPr>
          <w:rStyle w:val="Hyperlink"/>
          <w:color w:val="auto"/>
          <w:u w:val="none"/>
        </w:rPr>
      </w:pPr>
      <w:r>
        <w:rPr>
          <w:rStyle w:val="Hyperlink"/>
          <w:color w:val="auto"/>
          <w:u w:val="none"/>
        </w:rPr>
        <w:t>Eine Hand voll Gold!</w:t>
      </w:r>
      <w:r w:rsidRPr="009A21A4">
        <w:rPr>
          <w:rStyle w:val="Hyperlink"/>
          <w:noProof/>
          <w:color w:val="auto"/>
          <w:sz w:val="24"/>
          <w:u w:val="none"/>
        </w:rPr>
        <w:drawing>
          <wp:anchor distT="0" distB="0" distL="114300" distR="114300" simplePos="0" relativeHeight="252059648" behindDoc="0" locked="0" layoutInCell="0" allowOverlap="1" wp14:anchorId="3F09031F" wp14:editId="57C99BB8">
            <wp:simplePos x="0" y="0"/>
            <wp:positionH relativeFrom="rightMargin">
              <wp:posOffset>828040</wp:posOffset>
            </wp:positionH>
            <wp:positionV relativeFrom="paragraph">
              <wp:posOffset>0</wp:posOffset>
            </wp:positionV>
            <wp:extent cx="349200" cy="320400"/>
            <wp:effectExtent l="0" t="0" r="0" b="3810"/>
            <wp:wrapNone/>
            <wp:docPr id="21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21A4">
        <w:rPr>
          <w:rStyle w:val="Hyperlink"/>
          <w:noProof/>
          <w:color w:val="auto"/>
          <w:sz w:val="24"/>
          <w:u w:val="none"/>
        </w:rPr>
        <w:drawing>
          <wp:anchor distT="0" distB="0" distL="114300" distR="114300" simplePos="0" relativeHeight="252058624" behindDoc="0" locked="0" layoutInCell="0" allowOverlap="1" wp14:anchorId="6C67CB6A" wp14:editId="64F39F16">
            <wp:simplePos x="0" y="0"/>
            <wp:positionH relativeFrom="rightMargin">
              <wp:posOffset>467995</wp:posOffset>
            </wp:positionH>
            <wp:positionV relativeFrom="paragraph">
              <wp:posOffset>0</wp:posOffset>
            </wp:positionV>
            <wp:extent cx="349885" cy="320675"/>
            <wp:effectExtent l="0" t="0" r="0" b="3175"/>
            <wp:wrapNone/>
            <wp:docPr id="21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21A4">
        <w:rPr>
          <w:rStyle w:val="Hyperlink"/>
          <w:noProof/>
          <w:color w:val="auto"/>
          <w:sz w:val="24"/>
          <w:u w:val="none"/>
        </w:rPr>
        <w:drawing>
          <wp:anchor distT="0" distB="0" distL="114300" distR="114300" simplePos="0" relativeHeight="252057600" behindDoc="0" locked="0" layoutInCell="0" allowOverlap="1" wp14:anchorId="712AF950" wp14:editId="18AB689A">
            <wp:simplePos x="0" y="0"/>
            <wp:positionH relativeFrom="rightMargin">
              <wp:posOffset>107950</wp:posOffset>
            </wp:positionH>
            <wp:positionV relativeFrom="paragraph">
              <wp:posOffset>0</wp:posOffset>
            </wp:positionV>
            <wp:extent cx="349885" cy="320675"/>
            <wp:effectExtent l="0" t="0" r="0" b="3175"/>
            <wp:wrapNone/>
            <wp:docPr id="21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947" w:rsidRDefault="003B7947" w:rsidP="003B7947">
      <w:pPr>
        <w:spacing w:line="240" w:lineRule="exact"/>
        <w:rPr>
          <w:rStyle w:val="Hyperlink"/>
          <w:color w:val="auto"/>
          <w:u w:val="none"/>
          <w:lang w:eastAsia="de-DE"/>
        </w:rPr>
      </w:pPr>
      <w:r>
        <w:rPr>
          <w:rStyle w:val="Hyperlink"/>
          <w:color w:val="auto"/>
          <w:u w:val="none"/>
          <w:lang w:eastAsia="de-DE"/>
        </w:rPr>
        <w:t>Nennen Sie fünf Stärken, die für Ihr Lernen wichtig sind.</w:t>
      </w:r>
    </w:p>
    <w:p w:rsidR="003B7947" w:rsidRDefault="003B7947" w:rsidP="003B7947">
      <w:pPr>
        <w:spacing w:line="240" w:lineRule="exact"/>
        <w:rPr>
          <w:rStyle w:val="Hyperlink"/>
          <w:color w:val="auto"/>
          <w:u w:val="none"/>
          <w:lang w:eastAsia="de-DE"/>
        </w:rPr>
      </w:pPr>
      <w:r>
        <w:rPr>
          <w:rStyle w:val="Hyperlink"/>
          <w:color w:val="auto"/>
          <w:u w:val="none"/>
          <w:lang w:eastAsia="de-DE"/>
        </w:rPr>
        <w:t>Schreiben Sie eine Stärke in jeden Finger.</w:t>
      </w:r>
    </w:p>
    <w:p w:rsidR="003B7947" w:rsidRDefault="003B7947" w:rsidP="003B7947">
      <w:pPr>
        <w:spacing w:line="240" w:lineRule="exact"/>
        <w:ind w:left="708" w:hanging="708"/>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noProof/>
          <w:lang w:eastAsia="de-DE"/>
        </w:rPr>
        <w:drawing>
          <wp:anchor distT="0" distB="0" distL="114300" distR="114300" simplePos="0" relativeHeight="252056576" behindDoc="0" locked="0" layoutInCell="1" allowOverlap="1" wp14:anchorId="3F49CBC1" wp14:editId="0D1A8A33">
            <wp:simplePos x="0" y="0"/>
            <wp:positionH relativeFrom="column">
              <wp:posOffset>-10770</wp:posOffset>
            </wp:positionH>
            <wp:positionV relativeFrom="paragraph">
              <wp:posOffset>635</wp:posOffset>
            </wp:positionV>
            <wp:extent cx="5683885" cy="5683885"/>
            <wp:effectExtent l="0" t="0" r="0" b="0"/>
            <wp:wrapNone/>
            <wp:docPr id="2162" name="Grafik 2162" descr="C:\Users\Isabel\AppData\Local\Microsoft\Windows\INetCache\IE\NW29U02V\hand-symbol-silhouet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abel\AppData\Local\Microsoft\Windows\INetCache\IE\NW29U02V\hand-symbol-silhouette[1].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683885" cy="5683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064768" behindDoc="0" locked="0" layoutInCell="1" allowOverlap="1" wp14:anchorId="62980918" wp14:editId="7DA1C557">
                <wp:simplePos x="0" y="0"/>
                <wp:positionH relativeFrom="column">
                  <wp:posOffset>2017378</wp:posOffset>
                </wp:positionH>
                <wp:positionV relativeFrom="paragraph">
                  <wp:posOffset>91440</wp:posOffset>
                </wp:positionV>
                <wp:extent cx="1400175" cy="353695"/>
                <wp:effectExtent l="8890" t="0" r="0" b="0"/>
                <wp:wrapNone/>
                <wp:docPr id="2109" name="Textfeld 2109"/>
                <wp:cNvGraphicFramePr/>
                <a:graphic xmlns:a="http://schemas.openxmlformats.org/drawingml/2006/main">
                  <a:graphicData uri="http://schemas.microsoft.com/office/word/2010/wordprocessingShape">
                    <wps:wsp>
                      <wps:cNvSpPr txBox="1"/>
                      <wps:spPr>
                        <a:xfrm rot="16200000">
                          <a:off x="0" y="0"/>
                          <a:ext cx="1400175" cy="353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117506" w:rsidRDefault="00D3367F" w:rsidP="003B7947">
                            <w:pPr>
                              <w:rPr>
                                <w:rFonts w:ascii="Segoe Print" w:hAnsi="Segoe Print"/>
                              </w:rPr>
                            </w:pPr>
                            <w:r>
                              <w:rPr>
                                <w:rFonts w:ascii="Segoe Print" w:hAnsi="Segoe Print"/>
                              </w:rPr>
                              <w:t>ich bin freundlich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109" o:spid="_x0000_s1107" type="#_x0000_t202" style="position:absolute;margin-left:158.85pt;margin-top:7.2pt;width:110.25pt;height:27.85pt;rotation:-90;z-index:25206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" fillcolor="white [3201]" stroked="f" strokeweight=".5pt">
                <v:textbox>
                  <w:txbxContent>
                    <w:p w:rsidR="00D3367F" w:rsidRPr="00117506" w:rsidRDefault="00D3367F" w:rsidP="003B7947">
                      <w:pPr>
                        <w:rPr>
                          <w:rFonts w:ascii="Segoe Print" w:hAnsi="Segoe Print"/>
                        </w:rPr>
                      </w:pPr>
                      <w:r>
                        <w:rPr>
                          <w:rFonts w:ascii="Segoe Print" w:hAnsi="Segoe Print"/>
                        </w:rPr>
                        <w:t>ich bin freundlich</w:t>
                      </w:r>
                    </w:p>
                  </w:txbxContent>
                </v:textbox>
              </v:shape>
            </w:pict>
          </mc:Fallback>
        </mc:AlternateContent>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063744" behindDoc="0" locked="0" layoutInCell="1" allowOverlap="1" wp14:anchorId="1DFA2181" wp14:editId="1FE410E1">
                <wp:simplePos x="0" y="0"/>
                <wp:positionH relativeFrom="column">
                  <wp:posOffset>938084</wp:posOffset>
                </wp:positionH>
                <wp:positionV relativeFrom="paragraph">
                  <wp:posOffset>636</wp:posOffset>
                </wp:positionV>
                <wp:extent cx="1400175" cy="353695"/>
                <wp:effectExtent l="199390" t="29210" r="208915" b="37465"/>
                <wp:wrapNone/>
                <wp:docPr id="1253" name="Textfeld 1253"/>
                <wp:cNvGraphicFramePr/>
                <a:graphic xmlns:a="http://schemas.openxmlformats.org/drawingml/2006/main">
                  <a:graphicData uri="http://schemas.microsoft.com/office/word/2010/wordprocessingShape">
                    <wps:wsp>
                      <wps:cNvSpPr txBox="1"/>
                      <wps:spPr>
                        <a:xfrm rot="4328734">
                          <a:off x="0" y="0"/>
                          <a:ext cx="1400175" cy="353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117506" w:rsidRDefault="00D3367F" w:rsidP="003B7947">
                            <w:pPr>
                              <w:rPr>
                                <w:rFonts w:ascii="Segoe Print" w:hAnsi="Segoe Print"/>
                              </w:rPr>
                            </w:pPr>
                            <w:r>
                              <w:rPr>
                                <w:rFonts w:ascii="Segoe Print" w:hAnsi="Segoe Print"/>
                              </w:rPr>
                              <w:t>ich bin ordentlich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253" o:spid="_x0000_s1108" type="#_x0000_t202" style="position:absolute;margin-left:73.85pt;margin-top:.05pt;width:110.25pt;height:27.85pt;rotation:4728132fd;z-index:25206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" fillcolor="white [3201]" stroked="f" strokeweight=".5pt">
                <v:textbox>
                  <w:txbxContent>
                    <w:p w:rsidR="00D3367F" w:rsidRPr="00117506" w:rsidRDefault="00D3367F" w:rsidP="003B7947">
                      <w:pPr>
                        <w:rPr>
                          <w:rFonts w:ascii="Segoe Print" w:hAnsi="Segoe Print"/>
                        </w:rPr>
                      </w:pPr>
                      <w:r>
                        <w:rPr>
                          <w:rFonts w:ascii="Segoe Print" w:hAnsi="Segoe Print"/>
                        </w:rPr>
                        <w:t>ich bin ordentlich</w:t>
                      </w:r>
                    </w:p>
                  </w:txbxContent>
                </v:textbox>
              </v:shape>
            </w:pict>
          </mc:Fallback>
        </mc:AlternateContent>
      </w:r>
    </w:p>
    <w:p w:rsidR="003B7947" w:rsidRDefault="003B7947" w:rsidP="003B7947">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060672" behindDoc="0" locked="0" layoutInCell="1" allowOverlap="1" wp14:anchorId="62C43A8C" wp14:editId="1D070A24">
                <wp:simplePos x="0" y="0"/>
                <wp:positionH relativeFrom="column">
                  <wp:posOffset>2760328</wp:posOffset>
                </wp:positionH>
                <wp:positionV relativeFrom="paragraph">
                  <wp:posOffset>69215</wp:posOffset>
                </wp:positionV>
                <wp:extent cx="1936750" cy="246939"/>
                <wp:effectExtent l="311785" t="0" r="318135" b="0"/>
                <wp:wrapNone/>
                <wp:docPr id="2148" name="Textfeld 2148"/>
                <wp:cNvGraphicFramePr/>
                <a:graphic xmlns:a="http://schemas.openxmlformats.org/drawingml/2006/main">
                  <a:graphicData uri="http://schemas.microsoft.com/office/word/2010/wordprocessingShape">
                    <wps:wsp>
                      <wps:cNvSpPr txBox="1"/>
                      <wps:spPr>
                        <a:xfrm rot="17323181">
                          <a:off x="0" y="0"/>
                          <a:ext cx="1936750" cy="24693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117506" w:rsidRDefault="00D3367F" w:rsidP="003B7947">
                            <w:pPr>
                              <w:rPr>
                                <w:rFonts w:ascii="Segoe Print" w:hAnsi="Segoe Print"/>
                              </w:rPr>
                            </w:pPr>
                            <w:r>
                              <w:rPr>
                                <w:rFonts w:ascii="Segoe Print" w:hAnsi="Segoe Print"/>
                              </w:rPr>
                              <w:t>ich kann einen Plan machen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48" o:spid="_x0000_s1109" type="#_x0000_t202" style="position:absolute;margin-left:217.35pt;margin-top:5.45pt;width:152.5pt;height:19.45pt;rotation:-4671427fd;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" fillcolor="white [3201]" stroked="f" strokeweight=".5pt">
                <v:textbox inset="0,0,0,0">
                  <w:txbxContent>
                    <w:p w:rsidR="00D3367F" w:rsidRPr="00117506" w:rsidRDefault="00D3367F" w:rsidP="003B7947">
                      <w:pPr>
                        <w:rPr>
                          <w:rFonts w:ascii="Segoe Print" w:hAnsi="Segoe Print"/>
                        </w:rPr>
                      </w:pPr>
                      <w:r>
                        <w:rPr>
                          <w:rFonts w:ascii="Segoe Print" w:hAnsi="Segoe Print"/>
                        </w:rPr>
                        <w:t>ich kann einen Plan machen</w:t>
                      </w:r>
                    </w:p>
                  </w:txbxContent>
                </v:textbox>
              </v:shape>
            </w:pict>
          </mc:Fallback>
        </mc:AlternateContent>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062720" behindDoc="0" locked="0" layoutInCell="1" allowOverlap="1" wp14:anchorId="66E8795F" wp14:editId="7F850EF2">
                <wp:simplePos x="0" y="0"/>
                <wp:positionH relativeFrom="column">
                  <wp:posOffset>57785</wp:posOffset>
                </wp:positionH>
                <wp:positionV relativeFrom="paragraph">
                  <wp:posOffset>128905</wp:posOffset>
                </wp:positionV>
                <wp:extent cx="1854835" cy="307340"/>
                <wp:effectExtent l="449898" t="0" r="500062" b="0"/>
                <wp:wrapNone/>
                <wp:docPr id="2149" name="Textfeld 2149"/>
                <wp:cNvGraphicFramePr/>
                <a:graphic xmlns:a="http://schemas.openxmlformats.org/drawingml/2006/main">
                  <a:graphicData uri="http://schemas.microsoft.com/office/word/2010/wordprocessingShape">
                    <wps:wsp>
                      <wps:cNvSpPr txBox="1"/>
                      <wps:spPr>
                        <a:xfrm rot="3342756">
                          <a:off x="0" y="0"/>
                          <a:ext cx="1854835" cy="3073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Default="00D3367F" w:rsidP="003B7947">
                            <w:pPr>
                              <w:rPr>
                                <w:rFonts w:ascii="Segoe Print" w:hAnsi="Segoe Print"/>
                              </w:rPr>
                            </w:pPr>
                            <w:r>
                              <w:rPr>
                                <w:rFonts w:ascii="Segoe Print" w:hAnsi="Segoe Print"/>
                              </w:rPr>
                              <w:t>ich kann gut zuhören</w:t>
                            </w:r>
                          </w:p>
                          <w:p w:rsidR="00D3367F" w:rsidRPr="00117506" w:rsidRDefault="00D3367F" w:rsidP="003B7947">
                            <w:pPr>
                              <w:rPr>
                                <w:rFonts w:ascii="Segoe Print" w:hAnsi="Segoe Prin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49" o:spid="_x0000_s1110" type="#_x0000_t202" style="position:absolute;margin-left:4.55pt;margin-top:10.15pt;width:146.05pt;height:24.2pt;rotation:3651181fd;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" fillcolor="white [3201]" stroked="f" strokeweight=".5pt">
                <v:textbox>
                  <w:txbxContent>
                    <w:p w:rsidR="00D3367F" w:rsidRDefault="00D3367F" w:rsidP="003B7947">
                      <w:pPr>
                        <w:rPr>
                          <w:rFonts w:ascii="Segoe Print" w:hAnsi="Segoe Print"/>
                        </w:rPr>
                      </w:pPr>
                      <w:r>
                        <w:rPr>
                          <w:rFonts w:ascii="Segoe Print" w:hAnsi="Segoe Print"/>
                        </w:rPr>
                        <w:t>ich kann gut zuhören</w:t>
                      </w:r>
                    </w:p>
                    <w:p w:rsidR="00D3367F" w:rsidRPr="00117506" w:rsidRDefault="00D3367F" w:rsidP="003B7947">
                      <w:pPr>
                        <w:rPr>
                          <w:rFonts w:ascii="Segoe Print" w:hAnsi="Segoe Print"/>
                        </w:rPr>
                      </w:pPr>
                    </w:p>
                  </w:txbxContent>
                </v:textbox>
              </v:shape>
            </w:pict>
          </mc:Fallback>
        </mc:AlternateContent>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noProof/>
          <w:lang w:eastAsia="de-DE"/>
        </w:rPr>
        <mc:AlternateContent>
          <mc:Choice Requires="wps">
            <w:drawing>
              <wp:anchor distT="0" distB="0" distL="114300" distR="114300" simplePos="0" relativeHeight="252061696" behindDoc="0" locked="0" layoutInCell="1" allowOverlap="1" wp14:anchorId="215F8C64" wp14:editId="699989C7">
                <wp:simplePos x="0" y="0"/>
                <wp:positionH relativeFrom="column">
                  <wp:posOffset>1718310</wp:posOffset>
                </wp:positionH>
                <wp:positionV relativeFrom="paragraph">
                  <wp:posOffset>55880</wp:posOffset>
                </wp:positionV>
                <wp:extent cx="1400175" cy="1103630"/>
                <wp:effectExtent l="0" t="0" r="9525" b="1270"/>
                <wp:wrapNone/>
                <wp:docPr id="2150" name="Textfeld 2150"/>
                <wp:cNvGraphicFramePr/>
                <a:graphic xmlns:a="http://schemas.openxmlformats.org/drawingml/2006/main">
                  <a:graphicData uri="http://schemas.microsoft.com/office/word/2010/wordprocessingShape">
                    <wps:wsp>
                      <wps:cNvSpPr txBox="1"/>
                      <wps:spPr>
                        <a:xfrm>
                          <a:off x="0" y="0"/>
                          <a:ext cx="1400175" cy="11036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Default="00D3367F" w:rsidP="003B7947">
                            <w:pPr>
                              <w:rPr>
                                <w:rFonts w:ascii="Segoe Print" w:hAnsi="Segoe Print"/>
                              </w:rPr>
                            </w:pPr>
                            <w:r>
                              <w:rPr>
                                <w:rFonts w:ascii="Segoe Print" w:hAnsi="Segoe Print"/>
                              </w:rPr>
                              <w:t>ich bin pünktlich</w:t>
                            </w:r>
                          </w:p>
                          <w:p w:rsidR="00D3367F" w:rsidRPr="0064635D" w:rsidRDefault="00D3367F" w:rsidP="00CC3AD8">
                            <w:pPr>
                              <w:pStyle w:val="Listenabsatz"/>
                              <w:numPr>
                                <w:ilvl w:val="0"/>
                                <w:numId w:val="48"/>
                              </w:numPr>
                              <w:rPr>
                                <w:rFonts w:ascii="Segoe Print" w:hAnsi="Segoe Print"/>
                              </w:rPr>
                            </w:pPr>
                            <w:r w:rsidRPr="0064635D">
                              <w:rPr>
                                <w:rFonts w:ascii="Segoe Print" w:hAnsi="Segoe Print"/>
                              </w:rPr>
                              <w:t>zuverlässig</w:t>
                            </w:r>
                          </w:p>
                          <w:p w:rsidR="00D3367F" w:rsidRDefault="00D3367F" w:rsidP="00CC3AD8">
                            <w:pPr>
                              <w:pStyle w:val="Listenabsatz"/>
                              <w:numPr>
                                <w:ilvl w:val="0"/>
                                <w:numId w:val="48"/>
                              </w:numPr>
                              <w:rPr>
                                <w:rFonts w:ascii="Segoe Print" w:hAnsi="Segoe Print"/>
                              </w:rPr>
                            </w:pPr>
                            <w:r w:rsidRPr="0064635D">
                              <w:rPr>
                                <w:rFonts w:ascii="Segoe Print" w:hAnsi="Segoe Print"/>
                              </w:rPr>
                              <w:t>ehrlich</w:t>
                            </w:r>
                          </w:p>
                          <w:p w:rsidR="00D3367F" w:rsidRPr="0064635D" w:rsidRDefault="00D3367F" w:rsidP="00CC3AD8">
                            <w:pPr>
                              <w:pStyle w:val="Listenabsatz"/>
                              <w:numPr>
                                <w:ilvl w:val="0"/>
                                <w:numId w:val="48"/>
                              </w:numPr>
                              <w:rPr>
                                <w:rFonts w:ascii="Segoe Print" w:hAnsi="Segoe Print"/>
                              </w:rPr>
                            </w:pPr>
                            <w:r>
                              <w:rPr>
                                <w:rFonts w:ascii="Segoe Print" w:hAnsi="Segoe Print"/>
                              </w:rPr>
                              <w:t>kreativ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50" o:spid="_x0000_s1111" type="#_x0000_t202" style="position:absolute;margin-left:135.3pt;margin-top:4.4pt;width:110.25pt;height:86.9pt;z-index:25206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" fillcolor="white [3201]" stroked="f" strokeweight=".5pt">
                <v:textbox>
                  <w:txbxContent>
                    <w:p w:rsidR="00D3367F" w:rsidRDefault="00D3367F" w:rsidP="003B7947">
                      <w:pPr>
                        <w:rPr>
                          <w:rFonts w:ascii="Segoe Print" w:hAnsi="Segoe Print"/>
                        </w:rPr>
                      </w:pPr>
                      <w:r>
                        <w:rPr>
                          <w:rFonts w:ascii="Segoe Print" w:hAnsi="Segoe Print"/>
                        </w:rPr>
                        <w:t>ich bin pünktlich</w:t>
                      </w:r>
                    </w:p>
                    <w:p w:rsidR="00D3367F" w:rsidRPr="0064635D" w:rsidRDefault="00D3367F" w:rsidP="00CC3AD8">
                      <w:pPr>
                        <w:pStyle w:val="Listenabsatz"/>
                        <w:numPr>
                          <w:ilvl w:val="0"/>
                          <w:numId w:val="48"/>
                        </w:numPr>
                        <w:rPr>
                          <w:rFonts w:ascii="Segoe Print" w:hAnsi="Segoe Print"/>
                        </w:rPr>
                      </w:pPr>
                      <w:r w:rsidRPr="0064635D">
                        <w:rPr>
                          <w:rFonts w:ascii="Segoe Print" w:hAnsi="Segoe Print"/>
                        </w:rPr>
                        <w:t>zuverlässig</w:t>
                      </w:r>
                    </w:p>
                    <w:p w:rsidR="00D3367F" w:rsidRDefault="00D3367F" w:rsidP="00CC3AD8">
                      <w:pPr>
                        <w:pStyle w:val="Listenabsatz"/>
                        <w:numPr>
                          <w:ilvl w:val="0"/>
                          <w:numId w:val="48"/>
                        </w:numPr>
                        <w:rPr>
                          <w:rFonts w:ascii="Segoe Print" w:hAnsi="Segoe Print"/>
                        </w:rPr>
                      </w:pPr>
                      <w:r w:rsidRPr="0064635D">
                        <w:rPr>
                          <w:rFonts w:ascii="Segoe Print" w:hAnsi="Segoe Print"/>
                        </w:rPr>
                        <w:t>ehrlich</w:t>
                      </w:r>
                    </w:p>
                    <w:p w:rsidR="00D3367F" w:rsidRPr="0064635D" w:rsidRDefault="00D3367F" w:rsidP="00CC3AD8">
                      <w:pPr>
                        <w:pStyle w:val="Listenabsatz"/>
                        <w:numPr>
                          <w:ilvl w:val="0"/>
                          <w:numId w:val="48"/>
                        </w:numPr>
                        <w:rPr>
                          <w:rFonts w:ascii="Segoe Print" w:hAnsi="Segoe Print"/>
                        </w:rPr>
                      </w:pPr>
                      <w:r>
                        <w:rPr>
                          <w:rFonts w:ascii="Segoe Print" w:hAnsi="Segoe Print"/>
                        </w:rPr>
                        <w:t>kreativ …</w:t>
                      </w:r>
                    </w:p>
                  </w:txbxContent>
                </v:textbox>
              </v:shape>
            </w:pict>
          </mc:Fallback>
        </mc:AlternateContent>
      </w:r>
      <w:r>
        <w:rPr>
          <w:noProof/>
          <w:lang w:eastAsia="de-DE"/>
        </w:rPr>
        <mc:AlternateContent>
          <mc:Choice Requires="wps">
            <w:drawing>
              <wp:anchor distT="0" distB="0" distL="114300" distR="114300" simplePos="0" relativeHeight="252065792" behindDoc="0" locked="0" layoutInCell="1" allowOverlap="1" wp14:anchorId="42479300" wp14:editId="4EDF3C91">
                <wp:simplePos x="0" y="0"/>
                <wp:positionH relativeFrom="column">
                  <wp:posOffset>3480107</wp:posOffset>
                </wp:positionH>
                <wp:positionV relativeFrom="paragraph">
                  <wp:posOffset>116984</wp:posOffset>
                </wp:positionV>
                <wp:extent cx="1606550" cy="327610"/>
                <wp:effectExtent l="0" t="457200" r="0" b="454025"/>
                <wp:wrapNone/>
                <wp:docPr id="2151" name="Textfeld 2151"/>
                <wp:cNvGraphicFramePr/>
                <a:graphic xmlns:a="http://schemas.openxmlformats.org/drawingml/2006/main">
                  <a:graphicData uri="http://schemas.microsoft.com/office/word/2010/wordprocessingShape">
                    <wps:wsp>
                      <wps:cNvSpPr txBox="1"/>
                      <wps:spPr>
                        <a:xfrm rot="19394561">
                          <a:off x="0" y="0"/>
                          <a:ext cx="1606550" cy="327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117506" w:rsidRDefault="00D3367F" w:rsidP="003B7947">
                            <w:pPr>
                              <w:rPr>
                                <w:rFonts w:ascii="Segoe Print" w:hAnsi="Segoe Print"/>
                              </w:rPr>
                            </w:pPr>
                            <w:r>
                              <w:rPr>
                                <w:rFonts w:ascii="Segoe Print" w:hAnsi="Segoe Print"/>
                              </w:rPr>
                              <w:t>ich kann gut erklären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151" o:spid="_x0000_s1112" type="#_x0000_t202" style="position:absolute;margin-left:274pt;margin-top:9.2pt;width:126.5pt;height:25.8pt;rotation:-2408928fd;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" fillcolor="white [3201]" stroked="f" strokeweight=".5pt">
                <v:textbox>
                  <w:txbxContent>
                    <w:p w:rsidR="00D3367F" w:rsidRPr="00117506" w:rsidRDefault="00D3367F" w:rsidP="003B7947">
                      <w:pPr>
                        <w:rPr>
                          <w:rFonts w:ascii="Segoe Print" w:hAnsi="Segoe Print"/>
                        </w:rPr>
                      </w:pPr>
                      <w:r>
                        <w:rPr>
                          <w:rFonts w:ascii="Segoe Print" w:hAnsi="Segoe Print"/>
                        </w:rPr>
                        <w:t>ich kann gut erklären</w:t>
                      </w:r>
                    </w:p>
                  </w:txbxContent>
                </v:textbox>
              </v:shape>
            </w:pict>
          </mc:Fallback>
        </mc:AlternateContent>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rFonts w:ascii="Source Sans Pro Semibold" w:eastAsia="Times New Roman" w:hAnsi="Source Sans Pro Semibold" w:cs="Times New Roman"/>
          <w:bCs/>
          <w:color w:val="auto"/>
          <w:sz w:val="26"/>
          <w:szCs w:val="26"/>
          <w:u w:val="none"/>
          <w:lang w:eastAsia="de-DE"/>
        </w:rPr>
      </w:pPr>
      <w:r>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Lernblume</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L01.02.15</w:t>
            </w:r>
          </w:p>
        </w:tc>
      </w:tr>
    </w:tbl>
    <w:p w:rsidR="003B7947" w:rsidRDefault="003B7947" w:rsidP="003B7947">
      <w:pPr>
        <w:pStyle w:val="Textkrper"/>
        <w:rPr>
          <w:sz w:val="16"/>
        </w:rPr>
      </w:pPr>
    </w:p>
    <w:p w:rsidR="003B7947" w:rsidRDefault="003B7947" w:rsidP="003B7947">
      <w:pPr>
        <w:pStyle w:val="Textkrper"/>
        <w:rPr>
          <w:sz w:val="16"/>
        </w:rPr>
      </w:pPr>
    </w:p>
    <w:p w:rsidR="003B7947" w:rsidRDefault="003B7947" w:rsidP="003B7947">
      <w:pPr>
        <w:pStyle w:val="Textkrper"/>
        <w:rPr>
          <w:sz w:val="16"/>
        </w:rPr>
      </w:pPr>
    </w:p>
    <w:p w:rsidR="003B7947" w:rsidRDefault="003B7947" w:rsidP="003B7947">
      <w:pPr>
        <w:pStyle w:val="Textkrper"/>
        <w:rPr>
          <w:sz w:val="16"/>
        </w:rPr>
      </w:pPr>
      <w:r>
        <w:rPr>
          <w:noProof/>
          <w:sz w:val="16"/>
        </w:rPr>
        <w:drawing>
          <wp:anchor distT="0" distB="0" distL="114300" distR="114300" simplePos="0" relativeHeight="252032000" behindDoc="0" locked="0" layoutInCell="1" allowOverlap="1" wp14:anchorId="52BAAD2A" wp14:editId="5E91FB79">
            <wp:simplePos x="0" y="0"/>
            <wp:positionH relativeFrom="column">
              <wp:posOffset>2468897</wp:posOffset>
            </wp:positionH>
            <wp:positionV relativeFrom="paragraph">
              <wp:posOffset>2132965</wp:posOffset>
            </wp:positionV>
            <wp:extent cx="807308" cy="766119"/>
            <wp:effectExtent l="0" t="0" r="0" b="0"/>
            <wp:wrapNone/>
            <wp:docPr id="25" name="Grafik 25" descr="C:\Users\Isabel\AppData\Local\Microsoft\Windows\INetCache\IE\ES23IPPI\Xat_smiley_generator_-_Generate_Xat_smileys_and_power_graphics_-_Full_Xat_smileys_imag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abel\AppData\Local\Microsoft\Windows\INetCache\IE\ES23IPPI\Xat_smiley_generator_-_Generate_Xat_smileys_and_power_graphics_-_Full_Xat_smileys_images[1].pn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18865" t="12195" r="17202" b="17073"/>
                    <a:stretch/>
                  </pic:blipFill>
                  <pic:spPr bwMode="auto">
                    <a:xfrm>
                      <a:off x="0" y="0"/>
                      <a:ext cx="807308" cy="7661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16"/>
        </w:rPr>
        <w:drawing>
          <wp:inline distT="0" distB="0" distL="0" distR="0" wp14:anchorId="21693B48" wp14:editId="5D140954">
            <wp:extent cx="5603357" cy="7611762"/>
            <wp:effectExtent l="0" t="0" r="0" b="8255"/>
            <wp:docPr id="2163" name="Grafik 2163" descr="C:\Users\Isabel\AppData\Local\Microsoft\Windows\INetCache\IE\8TOGLXFR\flower-outline-coloring-p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abel\AppData\Local\Microsoft\Windows\INetCache\IE\8TOGLXFR\flower-outline-coloring-page[1].jpg"/>
                    <pic:cNvPicPr>
                      <a:picLocks noChangeAspect="1" noChangeArrowheads="1"/>
                    </pic:cNvPicPr>
                  </pic:nvPicPr>
                  <pic:blipFill rotWithShape="1">
                    <a:blip r:embed="rId84">
                      <a:extLst>
                        <a:ext uri="{28A0092B-C50C-407E-A947-70E740481C1C}">
                          <a14:useLocalDpi xmlns:a14="http://schemas.microsoft.com/office/drawing/2010/main" val="0"/>
                        </a:ext>
                      </a:extLst>
                    </a:blip>
                    <a:srcRect l="24941" t="7210" r="25644" b="20423"/>
                    <a:stretch/>
                  </pic:blipFill>
                  <pic:spPr bwMode="auto">
                    <a:xfrm>
                      <a:off x="0" y="0"/>
                      <a:ext cx="5603940" cy="7612554"/>
                    </a:xfrm>
                    <a:prstGeom prst="rect">
                      <a:avLst/>
                    </a:prstGeom>
                    <a:noFill/>
                    <a:ln>
                      <a:noFill/>
                    </a:ln>
                    <a:extLst>
                      <a:ext uri="{53640926-AAD7-44D8-BBD7-CCE9431645EC}">
                        <a14:shadowObscured xmlns:a14="http://schemas.microsoft.com/office/drawing/2010/main"/>
                      </a:ext>
                    </a:extLst>
                  </pic:spPr>
                </pic:pic>
              </a:graphicData>
            </a:graphic>
          </wp:inline>
        </w:drawing>
      </w:r>
    </w:p>
    <w:p w:rsidR="003B7947" w:rsidRDefault="003B7947" w:rsidP="003B7947">
      <w:pPr>
        <w:spacing w:line="240" w:lineRule="exact"/>
        <w:rPr>
          <w:sz w:val="16"/>
        </w:rPr>
      </w:pPr>
    </w:p>
    <w:p w:rsidR="003B7947" w:rsidRDefault="003B7947" w:rsidP="003B7947">
      <w:pPr>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Rückmeldebogen 2</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L01.02.16</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mitteilen, was ich für erfolgreiches Lernen brauche.</w:t>
            </w:r>
          </w:p>
          <w:p w:rsidR="003B7947" w:rsidRDefault="003B7947" w:rsidP="003B7947">
            <w:pPr>
              <w:pStyle w:val="Kopf8ptafz"/>
            </w:pPr>
            <w:r>
              <w:t>Ich kann meine Stärken für mein Lernen benennen.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mich mit meiner Lerngruppe austauschen.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mich mit meiner Lerngruppe auf ein gemeinsames Ergebnis einigen.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Pr="003E157C" w:rsidRDefault="003B7947" w:rsidP="003E157C">
      <w:pPr>
        <w:pStyle w:val="berschrift1"/>
        <w:rPr>
          <w:rStyle w:val="Hyperlink"/>
          <w:color w:val="auto"/>
          <w:u w:val="none"/>
        </w:rPr>
      </w:pPr>
      <w:r w:rsidRPr="003E157C">
        <w:rPr>
          <w:rStyle w:val="Hyperlink"/>
          <w:color w:val="auto"/>
          <w:u w:val="none"/>
        </w:rPr>
        <w:t>Rückmeldebogen „Was habe ich gelernt?“</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Sie haben das Thema „Mit Freude lernen“ abgeschlossen. Blicken </w:t>
      </w:r>
      <w:r>
        <w:rPr>
          <w:noProof/>
        </w:rPr>
        <w:t xml:space="preserve">Sie </w:t>
      </w:r>
      <w:r>
        <w:rPr>
          <w:rStyle w:val="Hyperlink"/>
          <w:color w:val="auto"/>
          <w:u w:val="none"/>
          <w:lang w:eastAsia="de-DE"/>
        </w:rPr>
        <w:t>zurück und kre</w:t>
      </w:r>
      <w:r>
        <w:rPr>
          <w:rStyle w:val="Hyperlink"/>
          <w:color w:val="auto"/>
          <w:u w:val="none"/>
          <w:lang w:eastAsia="de-DE"/>
        </w:rPr>
        <w:t>u</w:t>
      </w:r>
      <w:r>
        <w:rPr>
          <w:rStyle w:val="Hyperlink"/>
          <w:color w:val="auto"/>
          <w:u w:val="none"/>
          <w:lang w:eastAsia="de-DE"/>
        </w:rPr>
        <w:t xml:space="preserve">zen </w:t>
      </w:r>
      <w:r>
        <w:rPr>
          <w:noProof/>
        </w:rPr>
        <w:t xml:space="preserve">Sie </w:t>
      </w:r>
      <w:r>
        <w:rPr>
          <w:rStyle w:val="Hyperlink"/>
          <w:color w:val="auto"/>
          <w:u w:val="none"/>
          <w:lang w:eastAsia="de-DE"/>
        </w:rPr>
        <w:t>an, was Sie hier gelernt haben.</w:t>
      </w:r>
    </w:p>
    <w:p w:rsidR="003B7947" w:rsidRDefault="003B7947" w:rsidP="003B7947">
      <w:pPr>
        <w:spacing w:line="240" w:lineRule="exact"/>
        <w:rPr>
          <w:rStyle w:val="Hyperlink"/>
          <w:color w:val="auto"/>
          <w:u w:val="none"/>
          <w:lang w:eastAsia="de-DE"/>
        </w:rPr>
      </w:pPr>
      <w:r>
        <w:rPr>
          <w:rStyle w:val="Hyperlink"/>
          <w:color w:val="auto"/>
          <w:u w:val="none"/>
          <w:lang w:eastAsia="de-DE"/>
        </w:rPr>
        <w:t>Nehmen Sie sich Zeit, denken Sie in Ruhe nach.</w:t>
      </w:r>
    </w:p>
    <w:p w:rsidR="003B7947" w:rsidRDefault="00441F54"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82176" behindDoc="0" locked="0" layoutInCell="1" allowOverlap="1" wp14:anchorId="75AFBE1B" wp14:editId="721D18C0">
            <wp:simplePos x="0" y="0"/>
            <wp:positionH relativeFrom="column">
              <wp:posOffset>5348605</wp:posOffset>
            </wp:positionH>
            <wp:positionV relativeFrom="paragraph">
              <wp:posOffset>138430</wp:posOffset>
            </wp:positionV>
            <wp:extent cx="314325" cy="314325"/>
            <wp:effectExtent l="0" t="0" r="9525" b="9525"/>
            <wp:wrapSquare wrapText="bothSides"/>
            <wp:docPr id="2205" name="Grafik 2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3B7947" w:rsidRPr="00DE4890" w:rsidTr="003B7947">
        <w:tc>
          <w:tcPr>
            <w:tcW w:w="426" w:type="dxa"/>
            <w:shd w:val="clear" w:color="auto" w:fill="D9D9D9" w:themeFill="background1" w:themeFillShade="D9"/>
          </w:tcPr>
          <w:p w:rsidR="003B7947" w:rsidRPr="00DE4890" w:rsidRDefault="003B7947" w:rsidP="003B7947">
            <w:pPr>
              <w:pStyle w:val="TabelleKopflinks"/>
            </w:pPr>
          </w:p>
        </w:tc>
        <w:tc>
          <w:tcPr>
            <w:tcW w:w="6237" w:type="dxa"/>
            <w:shd w:val="clear" w:color="auto" w:fill="D9D9D9" w:themeFill="background1" w:themeFillShade="D9"/>
          </w:tcPr>
          <w:p w:rsidR="003B7947" w:rsidRPr="00DE4890" w:rsidRDefault="003B7947" w:rsidP="003B7947">
            <w:pPr>
              <w:pStyle w:val="TabelleKopflinks"/>
              <w:spacing w:before="60" w:after="60"/>
            </w:pPr>
            <w:r w:rsidRPr="00DE4890">
              <w:t xml:space="preserve">Was </w:t>
            </w:r>
            <w:r>
              <w:t>habe ich gelernt?</w:t>
            </w:r>
          </w:p>
        </w:tc>
        <w:tc>
          <w:tcPr>
            <w:tcW w:w="708" w:type="dxa"/>
            <w:shd w:val="clear" w:color="auto" w:fill="D9D9D9" w:themeFill="background1" w:themeFillShade="D9"/>
            <w:vAlign w:val="center"/>
          </w:tcPr>
          <w:p w:rsidR="003B7947" w:rsidRPr="006C38C4" w:rsidRDefault="003B7947" w:rsidP="003B7947">
            <w:pPr>
              <w:pStyle w:val="TabelleKopflinks"/>
              <w:jc w:val="center"/>
              <w:rPr>
                <w:sz w:val="32"/>
              </w:rPr>
            </w:pPr>
            <w:r w:rsidRPr="006C38C4">
              <w:rPr>
                <w:sz w:val="32"/>
              </w:rPr>
              <w:sym w:font="Wingdings" w:char="F0FC"/>
            </w:r>
          </w:p>
        </w:tc>
      </w:tr>
      <w:tr w:rsidR="003B7947" w:rsidRPr="00DE4890" w:rsidTr="003B7947">
        <w:tc>
          <w:tcPr>
            <w:tcW w:w="426" w:type="dxa"/>
            <w:vMerge w:val="restart"/>
            <w:shd w:val="clear" w:color="auto" w:fill="auto"/>
            <w:textDirection w:val="btLr"/>
          </w:tcPr>
          <w:p w:rsidR="003B7947" w:rsidRPr="00DE4890" w:rsidRDefault="003B7947" w:rsidP="003B7947">
            <w:pPr>
              <w:pStyle w:val="TabelleKopflinks"/>
              <w:jc w:val="center"/>
            </w:pPr>
            <w:r>
              <w:t>Kompetenzen</w:t>
            </w: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erkennen, was mich beim Lernen aufhält.</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nennen, was für mein Lernen wichtig ist.</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meine Stärken aufzählen.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E6247D">
            <w:pPr>
              <w:pStyle w:val="Textkrperlinks"/>
              <w:spacing w:before="60" w:after="60" w:line="276" w:lineRule="auto"/>
              <w:rPr>
                <w:sz w:val="22"/>
              </w:rPr>
            </w:pPr>
            <w:r>
              <w:rPr>
                <w:sz w:val="22"/>
              </w:rPr>
              <w:t xml:space="preserve">Ich kann mich mit </w:t>
            </w:r>
            <w:r w:rsidR="00E6247D">
              <w:rPr>
                <w:sz w:val="22"/>
              </w:rPr>
              <w:t>m</w:t>
            </w:r>
            <w:r w:rsidR="00E6247D">
              <w:rPr>
                <w:noProof/>
              </w:rPr>
              <w:t>einer Partnerin/</w:t>
            </w:r>
            <w:r>
              <w:rPr>
                <w:sz w:val="22"/>
              </w:rPr>
              <w:t>meinem Partner über das Le</w:t>
            </w:r>
            <w:r>
              <w:rPr>
                <w:sz w:val="22"/>
              </w:rPr>
              <w:t>r</w:t>
            </w:r>
            <w:r>
              <w:rPr>
                <w:sz w:val="22"/>
              </w:rPr>
              <w:t>nen austauschen.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mich mit meiner Lerngruppe auf wesentliche gemeinsame Ergebnisse einigen.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Default="003B7947" w:rsidP="003B7947">
            <w:pPr>
              <w:pStyle w:val="Textkrperlinks"/>
              <w:spacing w:before="60" w:after="60" w:line="276" w:lineRule="auto"/>
              <w:rPr>
                <w:sz w:val="22"/>
              </w:rPr>
            </w:pPr>
            <w:r>
              <w:rPr>
                <w:sz w:val="22"/>
              </w:rPr>
              <w:t>Ich kann die Ergebnisse gut lesbar in die Lernblume eintragen.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feststellen, dass ich mit Spaß und Freude besser lernen kann.</w:t>
            </w:r>
          </w:p>
        </w:tc>
        <w:tc>
          <w:tcPr>
            <w:tcW w:w="708" w:type="dxa"/>
            <w:shd w:val="clear" w:color="auto" w:fill="auto"/>
          </w:tcPr>
          <w:p w:rsidR="003B7947" w:rsidRPr="00DE4890" w:rsidRDefault="003B7947" w:rsidP="003B7947">
            <w:pPr>
              <w:pStyle w:val="Textkrpermitte"/>
            </w:pPr>
          </w:p>
        </w:tc>
      </w:tr>
    </w:tbl>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Ablauf 3</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L01.02.17</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LernTHEMA</w:t>
                  </w:r>
                  <w:proofErr w:type="spellEnd"/>
                </w:p>
              </w:tc>
            </w:tr>
            <w:tr w:rsidR="003B7947" w:rsidRPr="00B51DE9" w:rsidTr="003B7947">
              <w:trPr>
                <w:trHeight w:val="284"/>
              </w:trPr>
              <w:tc>
                <w:tcPr>
                  <w:tcW w:w="2090" w:type="dxa"/>
                </w:tcPr>
                <w:p w:rsidR="003B7947" w:rsidRPr="00B51DE9" w:rsidRDefault="003B7947" w:rsidP="003B7947">
                  <w:pPr>
                    <w:pStyle w:val="Textkrper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w:t>
            </w:r>
            <w:r w:rsidR="00CD3802">
              <w:t xml:space="preserve"> die</w:t>
            </w:r>
            <w:r>
              <w:t xml:space="preserve"> für die Übung benötigten überfachlichen Kompetenzen 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 xml:space="preserve">Ich kann meinen </w:t>
            </w:r>
            <w:r w:rsidR="00CD3802">
              <w:t xml:space="preserve">Mitschülerinnen und </w:t>
            </w:r>
            <w:r>
              <w:t>Mitschülern zuhören.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3B7947">
      <w:pPr>
        <w:pStyle w:val="berschrift1"/>
      </w:pPr>
      <w:r>
        <w:rPr>
          <w:noProof/>
          <w:sz w:val="24"/>
        </w:rPr>
        <w:drawing>
          <wp:anchor distT="0" distB="0" distL="114300" distR="114300" simplePos="0" relativeHeight="252020736" behindDoc="0" locked="0" layoutInCell="0" allowOverlap="1" wp14:anchorId="5B87EFFE" wp14:editId="090EBBD8">
            <wp:simplePos x="0" y="0"/>
            <wp:positionH relativeFrom="rightMargin">
              <wp:posOffset>828040</wp:posOffset>
            </wp:positionH>
            <wp:positionV relativeFrom="paragraph">
              <wp:posOffset>0</wp:posOffset>
            </wp:positionV>
            <wp:extent cx="349200" cy="320400"/>
            <wp:effectExtent l="0" t="0" r="0" b="3810"/>
            <wp:wrapNone/>
            <wp:docPr id="4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19712" behindDoc="0" locked="0" layoutInCell="0" allowOverlap="1" wp14:anchorId="1548F569" wp14:editId="2AFB6981">
            <wp:simplePos x="0" y="0"/>
            <wp:positionH relativeFrom="rightMargin">
              <wp:posOffset>467995</wp:posOffset>
            </wp:positionH>
            <wp:positionV relativeFrom="paragraph">
              <wp:posOffset>0</wp:posOffset>
            </wp:positionV>
            <wp:extent cx="349885" cy="320675"/>
            <wp:effectExtent l="0" t="0" r="0" b="3175"/>
            <wp:wrapNone/>
            <wp:docPr id="4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18688" behindDoc="0" locked="0" layoutInCell="0" allowOverlap="1" wp14:anchorId="0A0B41B9" wp14:editId="6CE51119">
            <wp:simplePos x="0" y="0"/>
            <wp:positionH relativeFrom="rightMargin">
              <wp:posOffset>107950</wp:posOffset>
            </wp:positionH>
            <wp:positionV relativeFrom="paragraph">
              <wp:posOffset>0</wp:posOffset>
            </wp:positionV>
            <wp:extent cx="349885" cy="320675"/>
            <wp:effectExtent l="0" t="0" r="0" b="3175"/>
            <wp:wrapNone/>
            <wp:docPr id="4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Kopf einschalten!</w:t>
      </w:r>
    </w:p>
    <w:p w:rsidR="003B7947" w:rsidRDefault="003B7947" w:rsidP="003B7947">
      <w:pPr>
        <w:pStyle w:val="Textkrper"/>
      </w:pPr>
      <w:r>
        <w:t>Es geht um drei Dinge, die beim Lernen wichtig sind:</w:t>
      </w:r>
    </w:p>
    <w:p w:rsidR="003B7947" w:rsidRDefault="003B7947" w:rsidP="00CC3AD8">
      <w:pPr>
        <w:pStyle w:val="Textkrperafz"/>
        <w:numPr>
          <w:ilvl w:val="0"/>
          <w:numId w:val="45"/>
        </w:numPr>
      </w:pPr>
      <w:r>
        <w:t>Konzentrieren</w:t>
      </w:r>
    </w:p>
    <w:p w:rsidR="003B7947" w:rsidRDefault="003B7947" w:rsidP="00CC3AD8">
      <w:pPr>
        <w:pStyle w:val="Textkrperafz"/>
        <w:numPr>
          <w:ilvl w:val="0"/>
          <w:numId w:val="45"/>
        </w:numPr>
      </w:pPr>
      <w:r>
        <w:t>Wiederholen</w:t>
      </w:r>
    </w:p>
    <w:p w:rsidR="003B7947" w:rsidRDefault="003B7947" w:rsidP="00CC3AD8">
      <w:pPr>
        <w:pStyle w:val="Textkrperafz"/>
        <w:numPr>
          <w:ilvl w:val="0"/>
          <w:numId w:val="45"/>
        </w:numPr>
      </w:pPr>
      <w:r>
        <w:t>Austauschen</w:t>
      </w:r>
    </w:p>
    <w:p w:rsidR="003B7947" w:rsidRPr="005B141A" w:rsidRDefault="003B7947" w:rsidP="00E24028">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B7947" w:rsidRPr="00DE4890" w:rsidTr="003B7947">
        <w:trPr>
          <w:trHeight w:val="397"/>
        </w:trPr>
        <w:tc>
          <w:tcPr>
            <w:tcW w:w="1470" w:type="dxa"/>
            <w:shd w:val="clear" w:color="auto" w:fill="D9D9D9" w:themeFill="background1" w:themeFillShade="D9"/>
            <w:vAlign w:val="center"/>
          </w:tcPr>
          <w:p w:rsidR="003B7947" w:rsidRPr="00DE4890" w:rsidRDefault="003B7947" w:rsidP="003B7947">
            <w:pPr>
              <w:pStyle w:val="TabelleKopfmitte"/>
            </w:pPr>
            <w:r>
              <w:t>Phase</w:t>
            </w:r>
          </w:p>
        </w:tc>
        <w:tc>
          <w:tcPr>
            <w:tcW w:w="940" w:type="dxa"/>
            <w:shd w:val="clear" w:color="auto" w:fill="D9D9D9" w:themeFill="background1" w:themeFillShade="D9"/>
            <w:vAlign w:val="center"/>
          </w:tcPr>
          <w:p w:rsidR="003B7947" w:rsidRPr="00DE4890" w:rsidRDefault="003B7947" w:rsidP="003B7947">
            <w:pPr>
              <w:pStyle w:val="TabelleKopfmitte"/>
            </w:pPr>
            <w:r>
              <w:t>Zeit</w:t>
            </w:r>
          </w:p>
        </w:tc>
        <w:tc>
          <w:tcPr>
            <w:tcW w:w="4961" w:type="dxa"/>
            <w:shd w:val="clear" w:color="auto" w:fill="D9D9D9" w:themeFill="background1" w:themeFillShade="D9"/>
            <w:vAlign w:val="center"/>
          </w:tcPr>
          <w:p w:rsidR="003B7947" w:rsidRPr="00DE4890" w:rsidRDefault="003B7947" w:rsidP="003B7947">
            <w:pPr>
              <w:pStyle w:val="TabelleKopfmitte"/>
            </w:pPr>
            <w:r>
              <w:t>Aufgabe</w:t>
            </w:r>
          </w:p>
        </w:tc>
      </w:tr>
      <w:tr w:rsidR="003B7947" w:rsidRPr="00DE4890" w:rsidTr="003B7947">
        <w:trPr>
          <w:trHeight w:val="567"/>
        </w:trPr>
        <w:tc>
          <w:tcPr>
            <w:tcW w:w="1470" w:type="dxa"/>
            <w:shd w:val="clear" w:color="auto" w:fill="auto"/>
            <w:vAlign w:val="center"/>
          </w:tcPr>
          <w:p w:rsidR="003B7947" w:rsidRPr="00F0156F" w:rsidRDefault="000B06DC" w:rsidP="003B7947">
            <w:pPr>
              <w:pStyle w:val="Textkrpermitte"/>
            </w:pPr>
            <w:r>
              <w:rPr>
                <w:noProof/>
              </w:rPr>
              <w:drawing>
                <wp:inline distT="0" distB="0" distL="0" distR="0" wp14:anchorId="46195ABE" wp14:editId="55BAF7F9">
                  <wp:extent cx="350196" cy="356866"/>
                  <wp:effectExtent l="0" t="0" r="0" b="5715"/>
                  <wp:docPr id="36" name="Grafik 36"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40" w:type="dxa"/>
            <w:shd w:val="clear" w:color="auto" w:fill="auto"/>
            <w:vAlign w:val="center"/>
          </w:tcPr>
          <w:p w:rsidR="003B7947" w:rsidRPr="00DE4890" w:rsidRDefault="003B7947" w:rsidP="003B7947">
            <w:pPr>
              <w:pStyle w:val="TabelleKopfmitte"/>
            </w:pPr>
            <w:r>
              <w:t>30 min</w:t>
            </w:r>
          </w:p>
        </w:tc>
        <w:tc>
          <w:tcPr>
            <w:tcW w:w="4961" w:type="dxa"/>
            <w:shd w:val="clear" w:color="auto" w:fill="auto"/>
            <w:vAlign w:val="center"/>
          </w:tcPr>
          <w:p w:rsidR="003B7947" w:rsidRPr="00DE4890" w:rsidRDefault="003B7947" w:rsidP="003B7947">
            <w:pPr>
              <w:pStyle w:val="Textkrperlinks"/>
              <w:rPr>
                <w:noProof/>
              </w:rPr>
            </w:pPr>
            <w:r>
              <w:rPr>
                <w:noProof/>
              </w:rPr>
              <w:t>Vorstellen, Anleiten und Durchführen der Übung „Namen und Farben fangen“</w:t>
            </w:r>
          </w:p>
        </w:tc>
      </w:tr>
      <w:tr w:rsidR="003B7947" w:rsidRPr="00DE4890" w:rsidTr="003B7947">
        <w:trPr>
          <w:trHeight w:val="737"/>
        </w:trPr>
        <w:tc>
          <w:tcPr>
            <w:tcW w:w="1470" w:type="dxa"/>
            <w:shd w:val="clear" w:color="auto" w:fill="auto"/>
            <w:vAlign w:val="center"/>
          </w:tcPr>
          <w:p w:rsidR="003B7947" w:rsidRPr="00F0156F" w:rsidRDefault="003B7947" w:rsidP="003B7947">
            <w:pPr>
              <w:pStyle w:val="Textkrpermitte"/>
            </w:pPr>
            <w:r w:rsidRPr="00FC0F56">
              <w:rPr>
                <w:noProof/>
              </w:rPr>
              <w:drawing>
                <wp:inline distT="0" distB="0" distL="0" distR="0" wp14:anchorId="4EC7B184" wp14:editId="5DF2002D">
                  <wp:extent cx="304800" cy="326246"/>
                  <wp:effectExtent l="0" t="0" r="0" b="0"/>
                  <wp:docPr id="4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5 min</w:t>
            </w:r>
          </w:p>
        </w:tc>
        <w:tc>
          <w:tcPr>
            <w:tcW w:w="4961" w:type="dxa"/>
            <w:shd w:val="clear" w:color="auto" w:fill="auto"/>
            <w:vAlign w:val="center"/>
          </w:tcPr>
          <w:p w:rsidR="003B7947" w:rsidRDefault="003B7947" w:rsidP="003B7947">
            <w:pPr>
              <w:pStyle w:val="Textkrperlinks"/>
              <w:rPr>
                <w:noProof/>
              </w:rPr>
            </w:pPr>
            <w:r>
              <w:rPr>
                <w:noProof/>
              </w:rPr>
              <w:t xml:space="preserve">Reflektiere die Übung mit der Frage: </w:t>
            </w:r>
          </w:p>
          <w:p w:rsidR="003B7947" w:rsidRPr="00DE4890" w:rsidRDefault="003B7947" w:rsidP="003B7947">
            <w:pPr>
              <w:pStyle w:val="Textkrperlinks"/>
              <w:rPr>
                <w:noProof/>
              </w:rPr>
            </w:pPr>
            <w:r>
              <w:rPr>
                <w:noProof/>
              </w:rPr>
              <w:t>Welche überfachlichen Kompetenzen sind hier gefragt? Was muss ich hier gut können?</w:t>
            </w:r>
          </w:p>
        </w:tc>
      </w:tr>
      <w:tr w:rsidR="003B7947" w:rsidRPr="00DE4890" w:rsidTr="003B7947">
        <w:trPr>
          <w:trHeight w:val="567"/>
        </w:trPr>
        <w:tc>
          <w:tcPr>
            <w:tcW w:w="1470" w:type="dxa"/>
            <w:shd w:val="clear" w:color="auto" w:fill="auto"/>
            <w:vAlign w:val="center"/>
          </w:tcPr>
          <w:p w:rsidR="003B7947" w:rsidRPr="00F0156F" w:rsidRDefault="003B7947" w:rsidP="003B7947">
            <w:pPr>
              <w:pStyle w:val="Textkrpermitte"/>
            </w:pPr>
            <w:r w:rsidRPr="00F0156F">
              <w:rPr>
                <w:noProof/>
              </w:rPr>
              <w:drawing>
                <wp:inline distT="0" distB="0" distL="0" distR="0" wp14:anchorId="48BD7971" wp14:editId="27E8CB61">
                  <wp:extent cx="318770" cy="318770"/>
                  <wp:effectExtent l="0" t="0" r="0" b="0"/>
                  <wp:docPr id="48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5 min</w:t>
            </w:r>
          </w:p>
        </w:tc>
        <w:tc>
          <w:tcPr>
            <w:tcW w:w="4961" w:type="dxa"/>
            <w:shd w:val="clear" w:color="auto" w:fill="auto"/>
            <w:vAlign w:val="center"/>
          </w:tcPr>
          <w:p w:rsidR="003B7947" w:rsidRPr="003B6FF8" w:rsidRDefault="003B7947" w:rsidP="003B7947">
            <w:pPr>
              <w:pStyle w:val="Textkrperlinks"/>
              <w:rPr>
                <w:rStyle w:val="Fett"/>
                <w:b w:val="0"/>
                <w:bCs w:val="0"/>
                <w:color w:val="auto"/>
              </w:rPr>
            </w:pPr>
            <w:r w:rsidRPr="003B6FF8">
              <w:rPr>
                <w:rStyle w:val="Fett"/>
                <w:b w:val="0"/>
                <w:bCs w:val="0"/>
                <w:color w:val="auto"/>
              </w:rPr>
              <w:t>gemeinsame Reflexion, Zusammentragen der Ergebni</w:t>
            </w:r>
            <w:r w:rsidRPr="003B6FF8">
              <w:rPr>
                <w:rStyle w:val="Fett"/>
                <w:b w:val="0"/>
                <w:bCs w:val="0"/>
                <w:color w:val="auto"/>
              </w:rPr>
              <w:t>s</w:t>
            </w:r>
            <w:r w:rsidRPr="003B6FF8">
              <w:rPr>
                <w:rStyle w:val="Fett"/>
                <w:b w:val="0"/>
                <w:bCs w:val="0"/>
                <w:color w:val="auto"/>
              </w:rPr>
              <w:t>se</w:t>
            </w:r>
          </w:p>
        </w:tc>
      </w:tr>
      <w:tr w:rsidR="003B7947" w:rsidRPr="00DE4890" w:rsidTr="003B7947">
        <w:trPr>
          <w:trHeight w:val="567"/>
        </w:trPr>
        <w:tc>
          <w:tcPr>
            <w:tcW w:w="1470" w:type="dxa"/>
            <w:shd w:val="clear" w:color="auto" w:fill="auto"/>
            <w:vAlign w:val="center"/>
          </w:tcPr>
          <w:p w:rsidR="003B7947" w:rsidRPr="00F0156F" w:rsidRDefault="000B06DC" w:rsidP="003B7947">
            <w:pPr>
              <w:pStyle w:val="Textkrpermitte"/>
            </w:pPr>
            <w:r>
              <w:rPr>
                <w:noProof/>
              </w:rPr>
              <w:drawing>
                <wp:inline distT="0" distB="0" distL="0" distR="0" wp14:anchorId="46195ABE" wp14:editId="55BAF7F9">
                  <wp:extent cx="350196" cy="356866"/>
                  <wp:effectExtent l="0" t="0" r="0" b="5715"/>
                  <wp:docPr id="43" name="Grafik 43"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40" w:type="dxa"/>
            <w:shd w:val="clear" w:color="auto" w:fill="auto"/>
            <w:vAlign w:val="center"/>
          </w:tcPr>
          <w:p w:rsidR="003B7947" w:rsidRPr="00DE4890" w:rsidRDefault="003B7947" w:rsidP="003B7947">
            <w:pPr>
              <w:pStyle w:val="TabelleKopfmitte"/>
            </w:pPr>
            <w:r>
              <w:t>3 min</w:t>
            </w:r>
          </w:p>
        </w:tc>
        <w:tc>
          <w:tcPr>
            <w:tcW w:w="4961" w:type="dxa"/>
            <w:shd w:val="clear" w:color="auto" w:fill="auto"/>
            <w:vAlign w:val="center"/>
          </w:tcPr>
          <w:p w:rsidR="003B7947" w:rsidRPr="00DE4890" w:rsidRDefault="003B7947" w:rsidP="000D7CA2">
            <w:pPr>
              <w:pStyle w:val="Textkrperlinks"/>
              <w:rPr>
                <w:noProof/>
              </w:rPr>
            </w:pPr>
            <w:r>
              <w:rPr>
                <w:noProof/>
              </w:rPr>
              <w:t xml:space="preserve">Vorstellen und </w:t>
            </w:r>
            <w:r w:rsidR="000D7CA2">
              <w:rPr>
                <w:noProof/>
              </w:rPr>
              <w:t>D</w:t>
            </w:r>
            <w:r>
              <w:rPr>
                <w:noProof/>
              </w:rPr>
              <w:t>urchführen der Übung „Mona Lisa“</w:t>
            </w:r>
          </w:p>
        </w:tc>
      </w:tr>
      <w:tr w:rsidR="003B7947" w:rsidRPr="00DE4890" w:rsidTr="003B7947">
        <w:trPr>
          <w:trHeight w:val="737"/>
        </w:trPr>
        <w:tc>
          <w:tcPr>
            <w:tcW w:w="1470" w:type="dxa"/>
            <w:shd w:val="clear" w:color="auto" w:fill="auto"/>
            <w:vAlign w:val="center"/>
          </w:tcPr>
          <w:p w:rsidR="003B7947" w:rsidRPr="00F0156F" w:rsidRDefault="003B7947" w:rsidP="003B7947">
            <w:pPr>
              <w:pStyle w:val="Textkrpermitte"/>
            </w:pPr>
            <w:r w:rsidRPr="00FC0F56">
              <w:rPr>
                <w:noProof/>
              </w:rPr>
              <w:drawing>
                <wp:inline distT="0" distB="0" distL="0" distR="0" wp14:anchorId="25BEDE92" wp14:editId="266D3C17">
                  <wp:extent cx="304800" cy="326246"/>
                  <wp:effectExtent l="0" t="0" r="0" b="0"/>
                  <wp:docPr id="21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2 min</w:t>
            </w:r>
          </w:p>
        </w:tc>
        <w:tc>
          <w:tcPr>
            <w:tcW w:w="4961" w:type="dxa"/>
            <w:shd w:val="clear" w:color="auto" w:fill="auto"/>
            <w:vAlign w:val="center"/>
          </w:tcPr>
          <w:p w:rsidR="003B7947" w:rsidRDefault="003B7947" w:rsidP="003B7947">
            <w:pPr>
              <w:pStyle w:val="Textkrperlinks"/>
              <w:rPr>
                <w:noProof/>
              </w:rPr>
            </w:pPr>
            <w:r>
              <w:rPr>
                <w:noProof/>
              </w:rPr>
              <w:t xml:space="preserve">Reflektiere die Übung mit der Frage: </w:t>
            </w:r>
          </w:p>
          <w:p w:rsidR="003B7947" w:rsidRPr="00DE4890" w:rsidRDefault="003B7947" w:rsidP="003B7947">
            <w:pPr>
              <w:pStyle w:val="Textkrperlinks"/>
              <w:rPr>
                <w:noProof/>
              </w:rPr>
            </w:pPr>
            <w:r>
              <w:rPr>
                <w:noProof/>
              </w:rPr>
              <w:t>Warum hat das so schnell geklappt?</w:t>
            </w:r>
          </w:p>
        </w:tc>
      </w:tr>
      <w:tr w:rsidR="003B7947" w:rsidRPr="003B6FF8" w:rsidTr="003B7947">
        <w:trPr>
          <w:trHeight w:val="567"/>
        </w:trPr>
        <w:tc>
          <w:tcPr>
            <w:tcW w:w="1470" w:type="dxa"/>
            <w:shd w:val="clear" w:color="auto" w:fill="auto"/>
            <w:vAlign w:val="center"/>
          </w:tcPr>
          <w:p w:rsidR="003B7947" w:rsidRPr="00F0156F" w:rsidRDefault="003B7947" w:rsidP="003B7947">
            <w:pPr>
              <w:pStyle w:val="Textkrpermitte"/>
            </w:pPr>
            <w:r w:rsidRPr="00F0156F">
              <w:rPr>
                <w:noProof/>
              </w:rPr>
              <w:drawing>
                <wp:inline distT="0" distB="0" distL="0" distR="0" wp14:anchorId="49972C45" wp14:editId="478A35D2">
                  <wp:extent cx="318770" cy="318770"/>
                  <wp:effectExtent l="0" t="0" r="0" b="0"/>
                  <wp:docPr id="216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5 min</w:t>
            </w:r>
          </w:p>
        </w:tc>
        <w:tc>
          <w:tcPr>
            <w:tcW w:w="4961" w:type="dxa"/>
            <w:shd w:val="clear" w:color="auto" w:fill="auto"/>
            <w:vAlign w:val="center"/>
          </w:tcPr>
          <w:p w:rsidR="003B7947" w:rsidRPr="003B6FF8" w:rsidRDefault="003B7947" w:rsidP="003B7947">
            <w:pPr>
              <w:pStyle w:val="Textkrperlinks"/>
              <w:rPr>
                <w:rStyle w:val="Fett"/>
                <w:b w:val="0"/>
                <w:bCs w:val="0"/>
                <w:color w:val="auto"/>
              </w:rPr>
            </w:pPr>
            <w:r w:rsidRPr="003B6FF8">
              <w:rPr>
                <w:rStyle w:val="Fett"/>
                <w:b w:val="0"/>
                <w:bCs w:val="0"/>
                <w:color w:val="auto"/>
              </w:rPr>
              <w:t>gemeinsame Reflexion, Zusammentragen der Ergebni</w:t>
            </w:r>
            <w:r w:rsidRPr="003B6FF8">
              <w:rPr>
                <w:rStyle w:val="Fett"/>
                <w:b w:val="0"/>
                <w:bCs w:val="0"/>
                <w:color w:val="auto"/>
              </w:rPr>
              <w:t>s</w:t>
            </w:r>
            <w:r w:rsidRPr="003B6FF8">
              <w:rPr>
                <w:rStyle w:val="Fett"/>
                <w:b w:val="0"/>
                <w:bCs w:val="0"/>
                <w:color w:val="auto"/>
              </w:rPr>
              <w:t>se</w:t>
            </w:r>
          </w:p>
        </w:tc>
      </w:tr>
      <w:tr w:rsidR="003B7947" w:rsidRPr="00DE4890" w:rsidTr="003B7947">
        <w:trPr>
          <w:trHeight w:val="567"/>
        </w:trPr>
        <w:tc>
          <w:tcPr>
            <w:tcW w:w="1470" w:type="dxa"/>
            <w:shd w:val="clear" w:color="auto" w:fill="auto"/>
            <w:vAlign w:val="center"/>
          </w:tcPr>
          <w:p w:rsidR="003B7947" w:rsidRPr="00F0156F" w:rsidRDefault="000B06DC" w:rsidP="003B7947">
            <w:pPr>
              <w:pStyle w:val="Textkrpermitte"/>
            </w:pPr>
            <w:r>
              <w:rPr>
                <w:noProof/>
              </w:rPr>
              <w:drawing>
                <wp:inline distT="0" distB="0" distL="0" distR="0" wp14:anchorId="46195ABE" wp14:editId="55BAF7F9">
                  <wp:extent cx="350196" cy="356866"/>
                  <wp:effectExtent l="0" t="0" r="0" b="5715"/>
                  <wp:docPr id="44" name="Grafik 44"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40" w:type="dxa"/>
            <w:shd w:val="clear" w:color="auto" w:fill="auto"/>
            <w:vAlign w:val="center"/>
          </w:tcPr>
          <w:p w:rsidR="003B7947" w:rsidRPr="00DE4890" w:rsidRDefault="003B7947" w:rsidP="003B7947">
            <w:pPr>
              <w:pStyle w:val="TabelleKopfmitte"/>
            </w:pPr>
            <w:r>
              <w:t>30 min</w:t>
            </w:r>
          </w:p>
        </w:tc>
        <w:tc>
          <w:tcPr>
            <w:tcW w:w="4961" w:type="dxa"/>
            <w:shd w:val="clear" w:color="auto" w:fill="auto"/>
            <w:vAlign w:val="center"/>
          </w:tcPr>
          <w:p w:rsidR="003B7947" w:rsidRPr="00DE4890" w:rsidRDefault="003B7947" w:rsidP="003B7947">
            <w:pPr>
              <w:pStyle w:val="Textkrperlinks"/>
              <w:rPr>
                <w:noProof/>
              </w:rPr>
            </w:pPr>
            <w:r>
              <w:rPr>
                <w:noProof/>
              </w:rPr>
              <w:t>Vorstellen, Anleiten und Durchführen der Übung „Stark im Team“</w:t>
            </w:r>
          </w:p>
        </w:tc>
      </w:tr>
      <w:tr w:rsidR="003B7947" w:rsidRPr="00DE4890" w:rsidTr="003B7947">
        <w:trPr>
          <w:trHeight w:val="567"/>
        </w:trPr>
        <w:tc>
          <w:tcPr>
            <w:tcW w:w="1470" w:type="dxa"/>
            <w:shd w:val="clear" w:color="auto" w:fill="auto"/>
            <w:vAlign w:val="center"/>
          </w:tcPr>
          <w:p w:rsidR="003B7947" w:rsidRPr="00F0156F" w:rsidRDefault="003B7947" w:rsidP="003B7947">
            <w:pPr>
              <w:pStyle w:val="Textkrpermitte"/>
            </w:pPr>
            <w:r w:rsidRPr="00FC0F56">
              <w:rPr>
                <w:noProof/>
              </w:rPr>
              <w:drawing>
                <wp:inline distT="0" distB="0" distL="0" distR="0" wp14:anchorId="494895A3" wp14:editId="00A1697B">
                  <wp:extent cx="304800" cy="326246"/>
                  <wp:effectExtent l="0" t="0" r="0" b="0"/>
                  <wp:docPr id="216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6000" cy="327531"/>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5 min</w:t>
            </w:r>
          </w:p>
        </w:tc>
        <w:tc>
          <w:tcPr>
            <w:tcW w:w="4961" w:type="dxa"/>
            <w:shd w:val="clear" w:color="auto" w:fill="auto"/>
            <w:vAlign w:val="center"/>
          </w:tcPr>
          <w:p w:rsidR="003B7947" w:rsidRDefault="003B7947" w:rsidP="003B7947">
            <w:pPr>
              <w:pStyle w:val="Textkrperlinks"/>
              <w:rPr>
                <w:noProof/>
              </w:rPr>
            </w:pPr>
            <w:r>
              <w:rPr>
                <w:noProof/>
              </w:rPr>
              <w:t xml:space="preserve">Reflektiere die Übung mit der Frage: </w:t>
            </w:r>
          </w:p>
          <w:p w:rsidR="003B7947" w:rsidRPr="00DE4890" w:rsidRDefault="003B7947" w:rsidP="003B7947">
            <w:pPr>
              <w:pStyle w:val="Textkrperlinks"/>
              <w:rPr>
                <w:noProof/>
              </w:rPr>
            </w:pPr>
            <w:r>
              <w:rPr>
                <w:noProof/>
              </w:rPr>
              <w:t>Welche überfachlichen Kompetenzen sind hier gefragt? Was muss ich hier gut können?</w:t>
            </w:r>
          </w:p>
        </w:tc>
      </w:tr>
      <w:tr w:rsidR="003B7947" w:rsidRPr="00DE4890" w:rsidTr="003B7947">
        <w:trPr>
          <w:trHeight w:val="567"/>
        </w:trPr>
        <w:tc>
          <w:tcPr>
            <w:tcW w:w="1470" w:type="dxa"/>
            <w:shd w:val="clear" w:color="auto" w:fill="auto"/>
            <w:vAlign w:val="center"/>
          </w:tcPr>
          <w:p w:rsidR="003B7947" w:rsidRPr="00F0156F" w:rsidRDefault="003B7947" w:rsidP="003B7947">
            <w:pPr>
              <w:pStyle w:val="Textkrpermitte"/>
            </w:pPr>
            <w:r w:rsidRPr="00F0156F">
              <w:rPr>
                <w:noProof/>
              </w:rPr>
              <w:drawing>
                <wp:inline distT="0" distB="0" distL="0" distR="0" wp14:anchorId="328DC392" wp14:editId="0394958E">
                  <wp:extent cx="318770" cy="318770"/>
                  <wp:effectExtent l="0" t="0" r="0" b="0"/>
                  <wp:docPr id="21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5 min</w:t>
            </w:r>
          </w:p>
        </w:tc>
        <w:tc>
          <w:tcPr>
            <w:tcW w:w="4961" w:type="dxa"/>
            <w:shd w:val="clear" w:color="auto" w:fill="auto"/>
            <w:vAlign w:val="center"/>
          </w:tcPr>
          <w:p w:rsidR="003B7947" w:rsidRPr="003B6FF8" w:rsidRDefault="003B7947" w:rsidP="003B7947">
            <w:pPr>
              <w:pStyle w:val="Textkrperlinks"/>
              <w:rPr>
                <w:rStyle w:val="Fett"/>
                <w:b w:val="0"/>
                <w:bCs w:val="0"/>
                <w:color w:val="auto"/>
              </w:rPr>
            </w:pPr>
            <w:r w:rsidRPr="003B6FF8">
              <w:rPr>
                <w:rStyle w:val="Fett"/>
                <w:b w:val="0"/>
                <w:bCs w:val="0"/>
                <w:color w:val="auto"/>
              </w:rPr>
              <w:t>gemeinsame Reflexion, Zusammentragen der Ergebni</w:t>
            </w:r>
            <w:r w:rsidRPr="003B6FF8">
              <w:rPr>
                <w:rStyle w:val="Fett"/>
                <w:b w:val="0"/>
                <w:bCs w:val="0"/>
                <w:color w:val="auto"/>
              </w:rPr>
              <w:t>s</w:t>
            </w:r>
            <w:r w:rsidRPr="003B6FF8">
              <w:rPr>
                <w:rStyle w:val="Fett"/>
                <w:b w:val="0"/>
                <w:bCs w:val="0"/>
                <w:color w:val="auto"/>
              </w:rPr>
              <w:t>se</w:t>
            </w:r>
          </w:p>
        </w:tc>
      </w:tr>
      <w:tr w:rsidR="003B7947" w:rsidRPr="00DE4890" w:rsidTr="003B7947">
        <w:trPr>
          <w:trHeight w:val="834"/>
        </w:trPr>
        <w:tc>
          <w:tcPr>
            <w:tcW w:w="1470" w:type="dxa"/>
            <w:shd w:val="clear" w:color="auto" w:fill="auto"/>
            <w:vAlign w:val="center"/>
          </w:tcPr>
          <w:p w:rsidR="003B7947" w:rsidRPr="00F0156F" w:rsidRDefault="000B06DC" w:rsidP="003B7947">
            <w:pPr>
              <w:pStyle w:val="Textkrpermitte"/>
              <w:rPr>
                <w:noProof/>
              </w:rPr>
            </w:pPr>
            <w:r>
              <w:rPr>
                <w:noProof/>
              </w:rPr>
              <w:drawing>
                <wp:inline distT="0" distB="0" distL="0" distR="0" wp14:anchorId="46195ABE" wp14:editId="55BAF7F9">
                  <wp:extent cx="350196" cy="356866"/>
                  <wp:effectExtent l="0" t="0" r="0" b="5715"/>
                  <wp:docPr id="45" name="Grafik 45"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40" w:type="dxa"/>
            <w:shd w:val="clear" w:color="auto" w:fill="auto"/>
            <w:vAlign w:val="center"/>
          </w:tcPr>
          <w:p w:rsidR="003B7947" w:rsidRDefault="003B7947" w:rsidP="003B7947">
            <w:pPr>
              <w:pStyle w:val="TabelleKopfmitte"/>
            </w:pPr>
            <w:r>
              <w:t>15 min</w:t>
            </w:r>
          </w:p>
        </w:tc>
        <w:tc>
          <w:tcPr>
            <w:tcW w:w="4961" w:type="dxa"/>
            <w:shd w:val="clear" w:color="auto" w:fill="auto"/>
            <w:vAlign w:val="center"/>
          </w:tcPr>
          <w:p w:rsidR="003B7947" w:rsidRDefault="003B7947" w:rsidP="003B7947">
            <w:pPr>
              <w:pStyle w:val="Textkrper"/>
              <w:rPr>
                <w:noProof/>
              </w:rPr>
            </w:pPr>
            <w:r>
              <w:rPr>
                <w:noProof/>
              </w:rPr>
              <w:t>Anleiten und Durchführen der Abschlussübung „Bewegter Austausch“ als Ergebnissicherung, Lernzielkontro</w:t>
            </w:r>
            <w:r w:rsidR="000D7CA2">
              <w:rPr>
                <w:noProof/>
              </w:rPr>
              <w:t>lle und Festigung des Gelernten</w:t>
            </w: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L01.02.18</w:t>
            </w:r>
          </w:p>
        </w:tc>
      </w:tr>
    </w:tbl>
    <w:p w:rsidR="003B7947" w:rsidRDefault="003B7947" w:rsidP="003E157C">
      <w:pPr>
        <w:pStyle w:val="berschrift1"/>
        <w:rPr>
          <w:rStyle w:val="Hyperlink"/>
          <w:color w:val="auto"/>
          <w:u w:val="none"/>
        </w:rPr>
      </w:pPr>
      <w:r>
        <w:rPr>
          <w:rStyle w:val="Hyperlink"/>
          <w:color w:val="auto"/>
          <w:u w:val="none"/>
        </w:rPr>
        <w:t>Didaktischer Hinweis zu „Konzentrieren“</w:t>
      </w:r>
    </w:p>
    <w:p w:rsidR="003B7947" w:rsidRPr="007F139E" w:rsidRDefault="003B7947" w:rsidP="003B7947">
      <w:pPr>
        <w:pStyle w:val="Textkrper"/>
      </w:pPr>
      <w:r>
        <w:t>Hier</w:t>
      </w:r>
      <w:r w:rsidR="000D7CA2">
        <w:t xml:space="preserve"> sind</w:t>
      </w:r>
      <w:r>
        <w:t xml:space="preserve"> die Anleitungen für zwei Übungen, mit denen Konzentration erlebt werden kann. Wählen Sie eine der Übungen aus oder machen Sie beide. Alternativ kann die zweite Übung später durchgeführt werden, um das Thema erneut aufzugreifen.</w:t>
      </w:r>
    </w:p>
    <w:p w:rsidR="003B7947" w:rsidRDefault="003B7947" w:rsidP="003B7947">
      <w:pPr>
        <w:pStyle w:val="berschrift3"/>
        <w:rPr>
          <w:noProof/>
        </w:rPr>
      </w:pPr>
      <w:r>
        <w:rPr>
          <w:noProof/>
        </w:rPr>
        <w:t>Anleitung „Namen und Farben fangen“</w:t>
      </w:r>
    </w:p>
    <w:tbl>
      <w:tblPr>
        <w:tblStyle w:val="Tabellenraster"/>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26"/>
        <w:gridCol w:w="3827"/>
        <w:gridCol w:w="2157"/>
      </w:tblGrid>
      <w:tr w:rsidR="003B7947" w:rsidTr="003B7947">
        <w:trPr>
          <w:trHeight w:val="397"/>
        </w:trPr>
        <w:tc>
          <w:tcPr>
            <w:tcW w:w="1526" w:type="dxa"/>
            <w:shd w:val="clear" w:color="auto" w:fill="B8CCE4" w:themeFill="accent1" w:themeFillTint="66"/>
            <w:vAlign w:val="center"/>
          </w:tcPr>
          <w:p w:rsidR="003B7947" w:rsidRDefault="003B7947" w:rsidP="003B7947">
            <w:pPr>
              <w:pStyle w:val="TabelleKopflinks"/>
            </w:pPr>
            <w:r>
              <w:t>Material</w:t>
            </w:r>
          </w:p>
        </w:tc>
        <w:tc>
          <w:tcPr>
            <w:tcW w:w="3827" w:type="dxa"/>
            <w:shd w:val="clear" w:color="auto" w:fill="B8CCE4" w:themeFill="accent1" w:themeFillTint="66"/>
            <w:vAlign w:val="center"/>
          </w:tcPr>
          <w:p w:rsidR="003B7947" w:rsidRDefault="003B7947" w:rsidP="003B7947">
            <w:pPr>
              <w:pStyle w:val="TabelleKopflinks"/>
            </w:pPr>
            <w:r>
              <w:t>Ablauf</w:t>
            </w:r>
          </w:p>
        </w:tc>
        <w:tc>
          <w:tcPr>
            <w:tcW w:w="2157" w:type="dxa"/>
            <w:shd w:val="clear" w:color="auto" w:fill="B8CCE4" w:themeFill="accent1" w:themeFillTint="66"/>
            <w:vAlign w:val="center"/>
          </w:tcPr>
          <w:p w:rsidR="003B7947" w:rsidRDefault="003B7947" w:rsidP="003B7947">
            <w:pPr>
              <w:pStyle w:val="TabelleKopflinks"/>
            </w:pPr>
            <w:r>
              <w:t>Ziele</w:t>
            </w:r>
          </w:p>
        </w:tc>
      </w:tr>
      <w:tr w:rsidR="003B7947" w:rsidTr="003B7947">
        <w:tc>
          <w:tcPr>
            <w:tcW w:w="1526" w:type="dxa"/>
          </w:tcPr>
          <w:p w:rsidR="003B7947" w:rsidRDefault="003B7947" w:rsidP="003B7947">
            <w:r w:rsidRPr="00163812">
              <w:t>Platz für einen Stuhlkreis/ Stehkreis</w:t>
            </w:r>
          </w:p>
          <w:p w:rsidR="00DA7B0D" w:rsidRDefault="00DA7B0D" w:rsidP="003B7947"/>
          <w:p w:rsidR="003B7947" w:rsidRPr="00163812" w:rsidRDefault="003B7947" w:rsidP="003B7947">
            <w:r w:rsidRPr="00163812">
              <w:t>2 verschieden-farbige (Te</w:t>
            </w:r>
            <w:r w:rsidRPr="00163812">
              <w:t>n</w:t>
            </w:r>
            <w:r w:rsidRPr="00163812">
              <w:t>nis-) Bälle</w:t>
            </w:r>
          </w:p>
          <w:p w:rsidR="003B7947" w:rsidRDefault="003B7947" w:rsidP="003B7947"/>
          <w:p w:rsidR="003B7947" w:rsidRPr="00163812" w:rsidRDefault="003B7947" w:rsidP="003B7947">
            <w:pPr>
              <w:rPr>
                <w:szCs w:val="22"/>
              </w:rPr>
            </w:pPr>
            <w:r w:rsidRPr="00163812">
              <w:t>Zeitbedarf:</w:t>
            </w:r>
            <w:r w:rsidRPr="00163812">
              <w:br/>
              <w:t>30 min</w:t>
            </w:r>
          </w:p>
        </w:tc>
        <w:tc>
          <w:tcPr>
            <w:tcW w:w="3827" w:type="dxa"/>
          </w:tcPr>
          <w:p w:rsidR="003B7947" w:rsidRPr="00163812" w:rsidRDefault="00B94B8A" w:rsidP="00CC3AD8">
            <w:pPr>
              <w:pStyle w:val="Listenabsatz"/>
              <w:numPr>
                <w:ilvl w:val="0"/>
                <w:numId w:val="28"/>
              </w:numPr>
            </w:pPr>
            <w:r>
              <w:t>Die Übungsleiterin/der</w:t>
            </w:r>
            <w:r w:rsidR="003B7947" w:rsidRPr="00163812">
              <w:t xml:space="preserve"> Übungsleiter (ÜL) wirft den Ball </w:t>
            </w:r>
            <w:r>
              <w:t>einer/</w:t>
            </w:r>
            <w:r w:rsidR="003B7947" w:rsidRPr="00163812">
              <w:t>einem beli</w:t>
            </w:r>
            <w:r w:rsidR="003B7947" w:rsidRPr="00163812">
              <w:t>e</w:t>
            </w:r>
            <w:r w:rsidR="003B7947" w:rsidRPr="00163812">
              <w:t xml:space="preserve">bigen </w:t>
            </w:r>
            <w:r>
              <w:t>Teilnehmerin/</w:t>
            </w:r>
            <w:r w:rsidR="003B7947" w:rsidRPr="00163812">
              <w:t xml:space="preserve">Teilnehmer (TN) zu und ruft </w:t>
            </w:r>
            <w:r>
              <w:t>den</w:t>
            </w:r>
            <w:r w:rsidR="003B7947" w:rsidRPr="00163812">
              <w:t xml:space="preserve"> eigenen Namen.</w:t>
            </w:r>
          </w:p>
          <w:p w:rsidR="003B7947" w:rsidRPr="00163812" w:rsidRDefault="003B7947" w:rsidP="00CC3AD8">
            <w:pPr>
              <w:pStyle w:val="Listenabsatz"/>
              <w:numPr>
                <w:ilvl w:val="0"/>
                <w:numId w:val="28"/>
              </w:numPr>
            </w:pPr>
            <w:r w:rsidRPr="00163812">
              <w:t>TN wirft den Ball weiter und ruft ebe</w:t>
            </w:r>
            <w:r w:rsidRPr="00163812">
              <w:t>n</w:t>
            </w:r>
            <w:r w:rsidRPr="00163812">
              <w:t xml:space="preserve">falls </w:t>
            </w:r>
            <w:r w:rsidR="00B94B8A">
              <w:t>ihren/</w:t>
            </w:r>
            <w:r w:rsidRPr="00163812">
              <w:t>seinen Namen. Das setzt sich fort, bis alle den Ball hatten und er wieder bei ÜL ist.</w:t>
            </w:r>
            <w:r w:rsidRPr="00163812">
              <w:br/>
              <w:t xml:space="preserve">Kennen sich die TN mit Namen, rufen sie gleich den Namen </w:t>
            </w:r>
            <w:r w:rsidR="00B94B8A">
              <w:t>der/</w:t>
            </w:r>
            <w:r w:rsidRPr="00163812">
              <w:t>des ausg</w:t>
            </w:r>
            <w:r w:rsidRPr="00163812">
              <w:t>e</w:t>
            </w:r>
            <w:r w:rsidRPr="00163812">
              <w:t xml:space="preserve">wählten </w:t>
            </w:r>
            <w:r w:rsidR="00B94B8A">
              <w:t>Fängerin/</w:t>
            </w:r>
            <w:r w:rsidRPr="00163812">
              <w:t>Fängers.</w:t>
            </w:r>
          </w:p>
          <w:p w:rsidR="003B7947" w:rsidRPr="00163812" w:rsidRDefault="003B7947" w:rsidP="00CC3AD8">
            <w:pPr>
              <w:pStyle w:val="Listenabsatz"/>
              <w:numPr>
                <w:ilvl w:val="0"/>
                <w:numId w:val="28"/>
              </w:numPr>
            </w:pPr>
            <w:r w:rsidRPr="00163812">
              <w:t>Weitere Durchgänge machen, Reihe</w:t>
            </w:r>
            <w:r w:rsidRPr="00163812">
              <w:t>n</w:t>
            </w:r>
            <w:r w:rsidRPr="00163812">
              <w:t>folge beibehalten!</w:t>
            </w:r>
          </w:p>
          <w:p w:rsidR="003B7947" w:rsidRPr="00163812" w:rsidRDefault="003B7947" w:rsidP="00CC3AD8">
            <w:pPr>
              <w:pStyle w:val="Listenabsatz"/>
              <w:numPr>
                <w:ilvl w:val="0"/>
                <w:numId w:val="28"/>
              </w:numPr>
            </w:pPr>
            <w:r w:rsidRPr="00163812">
              <w:t>ÜL startet den zweiten Ball. Er wird in neuer Reihenfolge zugeworfen und j</w:t>
            </w:r>
            <w:r w:rsidRPr="00163812">
              <w:t>e</w:t>
            </w:r>
            <w:r w:rsidRPr="00163812">
              <w:t>der ruft eine Farbe.</w:t>
            </w:r>
          </w:p>
          <w:p w:rsidR="003B7947" w:rsidRPr="00163812" w:rsidRDefault="003B7947" w:rsidP="00CC3AD8">
            <w:pPr>
              <w:pStyle w:val="Listenabsatz"/>
              <w:numPr>
                <w:ilvl w:val="0"/>
                <w:numId w:val="28"/>
              </w:numPr>
            </w:pPr>
            <w:r w:rsidRPr="00163812">
              <w:t>Weitere Durchgänge machen, Reihe</w:t>
            </w:r>
            <w:r w:rsidRPr="00163812">
              <w:t>n</w:t>
            </w:r>
            <w:r w:rsidRPr="00163812">
              <w:t>folge und Farbe beibehalten!</w:t>
            </w:r>
          </w:p>
          <w:p w:rsidR="003B7947" w:rsidRPr="00CE755F" w:rsidRDefault="003B7947" w:rsidP="00CC3AD8">
            <w:pPr>
              <w:pStyle w:val="Listenabsatz"/>
              <w:numPr>
                <w:ilvl w:val="0"/>
                <w:numId w:val="28"/>
              </w:numPr>
              <w:rPr>
                <w:szCs w:val="22"/>
              </w:rPr>
            </w:pPr>
            <w:r w:rsidRPr="00163812">
              <w:t>Beide Bälle kreisen gleichzeitig in der eingeübten Reihenfolge</w:t>
            </w:r>
            <w:r w:rsidR="000D7CA2">
              <w:t>.</w:t>
            </w:r>
          </w:p>
        </w:tc>
        <w:tc>
          <w:tcPr>
            <w:tcW w:w="2157" w:type="dxa"/>
          </w:tcPr>
          <w:p w:rsidR="003B7947" w:rsidRPr="00163812" w:rsidRDefault="003B7947" w:rsidP="00CC3AD8">
            <w:pPr>
              <w:pStyle w:val="Listenabsatz"/>
              <w:numPr>
                <w:ilvl w:val="0"/>
                <w:numId w:val="23"/>
              </w:numPr>
            </w:pPr>
            <w:r w:rsidRPr="00163812">
              <w:t>Spaß haben</w:t>
            </w:r>
          </w:p>
          <w:p w:rsidR="003B7947" w:rsidRPr="00163812" w:rsidRDefault="003B7947" w:rsidP="00CC3AD8">
            <w:pPr>
              <w:pStyle w:val="Listenabsatz"/>
              <w:numPr>
                <w:ilvl w:val="0"/>
                <w:numId w:val="23"/>
              </w:numPr>
            </w:pPr>
            <w:r w:rsidRPr="00163812">
              <w:t>Konzentration</w:t>
            </w:r>
          </w:p>
          <w:p w:rsidR="00E14A4F" w:rsidRDefault="000D7CA2" w:rsidP="00CC3AD8">
            <w:pPr>
              <w:pStyle w:val="Listenabsatz"/>
              <w:numPr>
                <w:ilvl w:val="0"/>
                <w:numId w:val="23"/>
              </w:numPr>
            </w:pPr>
            <w:r>
              <w:t>Bedeutung von Übung/</w:t>
            </w:r>
          </w:p>
          <w:p w:rsidR="003B7947" w:rsidRPr="00163812" w:rsidRDefault="003B7947" w:rsidP="00E14A4F">
            <w:pPr>
              <w:pStyle w:val="Listenabsatz"/>
              <w:ind w:left="360"/>
            </w:pPr>
            <w:r w:rsidRPr="00163812">
              <w:t>Wiederholung</w:t>
            </w:r>
          </w:p>
          <w:p w:rsidR="003B7947" w:rsidRPr="00163812" w:rsidRDefault="003B7947" w:rsidP="00CC3AD8">
            <w:pPr>
              <w:pStyle w:val="Listenabsatz"/>
              <w:numPr>
                <w:ilvl w:val="0"/>
                <w:numId w:val="23"/>
              </w:numPr>
            </w:pPr>
            <w:r w:rsidRPr="00163812">
              <w:t>Rücksicht</w:t>
            </w:r>
          </w:p>
          <w:p w:rsidR="003B7947" w:rsidRDefault="003B7947" w:rsidP="00CC3AD8">
            <w:pPr>
              <w:pStyle w:val="Listenabsatz"/>
              <w:numPr>
                <w:ilvl w:val="0"/>
                <w:numId w:val="23"/>
              </w:numPr>
            </w:pPr>
            <w:r w:rsidRPr="00163812">
              <w:t xml:space="preserve">Kommunikation nonverbal </w:t>
            </w:r>
          </w:p>
          <w:p w:rsidR="003B7947" w:rsidRPr="00A72502" w:rsidRDefault="003B7947" w:rsidP="00CC3AD8">
            <w:pPr>
              <w:pStyle w:val="Listenabsatz"/>
              <w:numPr>
                <w:ilvl w:val="0"/>
                <w:numId w:val="23"/>
              </w:numPr>
              <w:rPr>
                <w:sz w:val="22"/>
                <w:szCs w:val="22"/>
              </w:rPr>
            </w:pPr>
            <w:r w:rsidRPr="00163812">
              <w:t>Erfolg erleben</w:t>
            </w:r>
          </w:p>
          <w:p w:rsidR="003B7947" w:rsidRPr="00163812" w:rsidRDefault="003B7947" w:rsidP="00CC3AD8">
            <w:pPr>
              <w:pStyle w:val="Listenabsatz"/>
              <w:numPr>
                <w:ilvl w:val="0"/>
                <w:numId w:val="23"/>
              </w:numPr>
              <w:rPr>
                <w:sz w:val="22"/>
                <w:szCs w:val="22"/>
              </w:rPr>
            </w:pPr>
            <w:r>
              <w:t>Bewegung</w:t>
            </w:r>
          </w:p>
        </w:tc>
      </w:tr>
    </w:tbl>
    <w:p w:rsidR="003B7947" w:rsidRDefault="003B7947" w:rsidP="003B7947">
      <w:pPr>
        <w:pStyle w:val="berschrift3"/>
        <w:rPr>
          <w:noProof/>
        </w:rPr>
      </w:pPr>
      <w:r>
        <w:rPr>
          <w:noProof/>
        </w:rPr>
        <w:t>Anleitung 1-2-3-Übung</w:t>
      </w:r>
    </w:p>
    <w:tbl>
      <w:tblPr>
        <w:tblStyle w:val="Tabellenraster"/>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26"/>
        <w:gridCol w:w="3827"/>
        <w:gridCol w:w="2157"/>
      </w:tblGrid>
      <w:tr w:rsidR="003B7947" w:rsidTr="003B7947">
        <w:trPr>
          <w:trHeight w:val="397"/>
        </w:trPr>
        <w:tc>
          <w:tcPr>
            <w:tcW w:w="1526" w:type="dxa"/>
            <w:shd w:val="clear" w:color="auto" w:fill="B8CCE4" w:themeFill="accent1" w:themeFillTint="66"/>
            <w:vAlign w:val="center"/>
          </w:tcPr>
          <w:p w:rsidR="003B7947" w:rsidRDefault="003B7947" w:rsidP="003B7947">
            <w:pPr>
              <w:pStyle w:val="TabelleKopflinks"/>
            </w:pPr>
            <w:r>
              <w:t>Material</w:t>
            </w:r>
          </w:p>
        </w:tc>
        <w:tc>
          <w:tcPr>
            <w:tcW w:w="3827" w:type="dxa"/>
            <w:shd w:val="clear" w:color="auto" w:fill="B8CCE4" w:themeFill="accent1" w:themeFillTint="66"/>
            <w:vAlign w:val="center"/>
          </w:tcPr>
          <w:p w:rsidR="003B7947" w:rsidRDefault="003B7947" w:rsidP="003B7947">
            <w:pPr>
              <w:pStyle w:val="TabelleKopflinks"/>
            </w:pPr>
            <w:r>
              <w:t>Ablauf</w:t>
            </w:r>
          </w:p>
        </w:tc>
        <w:tc>
          <w:tcPr>
            <w:tcW w:w="2157" w:type="dxa"/>
            <w:shd w:val="clear" w:color="auto" w:fill="B8CCE4" w:themeFill="accent1" w:themeFillTint="66"/>
            <w:vAlign w:val="center"/>
          </w:tcPr>
          <w:p w:rsidR="003B7947" w:rsidRDefault="003B7947" w:rsidP="003B7947">
            <w:pPr>
              <w:pStyle w:val="TabelleKopflinks"/>
            </w:pPr>
            <w:r>
              <w:t>Ziele</w:t>
            </w:r>
          </w:p>
        </w:tc>
      </w:tr>
      <w:tr w:rsidR="003B7947" w:rsidTr="003B7947">
        <w:tc>
          <w:tcPr>
            <w:tcW w:w="1526" w:type="dxa"/>
          </w:tcPr>
          <w:p w:rsidR="003B7947" w:rsidRDefault="003B7947" w:rsidP="003B7947">
            <w:r>
              <w:t>kein Material nötig</w:t>
            </w:r>
          </w:p>
          <w:p w:rsidR="003B7947" w:rsidRPr="00E243D2" w:rsidRDefault="003B7947" w:rsidP="003B7947"/>
          <w:p w:rsidR="003B7947" w:rsidRPr="003471F9" w:rsidRDefault="003B7947" w:rsidP="000D7CA2">
            <w:r w:rsidRPr="003471F9">
              <w:t>Zeitbedarf:</w:t>
            </w:r>
            <w:r w:rsidRPr="003471F9">
              <w:br/>
              <w:t xml:space="preserve">15-20 </w:t>
            </w:r>
            <w:r w:rsidR="000D7CA2">
              <w:t>min</w:t>
            </w:r>
          </w:p>
        </w:tc>
        <w:tc>
          <w:tcPr>
            <w:tcW w:w="3827" w:type="dxa"/>
          </w:tcPr>
          <w:p w:rsidR="003B7947" w:rsidRDefault="003B7947" w:rsidP="00CC3AD8">
            <w:pPr>
              <w:pStyle w:val="Listenabsatz"/>
              <w:numPr>
                <w:ilvl w:val="0"/>
                <w:numId w:val="29"/>
              </w:numPr>
            </w:pPr>
            <w:r w:rsidRPr="003471F9">
              <w:t>TN stehen paarweise gegenüber und zählen abwechselnd und fortlaufend „1 – 2 – 3“</w:t>
            </w:r>
          </w:p>
          <w:p w:rsidR="003B7947" w:rsidRDefault="003B7947" w:rsidP="00CC3AD8">
            <w:pPr>
              <w:pStyle w:val="Listenabsatz"/>
              <w:numPr>
                <w:ilvl w:val="0"/>
                <w:numId w:val="29"/>
              </w:numPr>
            </w:pPr>
            <w:r w:rsidRPr="003471F9">
              <w:t>Jetzt wird die 1 beim Zählen durch eine Körperbewegung ersetzt. Sie zä</w:t>
            </w:r>
            <w:r w:rsidRPr="003471F9">
              <w:t>h</w:t>
            </w:r>
            <w:r w:rsidRPr="003471F9">
              <w:t xml:space="preserve">len abwechselnd und fortlaufend </w:t>
            </w:r>
            <w:r w:rsidR="003E157C">
              <w:t xml:space="preserve"> </w:t>
            </w:r>
            <w:r w:rsidRPr="003471F9">
              <w:t>„Bewegung – 2 – 3“</w:t>
            </w:r>
          </w:p>
          <w:p w:rsidR="003B7947" w:rsidRPr="003471F9" w:rsidRDefault="003B7947" w:rsidP="00CC3AD8">
            <w:pPr>
              <w:pStyle w:val="Listenabsatz"/>
              <w:numPr>
                <w:ilvl w:val="0"/>
                <w:numId w:val="29"/>
              </w:numPr>
            </w:pPr>
            <w:r w:rsidRPr="003471F9">
              <w:t>2 und 3 werden sukzessive ebenfalls  durch Bewegungen ersetzt</w:t>
            </w:r>
          </w:p>
        </w:tc>
        <w:tc>
          <w:tcPr>
            <w:tcW w:w="2157" w:type="dxa"/>
          </w:tcPr>
          <w:p w:rsidR="003B7947" w:rsidRPr="003471F9" w:rsidRDefault="003B7947" w:rsidP="00CC3AD8">
            <w:pPr>
              <w:pStyle w:val="Listenabsatz"/>
              <w:numPr>
                <w:ilvl w:val="0"/>
                <w:numId w:val="23"/>
              </w:numPr>
            </w:pPr>
            <w:r w:rsidRPr="003471F9">
              <w:t>Spaß haben</w:t>
            </w:r>
          </w:p>
          <w:p w:rsidR="003B7947" w:rsidRPr="003471F9" w:rsidRDefault="003B7947" w:rsidP="00CC3AD8">
            <w:pPr>
              <w:pStyle w:val="Listenabsatz"/>
              <w:numPr>
                <w:ilvl w:val="0"/>
                <w:numId w:val="23"/>
              </w:numPr>
            </w:pPr>
            <w:r w:rsidRPr="003471F9">
              <w:t>Konzentration</w:t>
            </w:r>
          </w:p>
          <w:p w:rsidR="003B7947" w:rsidRPr="003471F9" w:rsidRDefault="003B7947" w:rsidP="00CC3AD8">
            <w:pPr>
              <w:pStyle w:val="Listenabsatz"/>
              <w:numPr>
                <w:ilvl w:val="0"/>
                <w:numId w:val="23"/>
              </w:numPr>
            </w:pPr>
            <w:r w:rsidRPr="003471F9">
              <w:t>Umgang mit Fe</w:t>
            </w:r>
            <w:r w:rsidRPr="003471F9">
              <w:t>h</w:t>
            </w:r>
            <w:r w:rsidRPr="003471F9">
              <w:t>lern</w:t>
            </w:r>
          </w:p>
          <w:p w:rsidR="003B7947" w:rsidRDefault="003B7947" w:rsidP="00CC3AD8">
            <w:pPr>
              <w:pStyle w:val="Listenabsatz"/>
              <w:numPr>
                <w:ilvl w:val="0"/>
                <w:numId w:val="23"/>
              </w:numPr>
            </w:pPr>
            <w:r w:rsidRPr="003471F9">
              <w:t>Abwechslung</w:t>
            </w:r>
          </w:p>
          <w:p w:rsidR="003B7947" w:rsidRPr="003471F9" w:rsidRDefault="003B7947" w:rsidP="00CC3AD8">
            <w:pPr>
              <w:pStyle w:val="Listenabsatz"/>
              <w:numPr>
                <w:ilvl w:val="0"/>
                <w:numId w:val="23"/>
              </w:numPr>
            </w:pPr>
            <w:r>
              <w:t>Bewegung</w:t>
            </w:r>
          </w:p>
          <w:p w:rsidR="003B7947" w:rsidRPr="00E243D2" w:rsidRDefault="003B7947" w:rsidP="003B7947"/>
        </w:tc>
      </w:tr>
    </w:tbl>
    <w:p w:rsidR="003B7947" w:rsidRDefault="003B7947" w:rsidP="003B7947">
      <w:pPr>
        <w:rPr>
          <w:noProof/>
        </w:rPr>
      </w:pPr>
    </w:p>
    <w:p w:rsidR="003B7947" w:rsidRDefault="003B7947" w:rsidP="003B7947">
      <w:pPr>
        <w:rPr>
          <w:noProof/>
        </w:rPr>
      </w:pPr>
    </w:p>
    <w:p w:rsidR="003B7947" w:rsidRDefault="003B7947" w:rsidP="003B7947">
      <w:pPr>
        <w:pStyle w:val="berschrift3"/>
        <w:rPr>
          <w:noProof/>
        </w:rPr>
      </w:pPr>
      <w:r>
        <w:rPr>
          <w:noProof/>
        </w:rPr>
        <w:t>Fragen zur Reflexion der beiden Übungen</w:t>
      </w:r>
    </w:p>
    <w:p w:rsidR="003B7947" w:rsidRDefault="003B7947" w:rsidP="00CC3AD8">
      <w:pPr>
        <w:pStyle w:val="Textkrper"/>
        <w:numPr>
          <w:ilvl w:val="0"/>
          <w:numId w:val="35"/>
        </w:numPr>
      </w:pPr>
      <w:r>
        <w:t>Hat die Übung geklappt?</w:t>
      </w:r>
      <w:r w:rsidRPr="00DE74F1">
        <w:t xml:space="preserve"> </w:t>
      </w:r>
    </w:p>
    <w:p w:rsidR="003B7947" w:rsidRDefault="003B7947" w:rsidP="00CC3AD8">
      <w:pPr>
        <w:pStyle w:val="Textkrper"/>
        <w:numPr>
          <w:ilvl w:val="0"/>
          <w:numId w:val="35"/>
        </w:numPr>
      </w:pPr>
      <w:r>
        <w:t>Hat Ihnen die Übung gefallen?</w:t>
      </w:r>
    </w:p>
    <w:p w:rsidR="003B7947" w:rsidRDefault="003B7947" w:rsidP="00CC3AD8">
      <w:pPr>
        <w:pStyle w:val="Textkrper"/>
        <w:numPr>
          <w:ilvl w:val="0"/>
          <w:numId w:val="35"/>
        </w:numPr>
      </w:pPr>
      <w:r>
        <w:t>Nennen Sie die überfachlichen Kompetenzen, die Sie bei der Durchführung g</w:t>
      </w:r>
      <w:r>
        <w:t>e</w:t>
      </w:r>
      <w:r>
        <w:t>braucht haben.</w:t>
      </w:r>
    </w:p>
    <w:p w:rsidR="003B7947" w:rsidRDefault="003B7947" w:rsidP="00CC3AD8">
      <w:pPr>
        <w:pStyle w:val="Textkrper"/>
        <w:numPr>
          <w:ilvl w:val="0"/>
          <w:numId w:val="35"/>
        </w:numPr>
      </w:pPr>
      <w:r>
        <w:t>Beschreiben Sie Situationen beim Lernen, wo Sie diese überfachlichen Komp</w:t>
      </w:r>
      <w:r>
        <w:t>e</w:t>
      </w:r>
      <w:r>
        <w:t>tenzen brauchen.</w:t>
      </w:r>
    </w:p>
    <w:p w:rsidR="003B7947" w:rsidRDefault="003B7947" w:rsidP="003B794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L01.02.19</w:t>
            </w:r>
          </w:p>
        </w:tc>
      </w:tr>
    </w:tbl>
    <w:p w:rsidR="003B7947" w:rsidRDefault="003B7947" w:rsidP="003E157C">
      <w:pPr>
        <w:pStyle w:val="berschrift4"/>
        <w:rPr>
          <w:rStyle w:val="Hyperlink"/>
          <w:color w:val="auto"/>
          <w:u w:val="none"/>
        </w:rPr>
      </w:pPr>
      <w:r>
        <w:rPr>
          <w:rStyle w:val="Hyperlink"/>
          <w:color w:val="auto"/>
          <w:u w:val="none"/>
        </w:rPr>
        <w:t>Didaktischer Hinweis zu „Wiederholen“</w:t>
      </w:r>
    </w:p>
    <w:p w:rsidR="003B7947" w:rsidRPr="007F139E" w:rsidRDefault="003B7947" w:rsidP="003B7947">
      <w:pPr>
        <w:pStyle w:val="Textkrper"/>
      </w:pPr>
      <w:r>
        <w:t xml:space="preserve">Hier </w:t>
      </w:r>
      <w:r w:rsidR="000D7CA2">
        <w:t xml:space="preserve">sin </w:t>
      </w:r>
      <w:r>
        <w:t>die Anleitungen für zwei Übungen, mit denen die Wichtigkeit des Wiederholens und Übens erlebt werden kann. Wählen Sie eine der Übungen aus oder machen Sie be</w:t>
      </w:r>
      <w:r>
        <w:t>i</w:t>
      </w:r>
      <w:r>
        <w:t>de. Alternativ kann die zweite Übung später durchgeführt werden, um das Thema e</w:t>
      </w:r>
      <w:r>
        <w:t>r</w:t>
      </w:r>
      <w:r>
        <w:t>neut aufzugreifen.</w:t>
      </w:r>
    </w:p>
    <w:p w:rsidR="003B7947" w:rsidRPr="007D29B7" w:rsidRDefault="003B7947" w:rsidP="003B7947">
      <w:pPr>
        <w:pStyle w:val="berschrift3"/>
        <w:rPr>
          <w:noProof/>
        </w:rPr>
      </w:pPr>
      <w:r>
        <w:rPr>
          <w:noProof/>
        </w:rPr>
        <w:t>Anleitung „Mona Lisa“</w:t>
      </w:r>
    </w:p>
    <w:tbl>
      <w:tblPr>
        <w:tblStyle w:val="Tabellenraster"/>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26"/>
        <w:gridCol w:w="3827"/>
        <w:gridCol w:w="2157"/>
      </w:tblGrid>
      <w:tr w:rsidR="003B7947" w:rsidTr="003B7947">
        <w:trPr>
          <w:trHeight w:val="397"/>
        </w:trPr>
        <w:tc>
          <w:tcPr>
            <w:tcW w:w="1526" w:type="dxa"/>
            <w:shd w:val="clear" w:color="auto" w:fill="B8CCE4" w:themeFill="accent1" w:themeFillTint="66"/>
            <w:vAlign w:val="center"/>
          </w:tcPr>
          <w:p w:rsidR="003B7947" w:rsidRDefault="003B7947" w:rsidP="003B7947">
            <w:pPr>
              <w:pStyle w:val="TabelleKopflinks"/>
            </w:pPr>
            <w:r>
              <w:t>Material</w:t>
            </w:r>
          </w:p>
        </w:tc>
        <w:tc>
          <w:tcPr>
            <w:tcW w:w="3827" w:type="dxa"/>
            <w:shd w:val="clear" w:color="auto" w:fill="B8CCE4" w:themeFill="accent1" w:themeFillTint="66"/>
            <w:vAlign w:val="center"/>
          </w:tcPr>
          <w:p w:rsidR="003B7947" w:rsidRDefault="003B7947" w:rsidP="003B7947">
            <w:pPr>
              <w:pStyle w:val="TabelleKopflinks"/>
            </w:pPr>
            <w:r>
              <w:t>Ablauf</w:t>
            </w:r>
          </w:p>
        </w:tc>
        <w:tc>
          <w:tcPr>
            <w:tcW w:w="2157" w:type="dxa"/>
            <w:shd w:val="clear" w:color="auto" w:fill="B8CCE4" w:themeFill="accent1" w:themeFillTint="66"/>
            <w:vAlign w:val="center"/>
          </w:tcPr>
          <w:p w:rsidR="003B7947" w:rsidRDefault="003B7947" w:rsidP="003B7947">
            <w:pPr>
              <w:pStyle w:val="TabelleKopflinks"/>
            </w:pPr>
            <w:r>
              <w:t>Ziele</w:t>
            </w:r>
          </w:p>
        </w:tc>
      </w:tr>
      <w:tr w:rsidR="003B7947" w:rsidTr="003B7947">
        <w:tc>
          <w:tcPr>
            <w:tcW w:w="1526" w:type="dxa"/>
          </w:tcPr>
          <w:p w:rsidR="003B7947" w:rsidRPr="00163812" w:rsidRDefault="003B7947" w:rsidP="003B7947">
            <w:r w:rsidRPr="00163812">
              <w:t>Bild der Mona Lisa ausg</w:t>
            </w:r>
            <w:r w:rsidRPr="00163812">
              <w:t>e</w:t>
            </w:r>
            <w:r w:rsidRPr="00163812">
              <w:t>druckt</w:t>
            </w:r>
            <w:r>
              <w:t>/ Folie</w:t>
            </w:r>
          </w:p>
          <w:p w:rsidR="003B7947" w:rsidRDefault="003B7947" w:rsidP="003B7947"/>
          <w:p w:rsidR="003B7947" w:rsidRPr="00E243D2" w:rsidRDefault="003B7947" w:rsidP="003B7947">
            <w:pPr>
              <w:rPr>
                <w:szCs w:val="22"/>
              </w:rPr>
            </w:pPr>
            <w:r w:rsidRPr="00163812">
              <w:t>Doku-Kamera</w:t>
            </w:r>
            <w:r>
              <w:t>/ OHP</w:t>
            </w:r>
          </w:p>
        </w:tc>
        <w:tc>
          <w:tcPr>
            <w:tcW w:w="3827" w:type="dxa"/>
          </w:tcPr>
          <w:p w:rsidR="003B7947" w:rsidRPr="00163812" w:rsidRDefault="003B7947" w:rsidP="00CC3AD8">
            <w:pPr>
              <w:pStyle w:val="Listenabsatz"/>
              <w:numPr>
                <w:ilvl w:val="0"/>
                <w:numId w:val="30"/>
              </w:numPr>
            </w:pPr>
            <w:r w:rsidRPr="00163812">
              <w:t>Das Bild der Mona Lisa abdecken</w:t>
            </w:r>
          </w:p>
          <w:p w:rsidR="003B7947" w:rsidRPr="00163812" w:rsidRDefault="003B7947" w:rsidP="00CC3AD8">
            <w:pPr>
              <w:pStyle w:val="Listenabsatz"/>
              <w:numPr>
                <w:ilvl w:val="0"/>
                <w:numId w:val="30"/>
              </w:numPr>
            </w:pPr>
            <w:r w:rsidRPr="00163812">
              <w:t>Bild anstrahlen</w:t>
            </w:r>
          </w:p>
          <w:p w:rsidR="003B7947" w:rsidRPr="00163812" w:rsidRDefault="00352730" w:rsidP="00CC3AD8">
            <w:pPr>
              <w:pStyle w:val="Listenabsatz"/>
              <w:numPr>
                <w:ilvl w:val="0"/>
                <w:numId w:val="30"/>
              </w:numPr>
            </w:pPr>
            <w:r>
              <w:t>D</w:t>
            </w:r>
            <w:r w:rsidR="003B7947" w:rsidRPr="00163812">
              <w:t>ie obersten 3 mm zeigen, Rest bleibt verdeckt</w:t>
            </w:r>
          </w:p>
          <w:p w:rsidR="003B7947" w:rsidRPr="00163812" w:rsidRDefault="003B7947" w:rsidP="00CC3AD8">
            <w:pPr>
              <w:pStyle w:val="Listenabsatz"/>
              <w:numPr>
                <w:ilvl w:val="0"/>
                <w:numId w:val="30"/>
              </w:numPr>
            </w:pPr>
            <w:r w:rsidRPr="00163812">
              <w:t>mm für mm weiter aufdecken bis es jemand erkennt.</w:t>
            </w:r>
          </w:p>
          <w:p w:rsidR="003B7947" w:rsidRPr="00163812" w:rsidRDefault="003B7947" w:rsidP="00CC3AD8">
            <w:pPr>
              <w:pStyle w:val="Listenabsatz"/>
              <w:numPr>
                <w:ilvl w:val="0"/>
                <w:numId w:val="30"/>
              </w:numPr>
            </w:pPr>
            <w:r w:rsidRPr="00163812">
              <w:t xml:space="preserve">Variation: </w:t>
            </w:r>
          </w:p>
          <w:p w:rsidR="003B7947" w:rsidRPr="00163812" w:rsidRDefault="003B7947" w:rsidP="00CC3AD8">
            <w:pPr>
              <w:pStyle w:val="Listenabsatz"/>
              <w:numPr>
                <w:ilvl w:val="0"/>
                <w:numId w:val="31"/>
              </w:numPr>
            </w:pPr>
            <w:r w:rsidRPr="00163812">
              <w:t>geht auch von rechts oder links</w:t>
            </w:r>
          </w:p>
          <w:p w:rsidR="003B7947" w:rsidRPr="00E243D2" w:rsidRDefault="003B7947" w:rsidP="00CC3AD8">
            <w:pPr>
              <w:pStyle w:val="Listenabsatz"/>
              <w:numPr>
                <w:ilvl w:val="0"/>
                <w:numId w:val="31"/>
              </w:numPr>
              <w:rPr>
                <w:sz w:val="22"/>
                <w:szCs w:val="22"/>
              </w:rPr>
            </w:pPr>
            <w:r w:rsidRPr="00163812">
              <w:t xml:space="preserve">andere berühmte Abbildung denkbar (Eiffelturm, die Queen, Albert Einstein, </w:t>
            </w:r>
            <w:proofErr w:type="spellStart"/>
            <w:r>
              <w:t>Spongebob</w:t>
            </w:r>
            <w:proofErr w:type="spellEnd"/>
            <w:r>
              <w:t>, M</w:t>
            </w:r>
            <w:r>
              <w:t>i</w:t>
            </w:r>
            <w:r>
              <w:t>chael Jackson…</w:t>
            </w:r>
            <w:r w:rsidRPr="00163812">
              <w:t>)</w:t>
            </w:r>
          </w:p>
        </w:tc>
        <w:tc>
          <w:tcPr>
            <w:tcW w:w="2157" w:type="dxa"/>
          </w:tcPr>
          <w:p w:rsidR="003B7947" w:rsidRPr="00163812" w:rsidRDefault="003B7947" w:rsidP="00CC3AD8">
            <w:pPr>
              <w:pStyle w:val="Listenabsatz"/>
              <w:numPr>
                <w:ilvl w:val="0"/>
                <w:numId w:val="27"/>
              </w:numPr>
              <w:spacing w:before="60" w:line="276" w:lineRule="auto"/>
              <w:contextualSpacing w:val="0"/>
            </w:pPr>
            <w:r w:rsidRPr="00163812">
              <w:t>Vorwissen aktivi</w:t>
            </w:r>
            <w:r w:rsidRPr="00163812">
              <w:t>e</w:t>
            </w:r>
            <w:r w:rsidRPr="00163812">
              <w:t>ren</w:t>
            </w:r>
          </w:p>
          <w:p w:rsidR="003B7947" w:rsidRPr="00163812" w:rsidRDefault="003B7947" w:rsidP="00CC3AD8">
            <w:pPr>
              <w:pStyle w:val="Listenabsatz"/>
              <w:numPr>
                <w:ilvl w:val="0"/>
                <w:numId w:val="27"/>
              </w:numPr>
              <w:spacing w:line="276" w:lineRule="auto"/>
            </w:pPr>
            <w:r w:rsidRPr="00163812">
              <w:t>Neugier wecken</w:t>
            </w:r>
          </w:p>
          <w:p w:rsidR="003B7947" w:rsidRPr="00163812" w:rsidRDefault="003B7947" w:rsidP="00CC3AD8">
            <w:pPr>
              <w:pStyle w:val="Listenabsatz"/>
              <w:numPr>
                <w:ilvl w:val="0"/>
                <w:numId w:val="27"/>
              </w:numPr>
              <w:spacing w:line="276" w:lineRule="auto"/>
            </w:pPr>
            <w:r w:rsidRPr="00163812">
              <w:t>Interesse durch Anknüpfungs-möglichkeiten e</w:t>
            </w:r>
            <w:r w:rsidRPr="00163812">
              <w:t>r</w:t>
            </w:r>
            <w:r w:rsidRPr="00163812">
              <w:t>zeugen</w:t>
            </w:r>
          </w:p>
          <w:p w:rsidR="003B7947" w:rsidRPr="00163812" w:rsidRDefault="003B7947" w:rsidP="00CC3AD8">
            <w:pPr>
              <w:pStyle w:val="Listenabsatz"/>
              <w:numPr>
                <w:ilvl w:val="0"/>
                <w:numId w:val="27"/>
              </w:numPr>
              <w:spacing w:line="276" w:lineRule="auto"/>
            </w:pPr>
            <w:r w:rsidRPr="00163812">
              <w:t>Erfolg erleben</w:t>
            </w:r>
          </w:p>
          <w:p w:rsidR="003B7947" w:rsidRPr="00E243D2" w:rsidRDefault="003B7947" w:rsidP="003B7947">
            <w:pPr>
              <w:rPr>
                <w:sz w:val="22"/>
                <w:szCs w:val="22"/>
              </w:rPr>
            </w:pPr>
          </w:p>
        </w:tc>
      </w:tr>
    </w:tbl>
    <w:p w:rsidR="003B7947" w:rsidRPr="00163812" w:rsidRDefault="003B7947" w:rsidP="003B7947">
      <w:pPr>
        <w:pStyle w:val="Textkrper"/>
      </w:pPr>
    </w:p>
    <w:p w:rsidR="003B7947" w:rsidRDefault="003B7947" w:rsidP="003B7947">
      <w:pPr>
        <w:pStyle w:val="berschrift3"/>
        <w:rPr>
          <w:noProof/>
        </w:rPr>
      </w:pPr>
      <w:r>
        <w:rPr>
          <w:noProof/>
        </w:rPr>
        <w:t>Anleitung „53782-Karte“</w:t>
      </w:r>
    </w:p>
    <w:tbl>
      <w:tblPr>
        <w:tblStyle w:val="Tabellenraster"/>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26"/>
        <w:gridCol w:w="3827"/>
        <w:gridCol w:w="2157"/>
      </w:tblGrid>
      <w:tr w:rsidR="003B7947" w:rsidTr="003B7947">
        <w:trPr>
          <w:trHeight w:val="397"/>
        </w:trPr>
        <w:tc>
          <w:tcPr>
            <w:tcW w:w="1526" w:type="dxa"/>
            <w:shd w:val="clear" w:color="auto" w:fill="B8CCE4" w:themeFill="accent1" w:themeFillTint="66"/>
            <w:vAlign w:val="center"/>
          </w:tcPr>
          <w:p w:rsidR="003B7947" w:rsidRDefault="003B7947" w:rsidP="003B7947">
            <w:pPr>
              <w:pStyle w:val="TabelleKopflinks"/>
            </w:pPr>
            <w:r>
              <w:t>Material</w:t>
            </w:r>
          </w:p>
        </w:tc>
        <w:tc>
          <w:tcPr>
            <w:tcW w:w="3827" w:type="dxa"/>
            <w:shd w:val="clear" w:color="auto" w:fill="B8CCE4" w:themeFill="accent1" w:themeFillTint="66"/>
            <w:vAlign w:val="center"/>
          </w:tcPr>
          <w:p w:rsidR="003B7947" w:rsidRDefault="003B7947" w:rsidP="003B7947">
            <w:pPr>
              <w:pStyle w:val="TabelleKopflinks"/>
            </w:pPr>
            <w:r>
              <w:t>Ablauf</w:t>
            </w:r>
          </w:p>
        </w:tc>
        <w:tc>
          <w:tcPr>
            <w:tcW w:w="2157" w:type="dxa"/>
            <w:shd w:val="clear" w:color="auto" w:fill="B8CCE4" w:themeFill="accent1" w:themeFillTint="66"/>
            <w:vAlign w:val="center"/>
          </w:tcPr>
          <w:p w:rsidR="003B7947" w:rsidRDefault="003B7947" w:rsidP="003B7947">
            <w:pPr>
              <w:pStyle w:val="TabelleKopflinks"/>
            </w:pPr>
            <w:r>
              <w:t>Ziele</w:t>
            </w:r>
          </w:p>
        </w:tc>
      </w:tr>
      <w:tr w:rsidR="003B7947" w:rsidTr="003B7947">
        <w:tc>
          <w:tcPr>
            <w:tcW w:w="1526" w:type="dxa"/>
          </w:tcPr>
          <w:p w:rsidR="003B7947" w:rsidRDefault="003B7947" w:rsidP="003B7947">
            <w:r>
              <w:t>Metaplankarte mit Aufschrift:</w:t>
            </w:r>
          </w:p>
          <w:p w:rsidR="003B7947" w:rsidRDefault="003B7947" w:rsidP="003B7947">
            <w:r>
              <w:t>53782</w:t>
            </w:r>
          </w:p>
          <w:p w:rsidR="003B7947" w:rsidRDefault="003B7947" w:rsidP="003B7947"/>
          <w:p w:rsidR="003B7947" w:rsidRPr="003471F9" w:rsidRDefault="003B7947" w:rsidP="00352730">
            <w:r w:rsidRPr="003471F9">
              <w:t>Zeitbedarf:</w:t>
            </w:r>
            <w:r w:rsidRPr="003471F9">
              <w:br/>
            </w:r>
            <w:r>
              <w:t xml:space="preserve">insgesamt 5 </w:t>
            </w:r>
            <w:r w:rsidR="00352730">
              <w:t>min</w:t>
            </w:r>
          </w:p>
        </w:tc>
        <w:tc>
          <w:tcPr>
            <w:tcW w:w="3827" w:type="dxa"/>
          </w:tcPr>
          <w:p w:rsidR="003B7947" w:rsidRDefault="007A0C3A" w:rsidP="00CC3AD8">
            <w:pPr>
              <w:pStyle w:val="Listenabsatz"/>
              <w:numPr>
                <w:ilvl w:val="0"/>
                <w:numId w:val="32"/>
              </w:numPr>
            </w:pPr>
            <w:r>
              <w:t>Die/d</w:t>
            </w:r>
            <w:r w:rsidR="003B7947">
              <w:t>er ÜL zeigt während der gesa</w:t>
            </w:r>
            <w:r w:rsidR="003B7947">
              <w:t>m</w:t>
            </w:r>
            <w:r w:rsidR="003B7947">
              <w:t>ten Lernzeit mehrfach unkommentiert die vorbereitete Karte mit der Zahle</w:t>
            </w:r>
            <w:r w:rsidR="003B7947">
              <w:t>n</w:t>
            </w:r>
            <w:r w:rsidR="003B7947">
              <w:t>kombination.</w:t>
            </w:r>
          </w:p>
          <w:p w:rsidR="003B7947" w:rsidRDefault="003B7947" w:rsidP="00CC3AD8">
            <w:pPr>
              <w:pStyle w:val="Listenabsatz"/>
              <w:numPr>
                <w:ilvl w:val="0"/>
                <w:numId w:val="32"/>
              </w:numPr>
            </w:pPr>
            <w:r>
              <w:t xml:space="preserve">Am Ende der Lernzeit fragt </w:t>
            </w:r>
            <w:r w:rsidR="007A0C3A">
              <w:t>die/</w:t>
            </w:r>
            <w:r>
              <w:t>der ÜL die Lerngruppe, wer die Zahlenkomb</w:t>
            </w:r>
            <w:r>
              <w:t>i</w:t>
            </w:r>
            <w:r>
              <w:t>nation nennen kann.</w:t>
            </w:r>
          </w:p>
          <w:p w:rsidR="003B7947" w:rsidRDefault="003B7947" w:rsidP="00CC3AD8">
            <w:pPr>
              <w:pStyle w:val="Listenabsatz"/>
              <w:numPr>
                <w:ilvl w:val="0"/>
                <w:numId w:val="32"/>
              </w:numPr>
            </w:pPr>
            <w:r>
              <w:t xml:space="preserve">Gemeinsam wird die Bedeutung der Übung im Hinblick auf Wiederholung und Übung von Inhalten </w:t>
            </w:r>
            <w:r w:rsidR="00DA7B0D">
              <w:t>reflektiert.</w:t>
            </w:r>
          </w:p>
          <w:p w:rsidR="003B7947" w:rsidRPr="003471F9" w:rsidRDefault="003B7947" w:rsidP="00CC3AD8">
            <w:pPr>
              <w:pStyle w:val="Listenabsatz"/>
              <w:numPr>
                <w:ilvl w:val="0"/>
                <w:numId w:val="32"/>
              </w:numPr>
            </w:pPr>
            <w:r w:rsidRPr="003471F9">
              <w:t>2 und 3 werden sukzessive ebenfalls  durch Bewegungen ersetzt</w:t>
            </w:r>
          </w:p>
        </w:tc>
        <w:tc>
          <w:tcPr>
            <w:tcW w:w="2157" w:type="dxa"/>
          </w:tcPr>
          <w:p w:rsidR="003B7947" w:rsidRPr="003471F9" w:rsidRDefault="003B7947" w:rsidP="00CC3AD8">
            <w:pPr>
              <w:pStyle w:val="Listenabsatz"/>
              <w:numPr>
                <w:ilvl w:val="0"/>
                <w:numId w:val="23"/>
              </w:numPr>
            </w:pPr>
            <w:r w:rsidRPr="003471F9">
              <w:t>Spaß haben</w:t>
            </w:r>
          </w:p>
          <w:p w:rsidR="003B7947" w:rsidRDefault="00352730" w:rsidP="00CC3AD8">
            <w:pPr>
              <w:pStyle w:val="Listenabsatz"/>
              <w:numPr>
                <w:ilvl w:val="0"/>
                <w:numId w:val="23"/>
              </w:numPr>
            </w:pPr>
            <w:r>
              <w:t>E</w:t>
            </w:r>
            <w:r w:rsidR="003B7947">
              <w:t>inprägen von Inhalten</w:t>
            </w:r>
          </w:p>
          <w:p w:rsidR="003B7947" w:rsidRDefault="00352730" w:rsidP="00CC3AD8">
            <w:pPr>
              <w:pStyle w:val="Listenabsatz"/>
              <w:numPr>
                <w:ilvl w:val="0"/>
                <w:numId w:val="23"/>
              </w:numPr>
            </w:pPr>
            <w:r>
              <w:t>V</w:t>
            </w:r>
            <w:r w:rsidR="003B7947">
              <w:t>erankern durch Wiederholung</w:t>
            </w:r>
          </w:p>
          <w:p w:rsidR="003B7947" w:rsidRPr="00E243D2" w:rsidRDefault="003B7947" w:rsidP="00CC3AD8">
            <w:pPr>
              <w:pStyle w:val="Listenabsatz"/>
              <w:numPr>
                <w:ilvl w:val="0"/>
                <w:numId w:val="23"/>
              </w:numPr>
            </w:pPr>
            <w:r>
              <w:t>Sinnhaftigkeit von Übungsaufgaben</w:t>
            </w:r>
          </w:p>
        </w:tc>
      </w:tr>
    </w:tbl>
    <w:p w:rsidR="003B7947" w:rsidRDefault="003B7947" w:rsidP="003B7947">
      <w:pPr>
        <w:pStyle w:val="Textkrper"/>
      </w:pPr>
    </w:p>
    <w:p w:rsidR="003B7947" w:rsidRDefault="003B7947" w:rsidP="003B7947">
      <w:pPr>
        <w:pStyle w:val="berschrift3"/>
        <w:rPr>
          <w:noProof/>
        </w:rPr>
      </w:pPr>
      <w:r>
        <w:rPr>
          <w:noProof/>
        </w:rPr>
        <w:t>Fragen zur Reflexion der Übung</w:t>
      </w:r>
    </w:p>
    <w:p w:rsidR="003B7947" w:rsidRDefault="003B7947" w:rsidP="00CC3AD8">
      <w:pPr>
        <w:pStyle w:val="Textkrper"/>
        <w:numPr>
          <w:ilvl w:val="0"/>
          <w:numId w:val="35"/>
        </w:numPr>
      </w:pPr>
      <w:r>
        <w:t>Hat die Übung geklappt?</w:t>
      </w:r>
    </w:p>
    <w:p w:rsidR="003B7947" w:rsidRDefault="003B7947" w:rsidP="00CC3AD8">
      <w:pPr>
        <w:pStyle w:val="Textkrper"/>
        <w:numPr>
          <w:ilvl w:val="0"/>
          <w:numId w:val="35"/>
        </w:numPr>
      </w:pPr>
      <w:r>
        <w:t>Warum haben Sie das Bild so schnell wiedererkannt?</w:t>
      </w:r>
    </w:p>
    <w:p w:rsidR="003B7947" w:rsidRDefault="003B7947" w:rsidP="00CC3AD8">
      <w:pPr>
        <w:pStyle w:val="Textkrper"/>
        <w:numPr>
          <w:ilvl w:val="0"/>
          <w:numId w:val="35"/>
        </w:numPr>
      </w:pPr>
      <w:r>
        <w:t>Nennen Sie Voraussetzungen für das Aufnehmen von Lerninhalten</w:t>
      </w:r>
      <w:r>
        <w:br/>
        <w:t>(Anknüpfen an Gelerntes)</w:t>
      </w:r>
      <w:r w:rsidR="00352730">
        <w:t>.</w:t>
      </w:r>
    </w:p>
    <w:p w:rsidR="003B7947" w:rsidRDefault="003B7947" w:rsidP="00CC3AD8">
      <w:pPr>
        <w:pStyle w:val="Textkrper"/>
        <w:numPr>
          <w:ilvl w:val="0"/>
          <w:numId w:val="35"/>
        </w:numPr>
      </w:pPr>
      <w:r>
        <w:t>Nennen Sie Voraussetzungen für das Abspeichern von Lerninhalten</w:t>
      </w:r>
      <w:r>
        <w:br/>
        <w:t>(Einprägen durch Wiederholung)</w:t>
      </w:r>
      <w:r w:rsidR="00352730">
        <w:t>.</w:t>
      </w:r>
    </w:p>
    <w:p w:rsidR="003B7947" w:rsidRDefault="003B7947" w:rsidP="003B794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L01.02.20</w:t>
            </w:r>
          </w:p>
        </w:tc>
      </w:tr>
    </w:tbl>
    <w:p w:rsidR="003B7947" w:rsidRDefault="003B7947" w:rsidP="003B7947">
      <w:pPr>
        <w:pStyle w:val="berschrift2"/>
        <w:rPr>
          <w:rStyle w:val="Hyperlink"/>
          <w:color w:val="auto"/>
          <w:u w:val="none"/>
        </w:rPr>
      </w:pPr>
      <w:r>
        <w:rPr>
          <w:rStyle w:val="Hyperlink"/>
          <w:color w:val="auto"/>
          <w:u w:val="none"/>
        </w:rPr>
        <w:t>Didaktischer Hinweis zu „Austauschen“</w:t>
      </w:r>
    </w:p>
    <w:p w:rsidR="003B7947" w:rsidRDefault="003B7947" w:rsidP="003B7947">
      <w:pPr>
        <w:pStyle w:val="Textkrper"/>
      </w:pPr>
      <w:r>
        <w:t>Hier</w:t>
      </w:r>
      <w:r w:rsidR="00352730">
        <w:t xml:space="preserve"> ist</w:t>
      </w:r>
      <w:r>
        <w:t xml:space="preserve"> die Anleitung für die Übung, mit welcher der Nutzen von Teamarbeit und Au</w:t>
      </w:r>
      <w:r>
        <w:t>s</w:t>
      </w:r>
      <w:r>
        <w:t xml:space="preserve">tausch erlebt werden kann. Wiederholen sie die Übung zu einem späteren Zeitpunkt im Schuljahr, um das Thema erneut aufzugreifen. </w:t>
      </w:r>
    </w:p>
    <w:p w:rsidR="003B7947" w:rsidRDefault="003B7947" w:rsidP="003B7947">
      <w:pPr>
        <w:pStyle w:val="Textkrper"/>
      </w:pPr>
      <w:r>
        <w:t xml:space="preserve">Benutzen sie dafür andere Bilder oder die beschriebene Variation der Übung. </w:t>
      </w:r>
    </w:p>
    <w:p w:rsidR="003B7947" w:rsidRDefault="003B7947" w:rsidP="003B7947">
      <w:pPr>
        <w:pStyle w:val="berschrift3"/>
        <w:rPr>
          <w:noProof/>
        </w:rPr>
      </w:pPr>
      <w:r>
        <w:rPr>
          <w:noProof/>
        </w:rPr>
        <w:t>Stark im Team</w:t>
      </w:r>
    </w:p>
    <w:tbl>
      <w:tblPr>
        <w:tblStyle w:val="Tabellenraster"/>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26"/>
        <w:gridCol w:w="3827"/>
        <w:gridCol w:w="2157"/>
      </w:tblGrid>
      <w:tr w:rsidR="003B7947" w:rsidTr="003B7947">
        <w:trPr>
          <w:trHeight w:val="397"/>
        </w:trPr>
        <w:tc>
          <w:tcPr>
            <w:tcW w:w="1526" w:type="dxa"/>
            <w:shd w:val="clear" w:color="auto" w:fill="B8CCE4" w:themeFill="accent1" w:themeFillTint="66"/>
            <w:vAlign w:val="center"/>
          </w:tcPr>
          <w:p w:rsidR="003B7947" w:rsidRDefault="003B7947" w:rsidP="003B7947">
            <w:pPr>
              <w:pStyle w:val="TabelleKopflinks"/>
            </w:pPr>
            <w:r>
              <w:t>Material</w:t>
            </w:r>
          </w:p>
        </w:tc>
        <w:tc>
          <w:tcPr>
            <w:tcW w:w="3827" w:type="dxa"/>
            <w:shd w:val="clear" w:color="auto" w:fill="B8CCE4" w:themeFill="accent1" w:themeFillTint="66"/>
            <w:vAlign w:val="center"/>
          </w:tcPr>
          <w:p w:rsidR="003B7947" w:rsidRDefault="003B7947" w:rsidP="003B7947">
            <w:pPr>
              <w:pStyle w:val="TabelleKopflinks"/>
            </w:pPr>
            <w:r>
              <w:t>Ablauf</w:t>
            </w:r>
          </w:p>
        </w:tc>
        <w:tc>
          <w:tcPr>
            <w:tcW w:w="2157" w:type="dxa"/>
            <w:shd w:val="clear" w:color="auto" w:fill="B8CCE4" w:themeFill="accent1" w:themeFillTint="66"/>
            <w:vAlign w:val="center"/>
          </w:tcPr>
          <w:p w:rsidR="003B7947" w:rsidRDefault="003B7947" w:rsidP="003B7947">
            <w:pPr>
              <w:pStyle w:val="TabelleKopflinks"/>
            </w:pPr>
            <w:r>
              <w:t>Ziele</w:t>
            </w:r>
          </w:p>
        </w:tc>
      </w:tr>
      <w:tr w:rsidR="003B7947" w:rsidTr="003B7947">
        <w:tc>
          <w:tcPr>
            <w:tcW w:w="1526" w:type="dxa"/>
          </w:tcPr>
          <w:p w:rsidR="003B7947" w:rsidRDefault="003B7947" w:rsidP="003B7947">
            <w:r>
              <w:t>15 Bilder</w:t>
            </w:r>
          </w:p>
          <w:p w:rsidR="003B7947" w:rsidRDefault="003B7947" w:rsidP="003B7947"/>
          <w:p w:rsidR="003B7947" w:rsidRDefault="003B7947" w:rsidP="003B7947">
            <w:proofErr w:type="spellStart"/>
            <w:r>
              <w:t>Beamer</w:t>
            </w:r>
            <w:proofErr w:type="spellEnd"/>
            <w:r>
              <w:t xml:space="preserve">/ </w:t>
            </w:r>
            <w:r>
              <w:br/>
              <w:t>Doku-Cam</w:t>
            </w:r>
          </w:p>
          <w:p w:rsidR="003B7947" w:rsidRDefault="003B7947" w:rsidP="003B7947"/>
          <w:p w:rsidR="003B7947" w:rsidRPr="003471F9" w:rsidRDefault="003B7947" w:rsidP="00352730">
            <w:r w:rsidRPr="003471F9">
              <w:t>Zeitbedarf:</w:t>
            </w:r>
            <w:r w:rsidRPr="003471F9">
              <w:br/>
            </w:r>
            <w:r>
              <w:t xml:space="preserve">20 </w:t>
            </w:r>
            <w:r w:rsidR="00352730">
              <w:t>min</w:t>
            </w:r>
          </w:p>
        </w:tc>
        <w:tc>
          <w:tcPr>
            <w:tcW w:w="3827" w:type="dxa"/>
          </w:tcPr>
          <w:p w:rsidR="003B7947" w:rsidRDefault="007A0C3A" w:rsidP="00CC3AD8">
            <w:pPr>
              <w:pStyle w:val="Listenabsatz"/>
              <w:numPr>
                <w:ilvl w:val="0"/>
                <w:numId w:val="33"/>
              </w:numPr>
            </w:pPr>
            <w:r>
              <w:t>Die/d</w:t>
            </w:r>
            <w:r w:rsidR="003B7947">
              <w:t>er ÜL zeigt der Gruppe 15 Bilder</w:t>
            </w:r>
            <w:r w:rsidR="00352730">
              <w:t>.</w:t>
            </w:r>
            <w:r w:rsidR="003B7947">
              <w:t xml:space="preserve"> </w:t>
            </w:r>
          </w:p>
          <w:p w:rsidR="003B7947" w:rsidRDefault="003B7947" w:rsidP="00CC3AD8">
            <w:pPr>
              <w:pStyle w:val="Listenabsatz"/>
              <w:numPr>
                <w:ilvl w:val="0"/>
                <w:numId w:val="33"/>
              </w:numPr>
            </w:pPr>
            <w:r>
              <w:t>TN merken sich, was zu sehen ist (o</w:t>
            </w:r>
            <w:r>
              <w:t>h</w:t>
            </w:r>
            <w:r>
              <w:t>ne Hilfsmittel)</w:t>
            </w:r>
            <w:r w:rsidR="00352730">
              <w:t>.</w:t>
            </w:r>
          </w:p>
          <w:p w:rsidR="003B7947" w:rsidRDefault="003B7947" w:rsidP="00CC3AD8">
            <w:pPr>
              <w:pStyle w:val="Listenabsatz"/>
              <w:numPr>
                <w:ilvl w:val="0"/>
                <w:numId w:val="33"/>
              </w:numPr>
            </w:pPr>
            <w:r>
              <w:t>TN haben jetzt 2 Minuten Zeit, ihre Informationen aufzuschreiben.</w:t>
            </w:r>
          </w:p>
          <w:p w:rsidR="003B7947" w:rsidRDefault="003B7947" w:rsidP="00CC3AD8">
            <w:pPr>
              <w:pStyle w:val="Listenabsatz"/>
              <w:numPr>
                <w:ilvl w:val="0"/>
                <w:numId w:val="33"/>
              </w:numPr>
            </w:pPr>
            <w:r>
              <w:t>TN gehen in 2er-Gruppen zusammen und tauschen die Ergebnisse aus</w:t>
            </w:r>
            <w:r w:rsidR="00352730">
              <w:t>.</w:t>
            </w:r>
          </w:p>
          <w:p w:rsidR="003B7947" w:rsidRPr="000717B7" w:rsidRDefault="003B7947" w:rsidP="003B7947"/>
          <w:p w:rsidR="003B7947" w:rsidRDefault="003B7947" w:rsidP="003B7947">
            <w:r w:rsidRPr="00824275">
              <w:t xml:space="preserve">Variation: </w:t>
            </w:r>
          </w:p>
          <w:p w:rsidR="003B7947" w:rsidRPr="00824275" w:rsidRDefault="007A0C3A" w:rsidP="00CC3AD8">
            <w:pPr>
              <w:pStyle w:val="Listenabsatz"/>
              <w:numPr>
                <w:ilvl w:val="0"/>
                <w:numId w:val="44"/>
              </w:numPr>
            </w:pPr>
            <w:r>
              <w:t>Die/d</w:t>
            </w:r>
            <w:r w:rsidR="003B7947" w:rsidRPr="00824275">
              <w:t>er ÜL zeigt der Gruppe 15 Bilder und liest die Informationen dazu vor</w:t>
            </w:r>
            <w:r w:rsidR="00352730">
              <w:t>.</w:t>
            </w:r>
          </w:p>
          <w:p w:rsidR="003B7947" w:rsidRDefault="003B7947" w:rsidP="00CC3AD8">
            <w:pPr>
              <w:pStyle w:val="Listenabsatz"/>
              <w:numPr>
                <w:ilvl w:val="0"/>
                <w:numId w:val="44"/>
              </w:numPr>
            </w:pPr>
            <w:r>
              <w:t>TN merken sich die Informationen (ohne Hilfsmittel)</w:t>
            </w:r>
            <w:r w:rsidR="00352730">
              <w:t>.</w:t>
            </w:r>
          </w:p>
          <w:p w:rsidR="003B7947" w:rsidRDefault="003B7947" w:rsidP="00CC3AD8">
            <w:pPr>
              <w:pStyle w:val="Listenabsatz"/>
              <w:numPr>
                <w:ilvl w:val="0"/>
                <w:numId w:val="44"/>
              </w:numPr>
            </w:pPr>
            <w:r>
              <w:t>TN haben jetzt 3 Minuten Zeit, ihre Informationen aufzuschreiben.</w:t>
            </w:r>
          </w:p>
          <w:p w:rsidR="003B7947" w:rsidRDefault="003B7947" w:rsidP="00CC3AD8">
            <w:pPr>
              <w:pStyle w:val="Listenabsatz"/>
              <w:numPr>
                <w:ilvl w:val="0"/>
                <w:numId w:val="44"/>
              </w:numPr>
            </w:pPr>
            <w:r>
              <w:t>TN gehen erst in 2er dann 4er-Gruppen zusammen und tauschen Ergebnisse aus</w:t>
            </w:r>
            <w:r w:rsidR="00352730">
              <w:t>.</w:t>
            </w:r>
          </w:p>
          <w:p w:rsidR="003B7947" w:rsidRDefault="003B7947" w:rsidP="00CC3AD8">
            <w:pPr>
              <w:pStyle w:val="Listenabsatz"/>
              <w:numPr>
                <w:ilvl w:val="0"/>
                <w:numId w:val="44"/>
              </w:numPr>
            </w:pPr>
            <w:r>
              <w:t xml:space="preserve">Gruppenergebnisse sind komplett </w:t>
            </w:r>
            <w:r>
              <w:br/>
            </w:r>
            <w:r w:rsidRPr="00BE1931">
              <w:sym w:font="Wingdings" w:char="F0E0"/>
            </w:r>
            <w:r>
              <w:t xml:space="preserve"> feiern!</w:t>
            </w:r>
          </w:p>
          <w:p w:rsidR="003B7947" w:rsidRPr="00824275" w:rsidRDefault="003B7947" w:rsidP="003B7947"/>
        </w:tc>
        <w:tc>
          <w:tcPr>
            <w:tcW w:w="2157" w:type="dxa"/>
          </w:tcPr>
          <w:p w:rsidR="003B7947" w:rsidRPr="003471F9" w:rsidRDefault="003B7947" w:rsidP="00CC3AD8">
            <w:pPr>
              <w:pStyle w:val="Listenabsatz"/>
              <w:numPr>
                <w:ilvl w:val="0"/>
                <w:numId w:val="23"/>
              </w:numPr>
            </w:pPr>
            <w:r w:rsidRPr="003471F9">
              <w:t>Spaß haben</w:t>
            </w:r>
          </w:p>
          <w:p w:rsidR="003B7947" w:rsidRDefault="00352730" w:rsidP="00CC3AD8">
            <w:pPr>
              <w:pStyle w:val="Listenabsatz"/>
              <w:numPr>
                <w:ilvl w:val="0"/>
                <w:numId w:val="23"/>
              </w:numPr>
            </w:pPr>
            <w:r>
              <w:t>E</w:t>
            </w:r>
            <w:r w:rsidR="003B7947">
              <w:t>inprägen von Inhalten</w:t>
            </w:r>
          </w:p>
          <w:p w:rsidR="003B7947" w:rsidRDefault="003B7947" w:rsidP="00CC3AD8">
            <w:pPr>
              <w:pStyle w:val="Listenabsatz"/>
              <w:numPr>
                <w:ilvl w:val="0"/>
                <w:numId w:val="23"/>
              </w:numPr>
            </w:pPr>
            <w:r>
              <w:t>Austausch üben</w:t>
            </w:r>
          </w:p>
          <w:p w:rsidR="003B7947" w:rsidRDefault="003B7947" w:rsidP="00CC3AD8">
            <w:pPr>
              <w:pStyle w:val="Listenabsatz"/>
              <w:numPr>
                <w:ilvl w:val="0"/>
                <w:numId w:val="23"/>
              </w:numPr>
            </w:pPr>
            <w:r>
              <w:t>Erfolge in Tea</w:t>
            </w:r>
            <w:r>
              <w:t>m</w:t>
            </w:r>
            <w:r>
              <w:t>arbeit erleben</w:t>
            </w:r>
          </w:p>
          <w:p w:rsidR="003B7947" w:rsidRPr="00E243D2" w:rsidRDefault="003B7947" w:rsidP="00CC3AD8">
            <w:pPr>
              <w:pStyle w:val="Listenabsatz"/>
              <w:numPr>
                <w:ilvl w:val="0"/>
                <w:numId w:val="23"/>
              </w:numPr>
            </w:pPr>
            <w:r>
              <w:t>Stellenwert der Teamarbeit im Lernprozess e</w:t>
            </w:r>
            <w:r>
              <w:t>r</w:t>
            </w:r>
            <w:r>
              <w:t>kennen</w:t>
            </w:r>
          </w:p>
        </w:tc>
      </w:tr>
    </w:tbl>
    <w:p w:rsidR="003B7947" w:rsidRDefault="003B7947" w:rsidP="003B7947">
      <w:pPr>
        <w:pStyle w:val="Textkrper"/>
      </w:pPr>
    </w:p>
    <w:p w:rsidR="003B7947" w:rsidRDefault="003B7947" w:rsidP="003B7947">
      <w:pPr>
        <w:pStyle w:val="berschrift3"/>
        <w:rPr>
          <w:noProof/>
        </w:rPr>
      </w:pPr>
      <w:r>
        <w:rPr>
          <w:noProof/>
        </w:rPr>
        <w:t>Fragen zur Reflexion der Übungen</w:t>
      </w:r>
    </w:p>
    <w:p w:rsidR="003B7947" w:rsidRDefault="003B7947" w:rsidP="00CC3AD8">
      <w:pPr>
        <w:pStyle w:val="Textkrper"/>
        <w:numPr>
          <w:ilvl w:val="0"/>
          <w:numId w:val="35"/>
        </w:numPr>
      </w:pPr>
      <w:r>
        <w:t>Hat Ihnen die Übung gefallen?</w:t>
      </w:r>
    </w:p>
    <w:p w:rsidR="003B7947" w:rsidRDefault="003B7947" w:rsidP="00CC3AD8">
      <w:pPr>
        <w:pStyle w:val="Textkrper"/>
        <w:numPr>
          <w:ilvl w:val="0"/>
          <w:numId w:val="35"/>
        </w:numPr>
      </w:pPr>
      <w:r>
        <w:t>Warum heißt die Übung „Stark im Team“?</w:t>
      </w:r>
    </w:p>
    <w:p w:rsidR="003B7947" w:rsidRDefault="003B7947" w:rsidP="00CC3AD8">
      <w:pPr>
        <w:pStyle w:val="Textkrper"/>
        <w:numPr>
          <w:ilvl w:val="0"/>
          <w:numId w:val="35"/>
        </w:numPr>
      </w:pPr>
      <w:r>
        <w:t>Nennen Sie die überfachlichen Kompetenzen, die Sie bei der Durchführung g</w:t>
      </w:r>
      <w:r>
        <w:t>e</w:t>
      </w:r>
      <w:r>
        <w:t>braucht haben.</w:t>
      </w:r>
    </w:p>
    <w:p w:rsidR="003B7947" w:rsidRDefault="003B7947" w:rsidP="00CC3AD8">
      <w:pPr>
        <w:pStyle w:val="Textkrper"/>
        <w:numPr>
          <w:ilvl w:val="0"/>
          <w:numId w:val="35"/>
        </w:numPr>
      </w:pPr>
      <w:r>
        <w:t>Zählen sie Situationen auf, wo Sie diese überfachlichen Kompetenzen auch beim Lernen brauchen.</w:t>
      </w:r>
    </w:p>
    <w:p w:rsidR="003B7947" w:rsidRDefault="003B7947" w:rsidP="003B7947">
      <w:pPr>
        <w:pStyle w:val="Textkrper"/>
      </w:pPr>
    </w:p>
    <w:p w:rsidR="003B7947" w:rsidRDefault="003B7947" w:rsidP="003B7947">
      <w:pPr>
        <w:pStyle w:val="Textkrper"/>
      </w:pPr>
    </w:p>
    <w:p w:rsidR="003B7947" w:rsidRDefault="003B7947" w:rsidP="003B794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Stark im Team</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L01.02.21</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die Vorteile von Teamarbeit erkennen und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meinen</w:t>
            </w:r>
            <w:r w:rsidR="00CD3802">
              <w:t xml:space="preserve"> Mitschülerinnen und</w:t>
            </w:r>
            <w:r>
              <w:t xml:space="preserve"> Mitschülern zuhören.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3B7947">
      <w:pPr>
        <w:pStyle w:val="berschrift1"/>
        <w:ind w:left="708" w:hanging="708"/>
      </w:pPr>
      <w:r>
        <w:t xml:space="preserve">Stark im Team </w:t>
      </w:r>
      <w:r w:rsidR="00352730">
        <w:t>–</w:t>
      </w:r>
      <w:r>
        <w:t xml:space="preserve"> Teil 1</w:t>
      </w:r>
    </w:p>
    <w:tbl>
      <w:tblPr>
        <w:tblStyle w:val="Tabellenraster"/>
        <w:tblW w:w="0" w:type="auto"/>
        <w:tblInd w:w="108" w:type="dxa"/>
        <w:tblLook w:val="04A0" w:firstRow="1" w:lastRow="0" w:firstColumn="1" w:lastColumn="0" w:noHBand="0" w:noVBand="1"/>
      </w:tblPr>
      <w:tblGrid>
        <w:gridCol w:w="3647"/>
        <w:gridCol w:w="3623"/>
      </w:tblGrid>
      <w:tr w:rsidR="003B7947" w:rsidTr="003E157C">
        <w:trPr>
          <w:trHeight w:val="2427"/>
        </w:trPr>
        <w:tc>
          <w:tcPr>
            <w:tcW w:w="3539" w:type="dxa"/>
          </w:tcPr>
          <w:p w:rsidR="003B7947" w:rsidRDefault="003B7947" w:rsidP="003B7947">
            <w:pPr>
              <w:pStyle w:val="Textkrper"/>
            </w:pPr>
            <w:r>
              <w:rPr>
                <w:noProof/>
              </w:rPr>
              <w:drawing>
                <wp:inline distT="0" distB="0" distL="0" distR="0" wp14:anchorId="64E021DC" wp14:editId="057FD5F5">
                  <wp:extent cx="2179090" cy="1548000"/>
                  <wp:effectExtent l="0" t="0" r="0" b="0"/>
                  <wp:docPr id="508" name="Grafik 508" descr="C:\Program Files (x86)\Microsoft Office\MEDIA\CAGCAT10\j014962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CAGCAT10\j0149627.wmf"/>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179090" cy="1548000"/>
                          </a:xfrm>
                          <a:prstGeom prst="rect">
                            <a:avLst/>
                          </a:prstGeom>
                          <a:noFill/>
                          <a:ln>
                            <a:noFill/>
                          </a:ln>
                        </pic:spPr>
                      </pic:pic>
                    </a:graphicData>
                  </a:graphic>
                </wp:inline>
              </w:drawing>
            </w:r>
          </w:p>
        </w:tc>
        <w:tc>
          <w:tcPr>
            <w:tcW w:w="3623" w:type="dxa"/>
            <w:vAlign w:val="center"/>
          </w:tcPr>
          <w:p w:rsidR="003B7947" w:rsidRDefault="003B7947" w:rsidP="003B7947">
            <w:pPr>
              <w:pStyle w:val="Textkrper"/>
              <w:jc w:val="center"/>
            </w:pPr>
            <w:r>
              <w:rPr>
                <w:noProof/>
              </w:rPr>
              <w:drawing>
                <wp:inline distT="0" distB="0" distL="0" distR="0" wp14:anchorId="143FD419" wp14:editId="6FB8907B">
                  <wp:extent cx="1532801" cy="1548000"/>
                  <wp:effectExtent l="0" t="0" r="0" b="0"/>
                  <wp:docPr id="509" name="Grafik 509" descr="C:\Program Files (x86)\Microsoft Office\MEDIA\CAGCAT10\j015776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157763.wmf"/>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532801" cy="1548000"/>
                          </a:xfrm>
                          <a:prstGeom prst="rect">
                            <a:avLst/>
                          </a:prstGeom>
                          <a:noFill/>
                          <a:ln>
                            <a:noFill/>
                          </a:ln>
                        </pic:spPr>
                      </pic:pic>
                    </a:graphicData>
                  </a:graphic>
                </wp:inline>
              </w:drawing>
            </w:r>
          </w:p>
        </w:tc>
      </w:tr>
      <w:tr w:rsidR="003B7947" w:rsidTr="003E157C">
        <w:trPr>
          <w:trHeight w:val="217"/>
        </w:trPr>
        <w:tc>
          <w:tcPr>
            <w:tcW w:w="3539" w:type="dxa"/>
          </w:tcPr>
          <w:p w:rsidR="003B7947" w:rsidRDefault="003B7947" w:rsidP="003B7947">
            <w:pPr>
              <w:pStyle w:val="Textkrper"/>
            </w:pPr>
            <w:r>
              <w:t>Eine Milchkuh gibt 40</w:t>
            </w:r>
            <w:r w:rsidR="00352730">
              <w:t xml:space="preserve"> </w:t>
            </w:r>
            <w:r>
              <w:t>l Milch pro Tag.</w:t>
            </w:r>
          </w:p>
        </w:tc>
        <w:tc>
          <w:tcPr>
            <w:tcW w:w="3623" w:type="dxa"/>
          </w:tcPr>
          <w:p w:rsidR="003B7947" w:rsidRDefault="003B7947" w:rsidP="003B7947">
            <w:pPr>
              <w:pStyle w:val="Textkrper"/>
            </w:pPr>
            <w:r>
              <w:t>Der Eiffelturm ist 324 m hoch.</w:t>
            </w:r>
          </w:p>
        </w:tc>
      </w:tr>
      <w:tr w:rsidR="003B7947" w:rsidTr="003E157C">
        <w:trPr>
          <w:trHeight w:val="2427"/>
        </w:trPr>
        <w:tc>
          <w:tcPr>
            <w:tcW w:w="3539" w:type="dxa"/>
            <w:vAlign w:val="center"/>
          </w:tcPr>
          <w:p w:rsidR="003B7947" w:rsidRDefault="003B7947" w:rsidP="003B7947">
            <w:pPr>
              <w:pStyle w:val="Textkrper"/>
              <w:jc w:val="center"/>
            </w:pPr>
            <w:r>
              <w:rPr>
                <w:noProof/>
              </w:rPr>
              <w:drawing>
                <wp:inline distT="0" distB="0" distL="0" distR="0" wp14:anchorId="15C9DBD9" wp14:editId="7C03CD13">
                  <wp:extent cx="1476000" cy="1528542"/>
                  <wp:effectExtent l="0" t="0" r="0" b="0"/>
                  <wp:docPr id="510" name="Grafik 510" descr="C:\Program Files (x86)\Microsoft Office\MEDIA\CAGCAT10\j018742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Program Files (x86)\Microsoft Office\MEDIA\CAGCAT10\j0187423.wmf"/>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476000" cy="1528542"/>
                          </a:xfrm>
                          <a:prstGeom prst="rect">
                            <a:avLst/>
                          </a:prstGeom>
                          <a:noFill/>
                          <a:ln>
                            <a:noFill/>
                          </a:ln>
                        </pic:spPr>
                      </pic:pic>
                    </a:graphicData>
                  </a:graphic>
                </wp:inline>
              </w:drawing>
            </w:r>
          </w:p>
        </w:tc>
        <w:tc>
          <w:tcPr>
            <w:tcW w:w="3623" w:type="dxa"/>
            <w:vAlign w:val="center"/>
          </w:tcPr>
          <w:p w:rsidR="003B7947" w:rsidRDefault="003B7947" w:rsidP="003B7947">
            <w:pPr>
              <w:pStyle w:val="Textkrper"/>
              <w:jc w:val="center"/>
            </w:pPr>
            <w:r>
              <w:rPr>
                <w:noProof/>
              </w:rPr>
              <w:drawing>
                <wp:inline distT="0" distB="0" distL="0" distR="0" wp14:anchorId="38DF496A" wp14:editId="6910368E">
                  <wp:extent cx="1403711" cy="1548000"/>
                  <wp:effectExtent l="0" t="0" r="6350" b="0"/>
                  <wp:docPr id="511" name="Grafik 511" descr="C:\Program Files (x86)\Microsoft Office\MEDIA\CAGCAT10\j019903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Program Files (x86)\Microsoft Office\MEDIA\CAGCAT10\j0199036.wmf"/>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03711" cy="1548000"/>
                          </a:xfrm>
                          <a:prstGeom prst="rect">
                            <a:avLst/>
                          </a:prstGeom>
                          <a:noFill/>
                          <a:ln>
                            <a:noFill/>
                          </a:ln>
                        </pic:spPr>
                      </pic:pic>
                    </a:graphicData>
                  </a:graphic>
                </wp:inline>
              </w:drawing>
            </w:r>
          </w:p>
        </w:tc>
      </w:tr>
      <w:tr w:rsidR="003B7947" w:rsidTr="003E157C">
        <w:trPr>
          <w:trHeight w:val="241"/>
        </w:trPr>
        <w:tc>
          <w:tcPr>
            <w:tcW w:w="3539" w:type="dxa"/>
          </w:tcPr>
          <w:p w:rsidR="003B7947" w:rsidRDefault="003B7947" w:rsidP="003B7947">
            <w:pPr>
              <w:pStyle w:val="Textkrper"/>
            </w:pPr>
            <w:r>
              <w:t>Ein Stapler hebt Paletten 6</w:t>
            </w:r>
            <w:r w:rsidR="00352730">
              <w:t xml:space="preserve"> </w:t>
            </w:r>
            <w:r>
              <w:t>m hoch.</w:t>
            </w:r>
          </w:p>
        </w:tc>
        <w:tc>
          <w:tcPr>
            <w:tcW w:w="3623" w:type="dxa"/>
          </w:tcPr>
          <w:p w:rsidR="003B7947" w:rsidRDefault="003B7947" w:rsidP="003B7947">
            <w:pPr>
              <w:pStyle w:val="Textkrper"/>
            </w:pPr>
            <w:r>
              <w:t>Baseball ist in den USA beliebt.</w:t>
            </w:r>
          </w:p>
        </w:tc>
      </w:tr>
      <w:tr w:rsidR="003B7947" w:rsidTr="003E157C">
        <w:trPr>
          <w:trHeight w:val="2427"/>
        </w:trPr>
        <w:tc>
          <w:tcPr>
            <w:tcW w:w="3539" w:type="dxa"/>
            <w:vAlign w:val="center"/>
          </w:tcPr>
          <w:p w:rsidR="003B7947" w:rsidRDefault="003B7947" w:rsidP="003B7947">
            <w:pPr>
              <w:pStyle w:val="Textkrper"/>
              <w:jc w:val="center"/>
            </w:pPr>
            <w:r>
              <w:rPr>
                <w:noProof/>
              </w:rPr>
              <w:drawing>
                <wp:inline distT="0" distB="0" distL="0" distR="0" wp14:anchorId="311EBBC8" wp14:editId="0316B283">
                  <wp:extent cx="1764471" cy="1584000"/>
                  <wp:effectExtent l="0" t="0" r="7620" b="0"/>
                  <wp:docPr id="2171" name="Grafik 2171" descr="C:\Program Files (x86)\Microsoft Office\MEDIA\CAGCAT10\j019928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Program Files (x86)\Microsoft Office\MEDIA\CAGCAT10\j0199283.wmf"/>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764471" cy="1584000"/>
                          </a:xfrm>
                          <a:prstGeom prst="rect">
                            <a:avLst/>
                          </a:prstGeom>
                          <a:noFill/>
                          <a:ln>
                            <a:noFill/>
                          </a:ln>
                        </pic:spPr>
                      </pic:pic>
                    </a:graphicData>
                  </a:graphic>
                </wp:inline>
              </w:drawing>
            </w:r>
          </w:p>
        </w:tc>
        <w:tc>
          <w:tcPr>
            <w:tcW w:w="3623" w:type="dxa"/>
            <w:vAlign w:val="center"/>
          </w:tcPr>
          <w:p w:rsidR="003B7947" w:rsidRDefault="003B7947" w:rsidP="003B7947">
            <w:pPr>
              <w:pStyle w:val="Textkrper"/>
              <w:jc w:val="center"/>
            </w:pPr>
            <w:r>
              <w:rPr>
                <w:noProof/>
              </w:rPr>
              <w:drawing>
                <wp:inline distT="0" distB="0" distL="0" distR="0" wp14:anchorId="18CB10AD" wp14:editId="414B8275">
                  <wp:extent cx="1557093" cy="1584000"/>
                  <wp:effectExtent l="0" t="0" r="5080" b="0"/>
                  <wp:docPr id="2172" name="Grafik 2172" descr="C:\Program Files (x86)\Microsoft Office\MEDIA\CAGCAT10\j0233018.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Program Files (x86)\Microsoft Office\MEDIA\CAGCAT10\j0233018.wmf"/>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557093" cy="1584000"/>
                          </a:xfrm>
                          <a:prstGeom prst="rect">
                            <a:avLst/>
                          </a:prstGeom>
                          <a:noFill/>
                          <a:ln>
                            <a:noFill/>
                          </a:ln>
                        </pic:spPr>
                      </pic:pic>
                    </a:graphicData>
                  </a:graphic>
                </wp:inline>
              </w:drawing>
            </w:r>
          </w:p>
        </w:tc>
      </w:tr>
      <w:tr w:rsidR="003B7947" w:rsidTr="003E157C">
        <w:trPr>
          <w:trHeight w:val="241"/>
        </w:trPr>
        <w:tc>
          <w:tcPr>
            <w:tcW w:w="3539" w:type="dxa"/>
          </w:tcPr>
          <w:p w:rsidR="003B7947" w:rsidRDefault="003B7947" w:rsidP="003B7947">
            <w:pPr>
              <w:pStyle w:val="Textkrper"/>
            </w:pPr>
            <w:r>
              <w:t>Den Toaster gibt’s seit 1908.</w:t>
            </w:r>
          </w:p>
        </w:tc>
        <w:tc>
          <w:tcPr>
            <w:tcW w:w="3623" w:type="dxa"/>
          </w:tcPr>
          <w:p w:rsidR="003B7947" w:rsidRDefault="003B7947" w:rsidP="003B7947">
            <w:pPr>
              <w:pStyle w:val="Textkrper"/>
            </w:pPr>
            <w:r>
              <w:t>Im Team ist man besser als allein.</w:t>
            </w:r>
          </w:p>
        </w:tc>
      </w:tr>
      <w:tr w:rsidR="003B7947" w:rsidTr="003E157C">
        <w:trPr>
          <w:trHeight w:val="2427"/>
        </w:trPr>
        <w:tc>
          <w:tcPr>
            <w:tcW w:w="3539" w:type="dxa"/>
            <w:vAlign w:val="center"/>
          </w:tcPr>
          <w:p w:rsidR="003B7947" w:rsidRDefault="003B7947" w:rsidP="003B7947">
            <w:pPr>
              <w:pStyle w:val="Textkrper"/>
              <w:jc w:val="center"/>
            </w:pPr>
            <w:r>
              <w:rPr>
                <w:noProof/>
              </w:rPr>
              <w:drawing>
                <wp:inline distT="0" distB="0" distL="0" distR="0" wp14:anchorId="034A383B" wp14:editId="515BE29C">
                  <wp:extent cx="1811020" cy="1577975"/>
                  <wp:effectExtent l="0" t="0" r="0" b="3175"/>
                  <wp:docPr id="1195" name="Grafik 1195" descr="C:\Program Files (x86)\Microsoft Office\MEDIA\CAGCAT10\j029889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Program Files (x86)\Microsoft Office\MEDIA\CAGCAT10\j0298897.wmf"/>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811020" cy="1577975"/>
                          </a:xfrm>
                          <a:prstGeom prst="rect">
                            <a:avLst/>
                          </a:prstGeom>
                          <a:noFill/>
                          <a:ln>
                            <a:noFill/>
                          </a:ln>
                        </pic:spPr>
                      </pic:pic>
                    </a:graphicData>
                  </a:graphic>
                </wp:inline>
              </w:drawing>
            </w:r>
          </w:p>
        </w:tc>
        <w:tc>
          <w:tcPr>
            <w:tcW w:w="3623" w:type="dxa"/>
            <w:vAlign w:val="center"/>
          </w:tcPr>
          <w:p w:rsidR="003B7947" w:rsidRDefault="003B7947" w:rsidP="003B7947">
            <w:pPr>
              <w:pStyle w:val="Textkrper"/>
              <w:jc w:val="center"/>
            </w:pPr>
            <w:r>
              <w:rPr>
                <w:noProof/>
              </w:rPr>
              <w:drawing>
                <wp:inline distT="0" distB="0" distL="0" distR="0" wp14:anchorId="4D1156D6" wp14:editId="2D3D2A42">
                  <wp:extent cx="1828800" cy="1506220"/>
                  <wp:effectExtent l="0" t="0" r="0" b="0"/>
                  <wp:docPr id="1214" name="Grafik 1214" descr="C:\Program Files (x86)\Microsoft Office\MEDIA\CAGCAT10\j029976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Program Files (x86)\Microsoft Office\MEDIA\CAGCAT10\j0299763.wmf"/>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828800" cy="1506220"/>
                          </a:xfrm>
                          <a:prstGeom prst="rect">
                            <a:avLst/>
                          </a:prstGeom>
                          <a:noFill/>
                          <a:ln>
                            <a:noFill/>
                          </a:ln>
                        </pic:spPr>
                      </pic:pic>
                    </a:graphicData>
                  </a:graphic>
                </wp:inline>
              </w:drawing>
            </w:r>
          </w:p>
        </w:tc>
      </w:tr>
      <w:tr w:rsidR="003B7947" w:rsidTr="003E157C">
        <w:trPr>
          <w:trHeight w:val="241"/>
        </w:trPr>
        <w:tc>
          <w:tcPr>
            <w:tcW w:w="3539" w:type="dxa"/>
          </w:tcPr>
          <w:p w:rsidR="003B7947" w:rsidRDefault="003B7947" w:rsidP="003B7947">
            <w:pPr>
              <w:pStyle w:val="Textkrper"/>
            </w:pPr>
            <w:r>
              <w:t>Blätter fallen im Herbst vom Baum.</w:t>
            </w:r>
          </w:p>
        </w:tc>
        <w:tc>
          <w:tcPr>
            <w:tcW w:w="3623" w:type="dxa"/>
          </w:tcPr>
          <w:p w:rsidR="003B7947" w:rsidRDefault="003B7947" w:rsidP="003B7947">
            <w:pPr>
              <w:pStyle w:val="Textkrper"/>
            </w:pPr>
            <w:r>
              <w:t>Die nächste WM ist in Russland.</w:t>
            </w:r>
          </w:p>
        </w:tc>
      </w:tr>
    </w:tbl>
    <w:p w:rsidR="003B7947" w:rsidRDefault="003B7947" w:rsidP="003B794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Stark im Team</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L01.02.22</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die Vorteile von Teamarbeit erkennen und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 xml:space="preserve">Ich kann </w:t>
            </w:r>
            <w:r w:rsidR="0095546B">
              <w:t xml:space="preserve">meinen </w:t>
            </w:r>
            <w:r w:rsidR="00CD3802">
              <w:t xml:space="preserve">Mitschülerinnen und Mitschülern </w:t>
            </w:r>
            <w:r>
              <w:t>zuhören.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Pr="003E157C" w:rsidRDefault="003B7947" w:rsidP="003E157C">
      <w:pPr>
        <w:pStyle w:val="berschrift1"/>
      </w:pPr>
      <w:r w:rsidRPr="003E157C">
        <w:t xml:space="preserve">Stark im Team </w:t>
      </w:r>
      <w:r w:rsidR="00352730">
        <w:t>–</w:t>
      </w:r>
      <w:r w:rsidRPr="003E157C">
        <w:t xml:space="preserve"> Teil 2</w:t>
      </w:r>
    </w:p>
    <w:tbl>
      <w:tblPr>
        <w:tblStyle w:val="Tabellenraster"/>
        <w:tblW w:w="0" w:type="auto"/>
        <w:tblInd w:w="108" w:type="dxa"/>
        <w:tblLook w:val="04A0" w:firstRow="1" w:lastRow="0" w:firstColumn="1" w:lastColumn="0" w:noHBand="0" w:noVBand="1"/>
      </w:tblPr>
      <w:tblGrid>
        <w:gridCol w:w="3577"/>
        <w:gridCol w:w="3685"/>
      </w:tblGrid>
      <w:tr w:rsidR="003B7947" w:rsidTr="003E157C">
        <w:trPr>
          <w:trHeight w:val="2494"/>
        </w:trPr>
        <w:tc>
          <w:tcPr>
            <w:tcW w:w="3577" w:type="dxa"/>
            <w:vAlign w:val="center"/>
          </w:tcPr>
          <w:p w:rsidR="003B7947" w:rsidRDefault="003B7947" w:rsidP="003B7947">
            <w:pPr>
              <w:pStyle w:val="Textkrper"/>
              <w:jc w:val="center"/>
            </w:pPr>
            <w:r>
              <w:rPr>
                <w:noProof/>
              </w:rPr>
              <w:drawing>
                <wp:inline distT="0" distB="0" distL="0" distR="0" wp14:anchorId="3AD6A5F0" wp14:editId="57A8B763">
                  <wp:extent cx="1805305" cy="1484630"/>
                  <wp:effectExtent l="0" t="0" r="4445" b="1270"/>
                  <wp:docPr id="984" name="Grafik 984" descr="C:\Program Files (x86)\Microsoft Office\MEDIA\CAGCAT10\j030549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Program Files (x86)\Microsoft Office\MEDIA\CAGCAT10\j0305493.wmf"/>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805305" cy="1484630"/>
                          </a:xfrm>
                          <a:prstGeom prst="rect">
                            <a:avLst/>
                          </a:prstGeom>
                          <a:noFill/>
                          <a:ln>
                            <a:noFill/>
                          </a:ln>
                        </pic:spPr>
                      </pic:pic>
                    </a:graphicData>
                  </a:graphic>
                </wp:inline>
              </w:drawing>
            </w:r>
          </w:p>
        </w:tc>
        <w:tc>
          <w:tcPr>
            <w:tcW w:w="3685" w:type="dxa"/>
            <w:vAlign w:val="center"/>
          </w:tcPr>
          <w:p w:rsidR="003B7947" w:rsidRDefault="003B7947" w:rsidP="003B7947">
            <w:pPr>
              <w:pStyle w:val="Textkrper"/>
              <w:jc w:val="center"/>
            </w:pPr>
            <w:r>
              <w:rPr>
                <w:noProof/>
              </w:rPr>
              <w:drawing>
                <wp:inline distT="0" distB="0" distL="0" distR="0" wp14:anchorId="7E902A93" wp14:editId="7BBE52E4">
                  <wp:extent cx="1811020" cy="1532890"/>
                  <wp:effectExtent l="0" t="0" r="0" b="0"/>
                  <wp:docPr id="988" name="Grafik 988" descr="C:\Program Files (x86)\Microsoft Office\MEDIA\CAGCAT10\j030084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300840.wmf"/>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811020" cy="1532890"/>
                          </a:xfrm>
                          <a:prstGeom prst="rect">
                            <a:avLst/>
                          </a:prstGeom>
                          <a:noFill/>
                          <a:ln>
                            <a:noFill/>
                          </a:ln>
                        </pic:spPr>
                      </pic:pic>
                    </a:graphicData>
                  </a:graphic>
                </wp:inline>
              </w:drawing>
            </w:r>
          </w:p>
        </w:tc>
      </w:tr>
      <w:tr w:rsidR="003B7947" w:rsidTr="003E157C">
        <w:tc>
          <w:tcPr>
            <w:tcW w:w="3577" w:type="dxa"/>
          </w:tcPr>
          <w:p w:rsidR="003B7947" w:rsidRDefault="003B7947" w:rsidP="003B7947">
            <w:pPr>
              <w:pStyle w:val="Textkrper"/>
            </w:pPr>
            <w:r>
              <w:t>Halloween ist am 31.</w:t>
            </w:r>
            <w:r w:rsidR="00352730">
              <w:t xml:space="preserve"> </w:t>
            </w:r>
            <w:r>
              <w:t>Oktober.</w:t>
            </w:r>
          </w:p>
        </w:tc>
        <w:tc>
          <w:tcPr>
            <w:tcW w:w="3685" w:type="dxa"/>
          </w:tcPr>
          <w:p w:rsidR="003B7947" w:rsidRDefault="003B7947" w:rsidP="003B7947">
            <w:pPr>
              <w:pStyle w:val="Textkrper"/>
            </w:pPr>
            <w:r>
              <w:t>Die Waage ist ein juristisches Symbol.</w:t>
            </w:r>
          </w:p>
        </w:tc>
      </w:tr>
      <w:tr w:rsidR="003B7947" w:rsidTr="003E157C">
        <w:trPr>
          <w:trHeight w:val="2494"/>
        </w:trPr>
        <w:tc>
          <w:tcPr>
            <w:tcW w:w="3577" w:type="dxa"/>
            <w:vAlign w:val="center"/>
          </w:tcPr>
          <w:p w:rsidR="003B7947" w:rsidRDefault="003B7947" w:rsidP="003B7947">
            <w:pPr>
              <w:pStyle w:val="Textkrper"/>
              <w:jc w:val="center"/>
            </w:pPr>
            <w:r>
              <w:rPr>
                <w:noProof/>
              </w:rPr>
              <w:drawing>
                <wp:inline distT="0" distB="0" distL="0" distR="0" wp14:anchorId="78D5D1A5" wp14:editId="3DD892EA">
                  <wp:extent cx="1010610" cy="1584000"/>
                  <wp:effectExtent l="0" t="0" r="0" b="0"/>
                  <wp:docPr id="989" name="Grafik 989" descr="C:\Program Files (x86)\Microsoft Office\MEDIA\CAGCAT10\j021508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Program Files (x86)\Microsoft Office\MEDIA\CAGCAT10\j0215086.wmf"/>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010610" cy="1584000"/>
                          </a:xfrm>
                          <a:prstGeom prst="rect">
                            <a:avLst/>
                          </a:prstGeom>
                          <a:noFill/>
                          <a:ln>
                            <a:noFill/>
                          </a:ln>
                        </pic:spPr>
                      </pic:pic>
                    </a:graphicData>
                  </a:graphic>
                </wp:inline>
              </w:drawing>
            </w:r>
          </w:p>
        </w:tc>
        <w:tc>
          <w:tcPr>
            <w:tcW w:w="3685" w:type="dxa"/>
            <w:vAlign w:val="center"/>
          </w:tcPr>
          <w:p w:rsidR="003B7947" w:rsidRDefault="003B7947" w:rsidP="003B7947">
            <w:pPr>
              <w:pStyle w:val="Textkrper"/>
              <w:jc w:val="center"/>
            </w:pPr>
            <w:r>
              <w:rPr>
                <w:noProof/>
              </w:rPr>
              <w:drawing>
                <wp:inline distT="0" distB="0" distL="0" distR="0" wp14:anchorId="3888EB1B" wp14:editId="77B04B50">
                  <wp:extent cx="1514150" cy="1584000"/>
                  <wp:effectExtent l="0" t="0" r="0" b="0"/>
                  <wp:docPr id="990" name="Grafik 990" descr="C:\Program Files (x86)\Microsoft Office\MEDIA\CAGCAT10\j0212219.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Program Files (x86)\Microsoft Office\MEDIA\CAGCAT10\j0212219.wmf"/>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514150" cy="1584000"/>
                          </a:xfrm>
                          <a:prstGeom prst="rect">
                            <a:avLst/>
                          </a:prstGeom>
                          <a:noFill/>
                          <a:ln>
                            <a:noFill/>
                          </a:ln>
                        </pic:spPr>
                      </pic:pic>
                    </a:graphicData>
                  </a:graphic>
                </wp:inline>
              </w:drawing>
            </w:r>
          </w:p>
        </w:tc>
      </w:tr>
      <w:tr w:rsidR="003B7947" w:rsidTr="003E157C">
        <w:tc>
          <w:tcPr>
            <w:tcW w:w="3577" w:type="dxa"/>
          </w:tcPr>
          <w:p w:rsidR="003B7947" w:rsidRDefault="003B7947" w:rsidP="003B7947">
            <w:pPr>
              <w:pStyle w:val="Textkrper"/>
            </w:pPr>
            <w:r>
              <w:t>1969 war die erste Mondlandung.</w:t>
            </w:r>
          </w:p>
        </w:tc>
        <w:tc>
          <w:tcPr>
            <w:tcW w:w="3685" w:type="dxa"/>
          </w:tcPr>
          <w:p w:rsidR="003B7947" w:rsidRDefault="003B7947" w:rsidP="003B7947">
            <w:pPr>
              <w:pStyle w:val="Textkrper"/>
            </w:pPr>
            <w:r>
              <w:t>Ein Leuchtturm steht am Meer.</w:t>
            </w:r>
          </w:p>
        </w:tc>
      </w:tr>
      <w:tr w:rsidR="003B7947" w:rsidTr="003E157C">
        <w:trPr>
          <w:trHeight w:val="2494"/>
        </w:trPr>
        <w:tc>
          <w:tcPr>
            <w:tcW w:w="3577" w:type="dxa"/>
          </w:tcPr>
          <w:p w:rsidR="003B7947" w:rsidRDefault="003B7947" w:rsidP="003B7947">
            <w:pPr>
              <w:pStyle w:val="Textkrper"/>
            </w:pPr>
            <w:r>
              <w:rPr>
                <w:noProof/>
              </w:rPr>
              <w:drawing>
                <wp:inline distT="0" distB="0" distL="0" distR="0" wp14:anchorId="5A6E6A16" wp14:editId="58E8A4FC">
                  <wp:extent cx="1553200" cy="1584000"/>
                  <wp:effectExtent l="0" t="0" r="9525" b="0"/>
                  <wp:docPr id="991" name="Grafik 991" descr="C:\Program Files (x86)\Microsoft Office\MEDIA\CAGCAT10\j0195384.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Program Files (x86)\Microsoft Office\MEDIA\CAGCAT10\j0195384.wmf"/>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553200" cy="1584000"/>
                          </a:xfrm>
                          <a:prstGeom prst="rect">
                            <a:avLst/>
                          </a:prstGeom>
                          <a:noFill/>
                          <a:ln>
                            <a:noFill/>
                          </a:ln>
                        </pic:spPr>
                      </pic:pic>
                    </a:graphicData>
                  </a:graphic>
                </wp:inline>
              </w:drawing>
            </w:r>
          </w:p>
        </w:tc>
        <w:tc>
          <w:tcPr>
            <w:tcW w:w="3685" w:type="dxa"/>
            <w:vAlign w:val="center"/>
          </w:tcPr>
          <w:p w:rsidR="003B7947" w:rsidRDefault="003B7947" w:rsidP="003B7947">
            <w:pPr>
              <w:pStyle w:val="Textkrper"/>
              <w:jc w:val="center"/>
            </w:pPr>
            <w:r>
              <w:rPr>
                <w:noProof/>
              </w:rPr>
              <w:drawing>
                <wp:inline distT="0" distB="0" distL="0" distR="0" wp14:anchorId="700E2CF6" wp14:editId="6ADFDC44">
                  <wp:extent cx="1476695" cy="1584000"/>
                  <wp:effectExtent l="0" t="0" r="9525" b="0"/>
                  <wp:docPr id="992" name="Grafik 992" descr="C:\Program Files (x86)\Microsoft Office\MEDIA\CAGCAT10\j018329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Program Files (x86)\Microsoft Office\MEDIA\CAGCAT10\j0183290.wmf"/>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476695" cy="1584000"/>
                          </a:xfrm>
                          <a:prstGeom prst="rect">
                            <a:avLst/>
                          </a:prstGeom>
                          <a:noFill/>
                          <a:ln>
                            <a:noFill/>
                          </a:ln>
                        </pic:spPr>
                      </pic:pic>
                    </a:graphicData>
                  </a:graphic>
                </wp:inline>
              </w:drawing>
            </w:r>
          </w:p>
        </w:tc>
      </w:tr>
      <w:tr w:rsidR="003B7947" w:rsidTr="003E157C">
        <w:tc>
          <w:tcPr>
            <w:tcW w:w="3577" w:type="dxa"/>
          </w:tcPr>
          <w:p w:rsidR="003B7947" w:rsidRDefault="003B7947" w:rsidP="003B7947">
            <w:pPr>
              <w:pStyle w:val="Textkrper"/>
            </w:pPr>
            <w:r>
              <w:t xml:space="preserve">Immer gerade sitzen! </w:t>
            </w:r>
          </w:p>
        </w:tc>
        <w:tc>
          <w:tcPr>
            <w:tcW w:w="3685" w:type="dxa"/>
          </w:tcPr>
          <w:p w:rsidR="003B7947" w:rsidRDefault="003B7947" w:rsidP="003B7947">
            <w:pPr>
              <w:pStyle w:val="Textkrper"/>
            </w:pPr>
            <w:r>
              <w:t>Nikolaus ist am 6. Dezember.</w:t>
            </w:r>
          </w:p>
        </w:tc>
      </w:tr>
    </w:tbl>
    <w:p w:rsidR="003B7947" w:rsidRDefault="003B7947" w:rsidP="003B7947">
      <w:pPr>
        <w:spacing w:line="240" w:lineRule="exact"/>
      </w:pPr>
    </w:p>
    <w:p w:rsidR="003B7947" w:rsidRDefault="003B7947" w:rsidP="003B7947">
      <w:pPr>
        <w:spacing w:line="240" w:lineRule="exact"/>
      </w:pPr>
    </w:p>
    <w:p w:rsidR="003B7947" w:rsidRDefault="003B7947" w:rsidP="003B7947">
      <w:pPr>
        <w:spacing w:line="240" w:lineRule="exact"/>
      </w:pPr>
    </w:p>
    <w:p w:rsidR="003B7947" w:rsidRDefault="003B7947" w:rsidP="003B7947">
      <w:pPr>
        <w:spacing w:line="240" w:lineRule="exact"/>
      </w:pPr>
    </w:p>
    <w:p w:rsidR="003B7947" w:rsidRDefault="003B7947" w:rsidP="003B7947">
      <w:pPr>
        <w:spacing w:line="240" w:lineRule="exact"/>
        <w:rPr>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L01.02.23</w:t>
            </w:r>
          </w:p>
        </w:tc>
      </w:tr>
    </w:tbl>
    <w:p w:rsidR="003B7947" w:rsidRDefault="003B7947" w:rsidP="003E157C">
      <w:pPr>
        <w:pStyle w:val="berschrift1"/>
      </w:pPr>
      <w:r>
        <w:t>Anleitung „Bewegter Austausch“</w:t>
      </w:r>
    </w:p>
    <w:p w:rsidR="003B7947" w:rsidRPr="00832D9B" w:rsidRDefault="003B7947" w:rsidP="003B7947">
      <w:pPr>
        <w:pStyle w:val="Textkrper"/>
        <w:rPr>
          <w:b/>
        </w:rPr>
      </w:pPr>
      <w:r w:rsidRPr="00832D9B">
        <w:rPr>
          <w:b/>
        </w:rPr>
        <w:t>Ziele:</w:t>
      </w:r>
    </w:p>
    <w:p w:rsidR="003B7947" w:rsidRDefault="003B7947" w:rsidP="003B7947">
      <w:pPr>
        <w:pStyle w:val="Textkrperafz"/>
      </w:pPr>
      <w:r>
        <w:t>Wiederholung und Vertiefung von Inhalten</w:t>
      </w:r>
    </w:p>
    <w:p w:rsidR="003B7947" w:rsidRDefault="003B7947" w:rsidP="003B7947">
      <w:pPr>
        <w:pStyle w:val="Textkrperafz"/>
      </w:pPr>
      <w:r>
        <w:t>Verbalisierung von Fachbegriffen</w:t>
      </w:r>
    </w:p>
    <w:p w:rsidR="003B7947" w:rsidRDefault="003B7947" w:rsidP="003B7947">
      <w:pPr>
        <w:pStyle w:val="Textkrperafz"/>
      </w:pPr>
      <w:r>
        <w:t>Freies Sprechen in ganzen Sätzen</w:t>
      </w:r>
    </w:p>
    <w:p w:rsidR="003B7947" w:rsidRDefault="003B7947" w:rsidP="003B7947">
      <w:pPr>
        <w:pStyle w:val="Textkrperafz"/>
      </w:pPr>
      <w:r>
        <w:t>Einander aktiv zuhören</w:t>
      </w:r>
    </w:p>
    <w:p w:rsidR="003B7947" w:rsidRDefault="003B7947" w:rsidP="003B7947">
      <w:pPr>
        <w:pStyle w:val="Textkrperafz"/>
      </w:pPr>
      <w:r>
        <w:t>Bewegung!</w:t>
      </w:r>
    </w:p>
    <w:p w:rsidR="003B7947" w:rsidRPr="00103956" w:rsidRDefault="003B7947" w:rsidP="003B7947">
      <w:pPr>
        <w:pStyle w:val="Textkrper"/>
      </w:pPr>
      <w:r w:rsidRPr="003E157C">
        <w:rPr>
          <w:rStyle w:val="berschrift4Zchn"/>
          <w:rFonts w:eastAsiaTheme="minorHAnsi"/>
        </w:rPr>
        <w:t>Durchführung:</w:t>
      </w:r>
      <w:r>
        <w:t xml:space="preserve"> </w:t>
      </w:r>
      <w:r>
        <w:br/>
      </w:r>
      <w:r w:rsidRPr="00103956">
        <w:t xml:space="preserve">Begriffe zum Thema werden </w:t>
      </w:r>
      <w:r w:rsidR="0053217B">
        <w:t>auf Metaplankarten geschrieben/</w:t>
      </w:r>
      <w:r w:rsidRPr="00103956">
        <w:t>gedruckt. Jeder bekommt einen Begriff, Doppelungen sind möglich.</w:t>
      </w:r>
    </w:p>
    <w:p w:rsidR="003B7947" w:rsidRPr="00103956" w:rsidRDefault="003B7947" w:rsidP="003B7947">
      <w:pPr>
        <w:pStyle w:val="Textkrper"/>
      </w:pPr>
      <w:r w:rsidRPr="00103956">
        <w:t xml:space="preserve">Jeder Lernende erhält eine Karte und bewegt sich durch das Klassenzimmer. Auf ein vereinbartes Tonsignal finden sich Pärchen zusammen und </w:t>
      </w:r>
      <w:r>
        <w:t>erklären sich nacheinander den j</w:t>
      </w:r>
      <w:r w:rsidRPr="00103956">
        <w:t>eweiligen Begriff, der auf ihrer Karte steht. Danach werden die Karten ausg</w:t>
      </w:r>
      <w:r w:rsidRPr="00103956">
        <w:t>e</w:t>
      </w:r>
      <w:r w:rsidRPr="00103956">
        <w:t>tauscht. Nach einem erneuten Tonsignal bewegen sich die Lernenden wieder durch die Klasse und es finden sich neue Pärchen. Mehrere Durchgänge sind erwünscht.</w:t>
      </w:r>
    </w:p>
    <w:p w:rsidR="003B7947" w:rsidRDefault="003B7947" w:rsidP="003B7947">
      <w:pPr>
        <w:spacing w:line="240" w:lineRule="exact"/>
        <w:rPr>
          <w:lang w:eastAsia="de-DE"/>
        </w:rPr>
      </w:pPr>
    </w:p>
    <w:p w:rsidR="003B7947" w:rsidRDefault="003B7947" w:rsidP="003B7947">
      <w:pPr>
        <w:spacing w:line="240" w:lineRule="exact"/>
        <w:rPr>
          <w:lang w:eastAsia="de-DE"/>
        </w:rPr>
      </w:pPr>
    </w:p>
    <w:p w:rsidR="003B7947" w:rsidRDefault="003B7947" w:rsidP="003B7947">
      <w:pPr>
        <w:pStyle w:val="berschrift3"/>
        <w:rPr>
          <w:noProof/>
        </w:rPr>
      </w:pPr>
      <w:r>
        <w:rPr>
          <w:noProof/>
        </w:rPr>
        <w:t>Fragen zur Reflexion zum bewegten Austausch</w:t>
      </w:r>
    </w:p>
    <w:p w:rsidR="003B7947" w:rsidRDefault="003B7947" w:rsidP="00CC3AD8">
      <w:pPr>
        <w:pStyle w:val="Textkrper"/>
        <w:numPr>
          <w:ilvl w:val="0"/>
          <w:numId w:val="35"/>
        </w:numPr>
      </w:pPr>
      <w:r>
        <w:t>Wie hat Ihnen die Übung gefallen?</w:t>
      </w:r>
    </w:p>
    <w:p w:rsidR="003B7947" w:rsidRDefault="003B7947" w:rsidP="00CC3AD8">
      <w:pPr>
        <w:pStyle w:val="Textkrper"/>
        <w:numPr>
          <w:ilvl w:val="0"/>
          <w:numId w:val="35"/>
        </w:numPr>
      </w:pPr>
      <w:r>
        <w:t>Bedeutung herausstellen: Mit dieser Übung haben Sie nochmal alle überfachl</w:t>
      </w:r>
      <w:r>
        <w:t>i</w:t>
      </w:r>
      <w:r>
        <w:t>chen Kompetenzen wiederholt, die für das Lernen wichtig sind.</w:t>
      </w:r>
    </w:p>
    <w:p w:rsidR="003B7947" w:rsidRDefault="003B7947" w:rsidP="003B7947">
      <w:pPr>
        <w:spacing w:line="240" w:lineRule="exact"/>
        <w:rPr>
          <w:lang w:eastAsia="de-DE"/>
        </w:rPr>
      </w:pPr>
    </w:p>
    <w:p w:rsidR="003B7947" w:rsidRDefault="003B7947" w:rsidP="003B7947">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Bewegter Austausch</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L01.02.24</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95546B">
            <w:pPr>
              <w:pStyle w:val="Kopf8ptafz"/>
            </w:pPr>
            <w:r>
              <w:t>Ich kann</w:t>
            </w:r>
            <w:r w:rsidR="0095546B">
              <w:t xml:space="preserve"> meinen</w:t>
            </w:r>
            <w:r>
              <w:t xml:space="preserve"> </w:t>
            </w:r>
            <w:r w:rsidR="0095546B">
              <w:t xml:space="preserve">Mitschülerinnen und Mitschülern </w:t>
            </w:r>
            <w:r>
              <w:t>überfachliche Kompetenzen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 xml:space="preserve">Ich kann </w:t>
            </w:r>
            <w:r w:rsidR="0095546B">
              <w:t xml:space="preserve">meinen </w:t>
            </w:r>
            <w:r w:rsidR="00CD3802">
              <w:t xml:space="preserve">Mitschülerinnen und Mitschülern </w:t>
            </w:r>
            <w:r>
              <w:t>zuhören.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Pr="00252DB1" w:rsidRDefault="003B7947" w:rsidP="00252DB1">
      <w:pPr>
        <w:pStyle w:val="berschrift1"/>
      </w:pPr>
      <w:r w:rsidRPr="00252DB1">
        <w:t xml:space="preserve">Begriffe für den bewegten Austausch </w:t>
      </w:r>
      <w:r w:rsidRPr="00252DB1">
        <w:rPr>
          <w:noProof/>
        </w:rPr>
        <w:drawing>
          <wp:anchor distT="0" distB="0" distL="114300" distR="114300" simplePos="0" relativeHeight="252025856" behindDoc="0" locked="0" layoutInCell="0" allowOverlap="1" wp14:anchorId="58F050C4" wp14:editId="16574D17">
            <wp:simplePos x="0" y="0"/>
            <wp:positionH relativeFrom="rightMargin">
              <wp:posOffset>828040</wp:posOffset>
            </wp:positionH>
            <wp:positionV relativeFrom="paragraph">
              <wp:posOffset>0</wp:posOffset>
            </wp:positionV>
            <wp:extent cx="349200" cy="320400"/>
            <wp:effectExtent l="0" t="0" r="0" b="3810"/>
            <wp:wrapNone/>
            <wp:docPr id="5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2DB1">
        <w:rPr>
          <w:noProof/>
        </w:rPr>
        <w:drawing>
          <wp:anchor distT="0" distB="0" distL="114300" distR="114300" simplePos="0" relativeHeight="252024832" behindDoc="0" locked="0" layoutInCell="0" allowOverlap="1" wp14:anchorId="2E3535B0" wp14:editId="4A595B9B">
            <wp:simplePos x="0" y="0"/>
            <wp:positionH relativeFrom="rightMargin">
              <wp:posOffset>467995</wp:posOffset>
            </wp:positionH>
            <wp:positionV relativeFrom="paragraph">
              <wp:posOffset>0</wp:posOffset>
            </wp:positionV>
            <wp:extent cx="349885" cy="320675"/>
            <wp:effectExtent l="0" t="0" r="0" b="3175"/>
            <wp:wrapNone/>
            <wp:docPr id="5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2DB1">
        <w:rPr>
          <w:noProof/>
        </w:rPr>
        <w:drawing>
          <wp:anchor distT="0" distB="0" distL="114300" distR="114300" simplePos="0" relativeHeight="252023808" behindDoc="0" locked="0" layoutInCell="0" allowOverlap="1" wp14:anchorId="611C2BC3" wp14:editId="10C7CB9B">
            <wp:simplePos x="0" y="0"/>
            <wp:positionH relativeFrom="rightMargin">
              <wp:posOffset>107950</wp:posOffset>
            </wp:positionH>
            <wp:positionV relativeFrom="paragraph">
              <wp:posOffset>0</wp:posOffset>
            </wp:positionV>
            <wp:extent cx="349885" cy="320675"/>
            <wp:effectExtent l="0" t="0" r="0" b="3175"/>
            <wp:wrapNone/>
            <wp:docPr id="5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0C3A" w:rsidRDefault="007A0C3A" w:rsidP="007A0C3A">
      <w:pPr>
        <w:pStyle w:val="MaginaliegrauIcon"/>
        <w:framePr w:wrap="around" w:x="8729" w:y="114"/>
      </w:pPr>
      <w:r>
        <w:t xml:space="preserve">Bemerkung: </w:t>
      </w:r>
    </w:p>
    <w:p w:rsidR="007A0C3A" w:rsidRPr="00253D5D" w:rsidRDefault="007A0C3A" w:rsidP="007A0C3A">
      <w:pPr>
        <w:pStyle w:val="MaginaliegrauIcon"/>
        <w:framePr w:wrap="around" w:x="8729" w:y="114"/>
      </w:pPr>
      <w:r>
        <w:t xml:space="preserve">Begriffe sind </w:t>
      </w:r>
      <w:proofErr w:type="spellStart"/>
      <w:r>
        <w:t>ergänzbar</w:t>
      </w:r>
      <w:proofErr w:type="spellEnd"/>
      <w:r>
        <w:t>!</w:t>
      </w:r>
    </w:p>
    <w:tbl>
      <w:tblPr>
        <w:tblStyle w:val="Tabellenraster"/>
        <w:tblW w:w="0" w:type="auto"/>
        <w:tblBorders>
          <w:top w:val="single" w:sz="48" w:space="0" w:color="FFFFFF" w:themeColor="background1"/>
          <w:left w:val="single" w:sz="48" w:space="0" w:color="FFFFFF" w:themeColor="background1"/>
          <w:bottom w:val="single" w:sz="48" w:space="0" w:color="FFFFFF" w:themeColor="background1"/>
          <w:right w:val="single" w:sz="48" w:space="0" w:color="FFFFFF" w:themeColor="background1"/>
          <w:insideH w:val="single" w:sz="48" w:space="0" w:color="FFFFFF" w:themeColor="background1"/>
          <w:insideV w:val="single" w:sz="48" w:space="0" w:color="FFFFFF" w:themeColor="background1"/>
        </w:tblBorders>
        <w:shd w:val="clear" w:color="auto" w:fill="D9D9D9" w:themeFill="background1" w:themeFillShade="D9"/>
        <w:tblLayout w:type="fixed"/>
        <w:tblLook w:val="04A0" w:firstRow="1" w:lastRow="0" w:firstColumn="1" w:lastColumn="0" w:noHBand="0" w:noVBand="1"/>
      </w:tblPr>
      <w:tblGrid>
        <w:gridCol w:w="3793"/>
        <w:gridCol w:w="3793"/>
      </w:tblGrid>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üben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wiederholen</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Konzentration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Aufmerksamkeit</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Partnerarbeit</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Ausdauer</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Motivation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Freude</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Informationen speichern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sich erinnern</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Bewegung</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Zusammenarbeit</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neugierig sein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Kommunikation</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Erfolge haben</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Ehrlichkeit</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r>
              <w:rPr>
                <w:b/>
                <w:sz w:val="28"/>
              </w:rPr>
              <w:t>…</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bl>
    <w:p w:rsidR="003B7947" w:rsidRDefault="003B7947" w:rsidP="003B7947">
      <w:pPr>
        <w:spacing w:line="240" w:lineRule="exact"/>
        <w:rPr>
          <w:rStyle w:val="Hyperlink"/>
          <w:color w:val="auto"/>
          <w:u w:val="none"/>
        </w:rPr>
      </w:pPr>
      <w:r>
        <w:rPr>
          <w:rStyle w:val="Hyperlink"/>
          <w:color w:val="auto"/>
          <w:u w:val="none"/>
        </w:rPr>
        <w:br w:type="page"/>
      </w:r>
    </w:p>
    <w:p w:rsidR="003B7947" w:rsidRDefault="003B7947" w:rsidP="003B7947">
      <w:pPr>
        <w:spacing w:line="240" w:lineRule="exact"/>
        <w:rPr>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Bewegter Austausch</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L01.02.25</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95546B">
            <w:pPr>
              <w:pStyle w:val="Kopf8ptafz"/>
            </w:pPr>
            <w:r>
              <w:t>Ich kann</w:t>
            </w:r>
            <w:r w:rsidR="0095546B">
              <w:t xml:space="preserve"> meinen</w:t>
            </w:r>
            <w:r>
              <w:t xml:space="preserve"> </w:t>
            </w:r>
            <w:r w:rsidR="0095546B">
              <w:t xml:space="preserve">Mitschülerinnen und Mitschülern </w:t>
            </w:r>
            <w:r>
              <w:t>überfachliche Kompetenzen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 xml:space="preserve">Ich kann </w:t>
            </w:r>
            <w:r w:rsidR="0095546B">
              <w:t xml:space="preserve">meinen </w:t>
            </w:r>
            <w:r w:rsidR="00CD3802">
              <w:t xml:space="preserve">Mitschülerinnen und Mitschülern </w:t>
            </w:r>
            <w:r>
              <w:t>zuhören.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Pr="001F7584" w:rsidRDefault="003B7947" w:rsidP="003E157C">
      <w:pPr>
        <w:pStyle w:val="berschrift1"/>
      </w:pPr>
      <w:r w:rsidRPr="001F7584">
        <w:t xml:space="preserve">Begriffe für den bewegten Austausch </w:t>
      </w:r>
      <w:r w:rsidRPr="001F7584">
        <w:rPr>
          <w:noProof/>
          <w:sz w:val="24"/>
        </w:rPr>
        <w:drawing>
          <wp:anchor distT="0" distB="0" distL="114300" distR="114300" simplePos="0" relativeHeight="252026880" behindDoc="0" locked="0" layoutInCell="0" allowOverlap="1" wp14:anchorId="74CF68CA" wp14:editId="53F3F322">
            <wp:simplePos x="0" y="0"/>
            <wp:positionH relativeFrom="rightMargin">
              <wp:posOffset>107950</wp:posOffset>
            </wp:positionH>
            <wp:positionV relativeFrom="paragraph">
              <wp:posOffset>0</wp:posOffset>
            </wp:positionV>
            <wp:extent cx="349885" cy="320675"/>
            <wp:effectExtent l="0" t="0" r="0" b="3175"/>
            <wp:wrapNone/>
            <wp:docPr id="4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F7584">
        <w:rPr>
          <w:noProof/>
          <w:sz w:val="24"/>
        </w:rPr>
        <w:t>(Rückseite mit Lösung)</w:t>
      </w:r>
    </w:p>
    <w:p w:rsidR="007A0C3A" w:rsidRDefault="007A0C3A" w:rsidP="007A0C3A">
      <w:pPr>
        <w:pStyle w:val="MaginaliegrauIcon"/>
        <w:framePr w:wrap="around" w:x="8755" w:y="132"/>
      </w:pPr>
      <w:r>
        <w:t xml:space="preserve">Bemerkung: </w:t>
      </w:r>
    </w:p>
    <w:p w:rsidR="007A0C3A" w:rsidRPr="00253D5D" w:rsidRDefault="007A0C3A" w:rsidP="007A0C3A">
      <w:pPr>
        <w:pStyle w:val="MaginaliegrauIcon"/>
        <w:framePr w:wrap="around" w:x="8755" w:y="132"/>
      </w:pPr>
      <w:r>
        <w:t xml:space="preserve">Begriffe sind </w:t>
      </w:r>
      <w:proofErr w:type="spellStart"/>
      <w:r>
        <w:t>ergänzbar</w:t>
      </w:r>
      <w:proofErr w:type="spellEnd"/>
      <w:r>
        <w:t>!</w:t>
      </w:r>
    </w:p>
    <w:tbl>
      <w:tblPr>
        <w:tblStyle w:val="Tabellenraster"/>
        <w:tblW w:w="0" w:type="auto"/>
        <w:tblBorders>
          <w:top w:val="single" w:sz="48" w:space="0" w:color="FFFFFF" w:themeColor="background1"/>
          <w:left w:val="single" w:sz="48" w:space="0" w:color="FFFFFF" w:themeColor="background1"/>
          <w:bottom w:val="single" w:sz="48" w:space="0" w:color="FFFFFF" w:themeColor="background1"/>
          <w:right w:val="single" w:sz="48" w:space="0" w:color="FFFFFF" w:themeColor="background1"/>
          <w:insideH w:val="single" w:sz="48" w:space="0" w:color="FFFFFF" w:themeColor="background1"/>
          <w:insideV w:val="single" w:sz="48" w:space="0" w:color="FFFFFF" w:themeColor="background1"/>
        </w:tblBorders>
        <w:shd w:val="clear" w:color="auto" w:fill="D9D9D9" w:themeFill="background1" w:themeFillShade="D9"/>
        <w:tblLayout w:type="fixed"/>
        <w:tblLook w:val="04A0" w:firstRow="1" w:lastRow="0" w:firstColumn="1" w:lastColumn="0" w:noHBand="0" w:noVBand="1"/>
      </w:tblPr>
      <w:tblGrid>
        <w:gridCol w:w="3793"/>
        <w:gridCol w:w="3793"/>
      </w:tblGrid>
      <w:tr w:rsidR="003B7947" w:rsidRPr="00BD3352" w:rsidTr="003B7947">
        <w:trPr>
          <w:trHeight w:val="624"/>
        </w:trPr>
        <w:tc>
          <w:tcPr>
            <w:tcW w:w="3793" w:type="dxa"/>
            <w:shd w:val="clear" w:color="auto" w:fill="D9D9D9" w:themeFill="background1" w:themeFillShade="D9"/>
          </w:tcPr>
          <w:p w:rsidR="003B7947" w:rsidRPr="00BD3352" w:rsidRDefault="00352730" w:rsidP="003B7947">
            <w:pPr>
              <w:pStyle w:val="Textkrperlinks"/>
            </w:pPr>
            <w:r>
              <w:rPr>
                <w:b/>
              </w:rPr>
              <w:t>Ü</w:t>
            </w:r>
            <w:r w:rsidR="003B7947" w:rsidRPr="000717B7">
              <w:rPr>
                <w:b/>
              </w:rPr>
              <w:t>ben</w:t>
            </w:r>
            <w:r w:rsidR="003B7947">
              <w:t xml:space="preserve"> ist, wenn ich viele Aufgaben zum gleichen Thema mache und sie mir dadurch einpräge.</w:t>
            </w:r>
          </w:p>
        </w:tc>
        <w:tc>
          <w:tcPr>
            <w:tcW w:w="3793" w:type="dxa"/>
            <w:shd w:val="clear" w:color="auto" w:fill="D9D9D9" w:themeFill="background1" w:themeFillShade="D9"/>
          </w:tcPr>
          <w:p w:rsidR="003B7947" w:rsidRPr="00BD3352" w:rsidRDefault="00352730" w:rsidP="003B7947">
            <w:pPr>
              <w:pStyle w:val="Textkrperlinks"/>
            </w:pPr>
            <w:r>
              <w:rPr>
                <w:b/>
              </w:rPr>
              <w:t>W</w:t>
            </w:r>
            <w:r w:rsidR="003B7947" w:rsidRPr="000717B7">
              <w:rPr>
                <w:b/>
              </w:rPr>
              <w:t>iederholen</w:t>
            </w:r>
            <w:r w:rsidR="003B7947">
              <w:t xml:space="preserve"> ist, wenn ich schon erledigte Aufgaben nochmal anschaue oder das gleiche Thema nochmal lerne</w:t>
            </w:r>
            <w:r w:rsidR="00E14A4F">
              <w:t>.</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0717B7">
              <w:rPr>
                <w:b/>
              </w:rPr>
              <w:t>Konzentration</w:t>
            </w:r>
            <w:r>
              <w:t xml:space="preserve"> ist, wenn sich mein Gehirn anstrengt. Große Aufmerksamkeit für nur </w:t>
            </w:r>
            <w:r w:rsidRPr="00E941E3">
              <w:rPr>
                <w:b/>
              </w:rPr>
              <w:t>eine</w:t>
            </w:r>
            <w:r>
              <w:t xml:space="preserve"> Sache haben. </w:t>
            </w:r>
          </w:p>
        </w:tc>
        <w:tc>
          <w:tcPr>
            <w:tcW w:w="3793" w:type="dxa"/>
            <w:shd w:val="clear" w:color="auto" w:fill="D9D9D9" w:themeFill="background1" w:themeFillShade="D9"/>
          </w:tcPr>
          <w:p w:rsidR="003B7947" w:rsidRPr="00BD3352" w:rsidRDefault="003B7947" w:rsidP="003B7947">
            <w:pPr>
              <w:pStyle w:val="Textkrperlinks"/>
            </w:pPr>
            <w:r w:rsidRPr="00E941E3">
              <w:rPr>
                <w:b/>
              </w:rPr>
              <w:t>Aufmerksamkeit</w:t>
            </w:r>
            <w:r>
              <w:t xml:space="preserve"> ist, wenn ich meine Sinne und Gedanken auf eine einzige S</w:t>
            </w:r>
            <w:r>
              <w:t>a</w:t>
            </w:r>
            <w:r>
              <w:t>che lenke.</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E941E3">
              <w:rPr>
                <w:b/>
              </w:rPr>
              <w:t>Partnerarbeit</w:t>
            </w:r>
            <w:r>
              <w:t xml:space="preserve"> ist, wenn ich mit jemanden zusammenarbeite und wir zu zweit besser sind, als einer alleine.</w:t>
            </w:r>
          </w:p>
        </w:tc>
        <w:tc>
          <w:tcPr>
            <w:tcW w:w="3793" w:type="dxa"/>
            <w:shd w:val="clear" w:color="auto" w:fill="D9D9D9" w:themeFill="background1" w:themeFillShade="D9"/>
          </w:tcPr>
          <w:p w:rsidR="003B7947" w:rsidRPr="00BD3352" w:rsidRDefault="003B7947" w:rsidP="003B7947">
            <w:pPr>
              <w:pStyle w:val="Textkrperlinks"/>
            </w:pPr>
            <w:r w:rsidRPr="00E941E3">
              <w:rPr>
                <w:b/>
              </w:rPr>
              <w:t>Ausdauer</w:t>
            </w:r>
            <w:r>
              <w:t xml:space="preserve"> habe ich, wenn ich an etwas dran bleibe, auch wenn es mich anstrengt.</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E941E3">
              <w:rPr>
                <w:b/>
              </w:rPr>
              <w:t>Motivation</w:t>
            </w:r>
            <w:r>
              <w:t xml:space="preserve"> ist, wenn ich bereit bin eine bestimmte Sache wirklich zu wollen. </w:t>
            </w:r>
          </w:p>
        </w:tc>
        <w:tc>
          <w:tcPr>
            <w:tcW w:w="3793" w:type="dxa"/>
            <w:shd w:val="clear" w:color="auto" w:fill="D9D9D9" w:themeFill="background1" w:themeFillShade="D9"/>
          </w:tcPr>
          <w:p w:rsidR="003B7947" w:rsidRPr="00BD3352" w:rsidRDefault="003B7947" w:rsidP="003B7947">
            <w:pPr>
              <w:pStyle w:val="Textkrperlinks"/>
            </w:pPr>
            <w:r w:rsidRPr="00DD4E12">
              <w:rPr>
                <w:b/>
              </w:rPr>
              <w:t>Freude</w:t>
            </w:r>
            <w:r>
              <w:t xml:space="preserve"> fühle ich, wenn ich etwas Ang</w:t>
            </w:r>
            <w:r>
              <w:t>e</w:t>
            </w:r>
            <w:r>
              <w:t>nehmes erlebe. Meistens lächelt man dann!</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DD4E12">
              <w:rPr>
                <w:b/>
              </w:rPr>
              <w:t>Informationen speichern</w:t>
            </w:r>
            <w:r>
              <w:t xml:space="preserve"> ist, wenn ich Inhalte höre und wiederhole. Sind sie mir wichtig, werden sie gespeichert.</w:t>
            </w:r>
          </w:p>
        </w:tc>
        <w:tc>
          <w:tcPr>
            <w:tcW w:w="3793" w:type="dxa"/>
            <w:shd w:val="clear" w:color="auto" w:fill="D9D9D9" w:themeFill="background1" w:themeFillShade="D9"/>
          </w:tcPr>
          <w:p w:rsidR="003B7947" w:rsidRPr="00BD3352" w:rsidRDefault="00352730" w:rsidP="003B7947">
            <w:pPr>
              <w:pStyle w:val="Textkrperlinks"/>
            </w:pPr>
            <w:r>
              <w:rPr>
                <w:b/>
              </w:rPr>
              <w:t>S</w:t>
            </w:r>
            <w:r w:rsidR="003B7947" w:rsidRPr="00DD4E12">
              <w:rPr>
                <w:b/>
              </w:rPr>
              <w:t>ich erinnern</w:t>
            </w:r>
            <w:r w:rsidR="003B7947">
              <w:t xml:space="preserve"> ist, wenn ich Themen im Kopf finden kann, an die ich länger nicht gedacht habe.</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DD4E12">
              <w:rPr>
                <w:b/>
              </w:rPr>
              <w:t>Bewegung</w:t>
            </w:r>
            <w:r>
              <w:t xml:space="preserve"> hilft, den Kopf zu entspannen. Danach geht Lernen leichter!</w:t>
            </w:r>
          </w:p>
        </w:tc>
        <w:tc>
          <w:tcPr>
            <w:tcW w:w="3793" w:type="dxa"/>
            <w:shd w:val="clear" w:color="auto" w:fill="D9D9D9" w:themeFill="background1" w:themeFillShade="D9"/>
          </w:tcPr>
          <w:p w:rsidR="003B7947" w:rsidRPr="00BD3352" w:rsidRDefault="003B7947" w:rsidP="003B7947">
            <w:pPr>
              <w:pStyle w:val="Textkrperlinks"/>
            </w:pPr>
            <w:r w:rsidRPr="00DD4E12">
              <w:rPr>
                <w:b/>
              </w:rPr>
              <w:t>Zusammenarbeit</w:t>
            </w:r>
            <w:r>
              <w:t xml:space="preserve"> ist, wenn ich im Team arbeite und wir uns Arbeit abnehmen kö</w:t>
            </w:r>
            <w:r>
              <w:t>n</w:t>
            </w:r>
            <w:r>
              <w:t>nen!</w:t>
            </w:r>
          </w:p>
        </w:tc>
      </w:tr>
      <w:tr w:rsidR="003B7947" w:rsidRPr="00BD3352" w:rsidTr="003B7947">
        <w:trPr>
          <w:trHeight w:val="624"/>
        </w:trPr>
        <w:tc>
          <w:tcPr>
            <w:tcW w:w="3793" w:type="dxa"/>
            <w:shd w:val="clear" w:color="auto" w:fill="D9D9D9" w:themeFill="background1" w:themeFillShade="D9"/>
          </w:tcPr>
          <w:p w:rsidR="003B7947" w:rsidRPr="00BD3352" w:rsidRDefault="00352730" w:rsidP="003B7947">
            <w:pPr>
              <w:pStyle w:val="Textkrperlinks"/>
            </w:pPr>
            <w:r>
              <w:rPr>
                <w:b/>
              </w:rPr>
              <w:t>N</w:t>
            </w:r>
            <w:r w:rsidR="003B7947" w:rsidRPr="00DD4E12">
              <w:rPr>
                <w:b/>
              </w:rPr>
              <w:t>eugierig sein</w:t>
            </w:r>
            <w:r w:rsidR="003B7947">
              <w:t xml:space="preserve"> ist, wenn mich neue S</w:t>
            </w:r>
            <w:r w:rsidR="003B7947">
              <w:t>a</w:t>
            </w:r>
            <w:r w:rsidR="003B7947">
              <w:t>chen interessieren und ich mehr darüber wissen will.</w:t>
            </w:r>
          </w:p>
        </w:tc>
        <w:tc>
          <w:tcPr>
            <w:tcW w:w="3793" w:type="dxa"/>
            <w:shd w:val="clear" w:color="auto" w:fill="D9D9D9" w:themeFill="background1" w:themeFillShade="D9"/>
          </w:tcPr>
          <w:p w:rsidR="003B7947" w:rsidRPr="00BD3352" w:rsidRDefault="003B7947" w:rsidP="003B7947">
            <w:pPr>
              <w:pStyle w:val="Textkrperlinks"/>
            </w:pPr>
            <w:r w:rsidRPr="00491E82">
              <w:rPr>
                <w:b/>
              </w:rPr>
              <w:t>Kommunikation</w:t>
            </w:r>
            <w:r>
              <w:t xml:space="preserve"> ist, wenn ich mich mit anderen über Themen und Gefühle au</w:t>
            </w:r>
            <w:r>
              <w:t>s</w:t>
            </w:r>
            <w:r>
              <w:t>tausche.</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rsidRPr="0062324D">
              <w:rPr>
                <w:b/>
              </w:rPr>
              <w:t>Erfolge haben</w:t>
            </w:r>
            <w:r>
              <w:t xml:space="preserve"> pusht das Lernen! Mit E</w:t>
            </w:r>
            <w:r>
              <w:t>r</w:t>
            </w:r>
            <w:r>
              <w:t>folg geht alles besser.</w:t>
            </w:r>
          </w:p>
        </w:tc>
        <w:tc>
          <w:tcPr>
            <w:tcW w:w="3793" w:type="dxa"/>
            <w:shd w:val="clear" w:color="auto" w:fill="D9D9D9" w:themeFill="background1" w:themeFillShade="D9"/>
          </w:tcPr>
          <w:p w:rsidR="003B7947" w:rsidRPr="00BD3352" w:rsidRDefault="003B7947" w:rsidP="003B7947">
            <w:pPr>
              <w:pStyle w:val="Textkrperlinks"/>
            </w:pPr>
            <w:r w:rsidRPr="0062324D">
              <w:rPr>
                <w:b/>
              </w:rPr>
              <w:t>Ehrlichkeit</w:t>
            </w:r>
            <w:r>
              <w:t xml:space="preserve"> ist, wenn ich zugebe, dass ich manche Sachen nicht weiß oder nicht gemacht habe. </w:t>
            </w: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links"/>
            </w:pPr>
            <w:r>
              <w:t>…</w:t>
            </w: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r w:rsidR="003B7947" w:rsidRPr="00BD3352" w:rsidTr="003B7947">
        <w:trPr>
          <w:trHeight w:val="624"/>
        </w:trPr>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c>
          <w:tcPr>
            <w:tcW w:w="3793" w:type="dxa"/>
            <w:shd w:val="clear" w:color="auto" w:fill="D9D9D9" w:themeFill="background1" w:themeFillShade="D9"/>
          </w:tcPr>
          <w:p w:rsidR="003B7947" w:rsidRPr="00BD3352" w:rsidRDefault="003B7947" w:rsidP="003B7947">
            <w:pPr>
              <w:pStyle w:val="Textkrpernrauen"/>
              <w:numPr>
                <w:ilvl w:val="0"/>
                <w:numId w:val="0"/>
              </w:numPr>
              <w:spacing w:before="200" w:after="200"/>
              <w:rPr>
                <w:b/>
                <w:sz w:val="28"/>
              </w:rPr>
            </w:pPr>
          </w:p>
        </w:tc>
      </w:tr>
    </w:tbl>
    <w:p w:rsidR="003B7947" w:rsidRDefault="003B7947" w:rsidP="003B7947">
      <w:pPr>
        <w:spacing w:line="240" w:lineRule="exact"/>
        <w:rPr>
          <w:rStyle w:val="Hyperlink"/>
          <w:color w:val="auto"/>
          <w:u w:val="none"/>
        </w:rPr>
      </w:pPr>
    </w:p>
    <w:p w:rsidR="003B7947" w:rsidRDefault="003B7947" w:rsidP="003B7947">
      <w:pPr>
        <w:spacing w:line="240" w:lineRule="exact"/>
        <w:rPr>
          <w:rStyle w:val="Hyperlink"/>
          <w:color w:val="auto"/>
          <w:u w:val="none"/>
        </w:rPr>
      </w:pPr>
      <w:r>
        <w:rPr>
          <w:rStyle w:val="Hyperlink"/>
          <w:color w:val="auto"/>
          <w:u w:val="none"/>
        </w:rPr>
        <w:br w:type="page"/>
      </w:r>
    </w:p>
    <w:p w:rsidR="003B7947" w:rsidRDefault="003B7947" w:rsidP="003B7947">
      <w:pPr>
        <w:spacing w:line="240" w:lineRule="exact"/>
        <w:rPr>
          <w:rStyle w:val="Hyperlink"/>
          <w:color w:val="auto"/>
          <w:u w:val="non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Rückmeldebogen 3</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L01.02.26</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reflektieren, was ich gelernt habe.</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3B7947">
      <w:pPr>
        <w:pStyle w:val="berschrift2"/>
        <w:rPr>
          <w:rStyle w:val="Hyperlink"/>
          <w:color w:val="auto"/>
          <w:u w:val="none"/>
        </w:rPr>
      </w:pPr>
      <w:r w:rsidRPr="00ED4BE2">
        <w:rPr>
          <w:rStyle w:val="Hyperlink"/>
          <w:noProof/>
          <w:color w:val="auto"/>
          <w:sz w:val="24"/>
          <w:u w:val="none"/>
        </w:rPr>
        <w:drawing>
          <wp:anchor distT="0" distB="0" distL="114300" distR="114300" simplePos="0" relativeHeight="252017664" behindDoc="0" locked="0" layoutInCell="0" allowOverlap="1" wp14:anchorId="3D21A503" wp14:editId="4EC4492B">
            <wp:simplePos x="0" y="0"/>
            <wp:positionH relativeFrom="rightMargin">
              <wp:posOffset>828040</wp:posOffset>
            </wp:positionH>
            <wp:positionV relativeFrom="paragraph">
              <wp:posOffset>0</wp:posOffset>
            </wp:positionV>
            <wp:extent cx="349200" cy="320400"/>
            <wp:effectExtent l="0" t="0" r="0" b="3810"/>
            <wp:wrapNone/>
            <wp:docPr id="9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2016640" behindDoc="0" locked="0" layoutInCell="0" allowOverlap="1" wp14:anchorId="5B37D1BC" wp14:editId="0775EE58">
            <wp:simplePos x="0" y="0"/>
            <wp:positionH relativeFrom="rightMargin">
              <wp:posOffset>467995</wp:posOffset>
            </wp:positionH>
            <wp:positionV relativeFrom="paragraph">
              <wp:posOffset>0</wp:posOffset>
            </wp:positionV>
            <wp:extent cx="349885" cy="320675"/>
            <wp:effectExtent l="0" t="0" r="0" b="3175"/>
            <wp:wrapNone/>
            <wp:docPr id="9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2015616" behindDoc="0" locked="0" layoutInCell="0" allowOverlap="1" wp14:anchorId="52455FAA" wp14:editId="4A73D15A">
            <wp:simplePos x="0" y="0"/>
            <wp:positionH relativeFrom="rightMargin">
              <wp:posOffset>107950</wp:posOffset>
            </wp:positionH>
            <wp:positionV relativeFrom="paragraph">
              <wp:posOffset>0</wp:posOffset>
            </wp:positionV>
            <wp:extent cx="349885" cy="320675"/>
            <wp:effectExtent l="0" t="0" r="0" b="3175"/>
            <wp:wrapNone/>
            <wp:docPr id="9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Rückmeldebogen „Was habe ich gelernt?“</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Sie haben das Thema „Kopf einschalten“ abgeschlossen. Blicken </w:t>
      </w:r>
      <w:r>
        <w:rPr>
          <w:noProof/>
        </w:rPr>
        <w:t xml:space="preserve">Sie </w:t>
      </w:r>
      <w:r>
        <w:rPr>
          <w:rStyle w:val="Hyperlink"/>
          <w:color w:val="auto"/>
          <w:u w:val="none"/>
          <w:lang w:eastAsia="de-DE"/>
        </w:rPr>
        <w:t xml:space="preserve">zurück und kreuzen </w:t>
      </w:r>
      <w:r>
        <w:rPr>
          <w:noProof/>
        </w:rPr>
        <w:t xml:space="preserve">Sie </w:t>
      </w:r>
      <w:r>
        <w:rPr>
          <w:rStyle w:val="Hyperlink"/>
          <w:color w:val="auto"/>
          <w:u w:val="none"/>
          <w:lang w:eastAsia="de-DE"/>
        </w:rPr>
        <w:t>an, was Sie hier gelernt haben.</w:t>
      </w:r>
    </w:p>
    <w:p w:rsidR="003B7947" w:rsidRDefault="003B7947" w:rsidP="003B7947">
      <w:pPr>
        <w:spacing w:line="240" w:lineRule="exact"/>
        <w:rPr>
          <w:rStyle w:val="Hyperlink"/>
          <w:color w:val="auto"/>
          <w:u w:val="none"/>
          <w:lang w:eastAsia="de-DE"/>
        </w:rPr>
      </w:pPr>
      <w:r>
        <w:rPr>
          <w:rStyle w:val="Hyperlink"/>
          <w:color w:val="auto"/>
          <w:u w:val="none"/>
          <w:lang w:eastAsia="de-DE"/>
        </w:rPr>
        <w:t>Nehmen Sie sich Zeit, denken Sie in Ruhe nach.</w:t>
      </w:r>
    </w:p>
    <w:p w:rsidR="003B7947" w:rsidRDefault="00441F54"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80128" behindDoc="0" locked="0" layoutInCell="1" allowOverlap="1" wp14:anchorId="6D863649" wp14:editId="50DD85A8">
            <wp:simplePos x="0" y="0"/>
            <wp:positionH relativeFrom="column">
              <wp:posOffset>5143500</wp:posOffset>
            </wp:positionH>
            <wp:positionV relativeFrom="paragraph">
              <wp:posOffset>139065</wp:posOffset>
            </wp:positionV>
            <wp:extent cx="314325" cy="314325"/>
            <wp:effectExtent l="0" t="0" r="9525" b="9525"/>
            <wp:wrapSquare wrapText="bothSides"/>
            <wp:docPr id="2204" name="Grafik 2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3B7947" w:rsidRPr="00DE4890" w:rsidTr="003B7947">
        <w:tc>
          <w:tcPr>
            <w:tcW w:w="426" w:type="dxa"/>
            <w:shd w:val="clear" w:color="auto" w:fill="D9D9D9" w:themeFill="background1" w:themeFillShade="D9"/>
          </w:tcPr>
          <w:p w:rsidR="003B7947" w:rsidRPr="00DE4890" w:rsidRDefault="003B7947" w:rsidP="003B7947">
            <w:pPr>
              <w:pStyle w:val="TabelleKopflinks"/>
            </w:pPr>
          </w:p>
        </w:tc>
        <w:tc>
          <w:tcPr>
            <w:tcW w:w="6237" w:type="dxa"/>
            <w:shd w:val="clear" w:color="auto" w:fill="D9D9D9" w:themeFill="background1" w:themeFillShade="D9"/>
          </w:tcPr>
          <w:p w:rsidR="003B7947" w:rsidRPr="00DE4890" w:rsidRDefault="003B7947" w:rsidP="003B7947">
            <w:pPr>
              <w:pStyle w:val="TabelleKopflinks"/>
              <w:spacing w:before="60" w:after="60"/>
            </w:pPr>
            <w:r w:rsidRPr="00DE4890">
              <w:t xml:space="preserve">Was </w:t>
            </w:r>
            <w:r>
              <w:t>habe ich gelernt?</w:t>
            </w:r>
          </w:p>
        </w:tc>
        <w:tc>
          <w:tcPr>
            <w:tcW w:w="708" w:type="dxa"/>
            <w:shd w:val="clear" w:color="auto" w:fill="D9D9D9" w:themeFill="background1" w:themeFillShade="D9"/>
            <w:vAlign w:val="center"/>
          </w:tcPr>
          <w:p w:rsidR="003B7947" w:rsidRPr="006C38C4" w:rsidRDefault="003B7947" w:rsidP="003B7947">
            <w:pPr>
              <w:pStyle w:val="TabelleKopflinks"/>
              <w:jc w:val="center"/>
              <w:rPr>
                <w:sz w:val="32"/>
              </w:rPr>
            </w:pPr>
            <w:r w:rsidRPr="006C38C4">
              <w:rPr>
                <w:sz w:val="32"/>
              </w:rPr>
              <w:sym w:font="Wingdings" w:char="F0FC"/>
            </w:r>
          </w:p>
        </w:tc>
      </w:tr>
      <w:tr w:rsidR="003B7947" w:rsidRPr="00DE4890" w:rsidTr="003B7947">
        <w:tc>
          <w:tcPr>
            <w:tcW w:w="426" w:type="dxa"/>
            <w:vMerge w:val="restart"/>
            <w:shd w:val="clear" w:color="auto" w:fill="auto"/>
            <w:textDirection w:val="btLr"/>
          </w:tcPr>
          <w:p w:rsidR="003B7947" w:rsidRPr="00DE4890" w:rsidRDefault="003B7947" w:rsidP="003B7947">
            <w:pPr>
              <w:pStyle w:val="TabelleKopflinks"/>
              <w:jc w:val="center"/>
            </w:pPr>
            <w:r>
              <w:t>Kompetenz</w:t>
            </w: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mich auf die Übungen einlassen.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die Arbeitsanweisungen für die Übungen befolgen.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wichtige überfachliche Kompetenzen (Konzentration, Kooperation…) bei der Durchführung der Übungen erleben.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Default="003B7947" w:rsidP="003B7947">
            <w:pPr>
              <w:pStyle w:val="Textkrperlinks"/>
              <w:spacing w:before="60" w:after="60" w:line="276" w:lineRule="auto"/>
              <w:rPr>
                <w:sz w:val="22"/>
              </w:rPr>
            </w:pPr>
            <w:r>
              <w:rPr>
                <w:sz w:val="22"/>
              </w:rPr>
              <w:t>Ich kann berichten, wie es mir bei den Übungen gegangen ist.</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überfachliche Kompetenzen, die zur Durchführung der Übungen wichtig sind</w:t>
            </w:r>
            <w:r w:rsidR="00E14A4F">
              <w:rPr>
                <w:sz w:val="22"/>
              </w:rPr>
              <w:t>,</w:t>
            </w:r>
            <w:r>
              <w:rPr>
                <w:sz w:val="22"/>
              </w:rPr>
              <w:t xml:space="preserve"> aufzählen.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erkennen, dass das Zusammenarbeiten mit anderen mir beim Lernen hilft.</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 xml:space="preserve">Ich kann </w:t>
            </w:r>
            <w:r w:rsidR="00CD3802">
              <w:rPr>
                <w:sz w:val="22"/>
              </w:rPr>
              <w:t xml:space="preserve">meinen </w:t>
            </w:r>
            <w:r w:rsidR="00CD3802" w:rsidRPr="00CD3802">
              <w:rPr>
                <w:sz w:val="22"/>
                <w:szCs w:val="22"/>
              </w:rPr>
              <w:t>Mitschülerinnen und Mitschülern</w:t>
            </w:r>
            <w:r w:rsidR="00CD3802">
              <w:t xml:space="preserve"> </w:t>
            </w:r>
            <w:r>
              <w:rPr>
                <w:sz w:val="22"/>
              </w:rPr>
              <w:t>zuhören.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 xml:space="preserve">Ich kann </w:t>
            </w:r>
            <w:r w:rsidR="00CD3802">
              <w:rPr>
                <w:sz w:val="22"/>
              </w:rPr>
              <w:t xml:space="preserve">meinen </w:t>
            </w:r>
            <w:r w:rsidR="00CD3802" w:rsidRPr="00CD3802">
              <w:rPr>
                <w:sz w:val="22"/>
              </w:rPr>
              <w:t xml:space="preserve">Mitschülerinnen und Mitschülern </w:t>
            </w:r>
            <w:r>
              <w:rPr>
                <w:sz w:val="22"/>
              </w:rPr>
              <w:t>wichtige übe</w:t>
            </w:r>
            <w:r>
              <w:rPr>
                <w:sz w:val="22"/>
              </w:rPr>
              <w:t>r</w:t>
            </w:r>
            <w:r>
              <w:rPr>
                <w:sz w:val="22"/>
              </w:rPr>
              <w:t>fachliche Kompetenzen erklären.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einen Zusammenhang zwischen überfachlichen Komp</w:t>
            </w:r>
            <w:r>
              <w:rPr>
                <w:sz w:val="22"/>
              </w:rPr>
              <w:t>e</w:t>
            </w:r>
            <w:r>
              <w:rPr>
                <w:sz w:val="22"/>
              </w:rPr>
              <w:t>tenzen und meinem Lernen herstellen.</w:t>
            </w:r>
          </w:p>
        </w:tc>
        <w:tc>
          <w:tcPr>
            <w:tcW w:w="708" w:type="dxa"/>
            <w:shd w:val="clear" w:color="auto" w:fill="auto"/>
          </w:tcPr>
          <w:p w:rsidR="003B7947" w:rsidRPr="00DE4890" w:rsidRDefault="003B7947" w:rsidP="003B7947">
            <w:pPr>
              <w:pStyle w:val="Textkrpermitte"/>
            </w:pPr>
          </w:p>
        </w:tc>
      </w:tr>
    </w:tbl>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Ablauf 4</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L01.02.27</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erklären.</w:t>
            </w:r>
          </w:p>
          <w:p w:rsidR="003B7947" w:rsidRDefault="003B7947" w:rsidP="003B7947">
            <w:pPr>
              <w:pStyle w:val="Kopf8ptafz"/>
            </w:pPr>
            <w:r>
              <w:t>Ich kann die sechs Schritte der vollständigen Handlung an einem Beispiel durchlaufen.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LernTHEMA</w:t>
                  </w:r>
                  <w:proofErr w:type="spellEnd"/>
                </w:p>
              </w:tc>
            </w:tr>
            <w:tr w:rsidR="003B7947" w:rsidRPr="00B51DE9" w:rsidTr="003B7947">
              <w:trPr>
                <w:trHeight w:val="284"/>
              </w:trPr>
              <w:tc>
                <w:tcPr>
                  <w:tcW w:w="2090" w:type="dxa"/>
                </w:tcPr>
                <w:p w:rsidR="003B7947" w:rsidRPr="00B51DE9" w:rsidRDefault="003B7947" w:rsidP="003B7947">
                  <w:pPr>
                    <w:pStyle w:val="Textkrper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E6247D">
            <w:pPr>
              <w:pStyle w:val="Kopf8ptafz"/>
            </w:pPr>
            <w:r>
              <w:t xml:space="preserve">Ich kann mit </w:t>
            </w:r>
            <w:r w:rsidR="00E6247D">
              <w:rPr>
                <w:noProof/>
              </w:rPr>
              <w:t>einer Partnerin/</w:t>
            </w:r>
            <w:r>
              <w:t>einem Partner eine Übung vorbereiten und präsentieren.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die Vorteile der Teamarbeit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Pr="008A1CAE" w:rsidRDefault="003B7947" w:rsidP="003B7947">
      <w:pPr>
        <w:pStyle w:val="berschrift1"/>
      </w:pPr>
      <w:r>
        <w:rPr>
          <w:noProof/>
        </w:rPr>
        <mc:AlternateContent>
          <mc:Choice Requires="wpg">
            <w:drawing>
              <wp:anchor distT="0" distB="0" distL="114300" distR="114300" simplePos="0" relativeHeight="252014592" behindDoc="0" locked="0" layoutInCell="1" allowOverlap="1" wp14:anchorId="1ACD0887" wp14:editId="46CCF17E">
                <wp:simplePos x="0" y="0"/>
                <wp:positionH relativeFrom="column">
                  <wp:posOffset>5135880</wp:posOffset>
                </wp:positionH>
                <wp:positionV relativeFrom="paragraph">
                  <wp:posOffset>165025</wp:posOffset>
                </wp:positionV>
                <wp:extent cx="1065530" cy="324485"/>
                <wp:effectExtent l="0" t="0" r="1270" b="0"/>
                <wp:wrapNone/>
                <wp:docPr id="448" name="Gruppieren 448"/>
                <wp:cNvGraphicFramePr/>
                <a:graphic xmlns:a="http://schemas.openxmlformats.org/drawingml/2006/main">
                  <a:graphicData uri="http://schemas.microsoft.com/office/word/2010/wordprocessingGroup">
                    <wpg:wgp>
                      <wpg:cNvGrpSpPr/>
                      <wpg:grpSpPr>
                        <a:xfrm>
                          <a:off x="0" y="0"/>
                          <a:ext cx="1065530" cy="324485"/>
                          <a:chOff x="0" y="0"/>
                          <a:chExt cx="1065541" cy="324952"/>
                        </a:xfrm>
                      </wpg:grpSpPr>
                      <pic:pic xmlns:pic="http://schemas.openxmlformats.org/drawingml/2006/picture">
                        <pic:nvPicPr>
                          <pic:cNvPr id="20" name="Grafik 7"/>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7623" cy="324952"/>
                          </a:xfrm>
                          <a:prstGeom prst="rect">
                            <a:avLst/>
                          </a:prstGeom>
                          <a:noFill/>
                          <a:ln>
                            <a:noFill/>
                          </a:ln>
                        </pic:spPr>
                      </pic:pic>
                      <pic:pic xmlns:pic="http://schemas.openxmlformats.org/drawingml/2006/picture">
                        <pic:nvPicPr>
                          <pic:cNvPr id="19" name="Grafik 1424"/>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362737" y="0"/>
                            <a:ext cx="347623" cy="324952"/>
                          </a:xfrm>
                          <a:prstGeom prst="rect">
                            <a:avLst/>
                          </a:prstGeom>
                          <a:noFill/>
                          <a:ln>
                            <a:noFill/>
                          </a:ln>
                        </pic:spPr>
                      </pic:pic>
                      <pic:pic xmlns:pic="http://schemas.openxmlformats.org/drawingml/2006/picture">
                        <pic:nvPicPr>
                          <pic:cNvPr id="18" name="Grafik 1427"/>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717917" y="0"/>
                            <a:ext cx="347624" cy="317395"/>
                          </a:xfrm>
                          <a:prstGeom prst="rect">
                            <a:avLst/>
                          </a:prstGeom>
                          <a:noFill/>
                          <a:ln>
                            <a:noFill/>
                          </a:ln>
                        </pic:spPr>
                      </pic:pic>
                    </wpg:wgp>
                  </a:graphicData>
                </a:graphic>
              </wp:anchor>
            </w:drawing>
          </mc:Choice>
          <mc:Fallback>
            <w:pict>
              <v:group id="Gruppieren 448" o:spid="_x0000_s1026" style="position:absolute;margin-left:404.4pt;margin-top:13pt;width:83.9pt;height:25.55pt;z-index:252014592" coordsize="10655,3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">
                <v:shape id="Grafik 7" o:spid="_x0000_s1027" type="#_x0000_t75" style="position:absolute;width:3476;height:3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2vHkG9AAAA2wAAAA8AAABkcnMvZG93bnJldi54bWxET7sKwjAU3QX/IVzBTVMdVKpRRCjo5mvp&#10;dm2ubbG5qU3U6tebQXA8nPdi1ZpKPKlxpWUFo2EEgjizuuRcwfmUDGYgnEfWWFkmBW9ysFp2OwuM&#10;tX3xgZ5Hn4sQwi5GBYX3dSylywoy6Ia2Jg7c1TYGfYBNLnWDrxBuKjmOook0WHJoKLCmTUHZ7fgw&#10;CuiUbq+76rPPME/ul910k6T1W6l+r13PQXhq/V/8c2+1gnFYH76EHyCXX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7a8eQb0AAADbAAAADwAAAAAAAAAAAAAAAACfAgAAZHJz&#10;L2Rvd25yZXYueG1sUEsFBgAAAAAEAAQA9wAAAIkDAAAAAA==&#10;">
                  <v:imagedata r:id="rId100" o:title=""/>
                  <v:path arrowok="t"/>
                </v:shape>
                <v:shape id="Grafik 1424" o:spid="_x0000_s1028" type="#_x0000_t75" style="position:absolute;left:3627;width:3476;height:3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Ifn3DAAAA2wAAAA8AAABkcnMvZG93bnJldi54bWxET99rwjAQfhf8H8IJe9N0BYd2RhnSsQ0G&#10;ohvo4625tZ3NpSZR63+/CIJv9/H9vNmiM404kfO1ZQWPowQEcWF1zaWC76/X4QSED8gaG8uk4EIe&#10;FvN+b4aZtmde02kTShFD2GeooAqhzaT0RUUG/ci2xJH7tc5giNCVUjs8x3DTyDRJnqTBmmNDhS0t&#10;Kyr2m6NRkH7u8tXhx20vx6T5Gx/CuM7fPpR6GHQvzyACdeEuvrnfdZw/hesv8QA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0h+fcMAAADbAAAADwAAAAAAAAAAAAAAAACf&#10;AgAAZHJzL2Rvd25yZXYueG1sUEsFBgAAAAAEAAQA9wAAAI8DAAAAAA==&#10;">
                  <v:imagedata r:id="rId101" o:title=""/>
                  <v:path arrowok="t"/>
                </v:shape>
                <v:shape id="Grafik 1427" o:spid="_x0000_s1029" type="#_x0000_t75" style="position:absolute;left:7179;width:3476;height:3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msCfCAAAA2wAAAA8AAABkcnMvZG93bnJldi54bWxEj0FvwjAMhe+T+A+RkbiNFJAmVAgIxib1&#10;yGA/wEtMW9E4VZLR7t/Ph0m72XrP733e7kffqQfF1AY2sJgXoIhtcC3XBj6v789rUCkjO+wCk4Ef&#10;SrDfTZ62WLow8Ac9LrlWEsKpRANNzn2pdbINeUzz0BOLdgvRY5Y11tpFHCTcd3pZFC/aY8vS0GBP&#10;rw3Z++XbGzjR+RhXbn0exuXp7ct2obKpMmY2HQ8bUJnG/G/+u66c4Aus/CID6N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JrAnwgAAANsAAAAPAAAAAAAAAAAAAAAAAJ8C&#10;AABkcnMvZG93bnJldi54bWxQSwUGAAAAAAQABAD3AAAAjgMAAAAA&#10;">
                  <v:imagedata r:id="rId102" o:title=""/>
                  <v:path arrowok="t"/>
                </v:shape>
              </v:group>
            </w:pict>
          </mc:Fallback>
        </mc:AlternateContent>
      </w:r>
      <w:r>
        <w:t>Der Handlungskreislauf</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B7947" w:rsidRPr="00DE4890" w:rsidTr="003B7947">
        <w:trPr>
          <w:trHeight w:val="397"/>
        </w:trPr>
        <w:tc>
          <w:tcPr>
            <w:tcW w:w="1470" w:type="dxa"/>
            <w:shd w:val="clear" w:color="auto" w:fill="D9D9D9" w:themeFill="background1" w:themeFillShade="D9"/>
            <w:vAlign w:val="center"/>
          </w:tcPr>
          <w:p w:rsidR="003B7947" w:rsidRPr="00DE4890" w:rsidRDefault="003B7947" w:rsidP="003B7947">
            <w:pPr>
              <w:pStyle w:val="TabelleKopfmitte"/>
            </w:pPr>
            <w:r>
              <w:t>Phase</w:t>
            </w:r>
          </w:p>
        </w:tc>
        <w:tc>
          <w:tcPr>
            <w:tcW w:w="940" w:type="dxa"/>
            <w:shd w:val="clear" w:color="auto" w:fill="D9D9D9" w:themeFill="background1" w:themeFillShade="D9"/>
            <w:vAlign w:val="center"/>
          </w:tcPr>
          <w:p w:rsidR="003B7947" w:rsidRPr="00DE4890" w:rsidRDefault="003B7947" w:rsidP="003B7947">
            <w:pPr>
              <w:pStyle w:val="TabelleKopfmitte"/>
            </w:pPr>
            <w:r>
              <w:t>Zeit</w:t>
            </w:r>
          </w:p>
        </w:tc>
        <w:tc>
          <w:tcPr>
            <w:tcW w:w="4961" w:type="dxa"/>
            <w:shd w:val="clear" w:color="auto" w:fill="D9D9D9" w:themeFill="background1" w:themeFillShade="D9"/>
            <w:vAlign w:val="center"/>
          </w:tcPr>
          <w:p w:rsidR="003B7947" w:rsidRPr="00DE4890" w:rsidRDefault="003B7947" w:rsidP="003B7947">
            <w:pPr>
              <w:pStyle w:val="TabelleKopfmitte"/>
            </w:pPr>
            <w:r>
              <w:t>Aufgabe</w:t>
            </w:r>
          </w:p>
        </w:tc>
      </w:tr>
      <w:tr w:rsidR="003B7947" w:rsidRPr="00DE4890" w:rsidTr="003B7947">
        <w:trPr>
          <w:trHeight w:val="624"/>
        </w:trPr>
        <w:tc>
          <w:tcPr>
            <w:tcW w:w="1470" w:type="dxa"/>
            <w:shd w:val="clear" w:color="auto" w:fill="auto"/>
            <w:vAlign w:val="center"/>
          </w:tcPr>
          <w:p w:rsidR="003B7947" w:rsidRPr="00F0156F" w:rsidRDefault="003B7947" w:rsidP="003B7947">
            <w:pPr>
              <w:pStyle w:val="Textkrpermitte"/>
            </w:pPr>
            <w:r w:rsidRPr="00F0156F">
              <w:rPr>
                <w:noProof/>
              </w:rPr>
              <w:drawing>
                <wp:inline distT="0" distB="0" distL="0" distR="0" wp14:anchorId="086A22B6" wp14:editId="6AC26786">
                  <wp:extent cx="318770" cy="318770"/>
                  <wp:effectExtent l="0" t="0" r="0" b="0"/>
                  <wp:docPr id="3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10 min</w:t>
            </w:r>
          </w:p>
        </w:tc>
        <w:tc>
          <w:tcPr>
            <w:tcW w:w="4961" w:type="dxa"/>
            <w:shd w:val="clear" w:color="auto" w:fill="auto"/>
            <w:vAlign w:val="center"/>
          </w:tcPr>
          <w:p w:rsidR="003B7947" w:rsidRDefault="003B7947" w:rsidP="00CC3AD8">
            <w:pPr>
              <w:pStyle w:val="Textkrper"/>
              <w:numPr>
                <w:ilvl w:val="0"/>
                <w:numId w:val="46"/>
              </w:numPr>
              <w:rPr>
                <w:noProof/>
              </w:rPr>
            </w:pPr>
            <w:r>
              <w:rPr>
                <w:noProof/>
              </w:rPr>
              <w:t>Arbeitsauftrag „Pantomime“ erklären</w:t>
            </w:r>
          </w:p>
          <w:p w:rsidR="003B7947" w:rsidRPr="00DE4890" w:rsidRDefault="003B7947" w:rsidP="00CC3AD8">
            <w:pPr>
              <w:pStyle w:val="Textkrper"/>
              <w:numPr>
                <w:ilvl w:val="0"/>
                <w:numId w:val="46"/>
              </w:numPr>
              <w:rPr>
                <w:noProof/>
              </w:rPr>
            </w:pPr>
            <w:r>
              <w:rPr>
                <w:noProof/>
              </w:rPr>
              <w:t>Lernende in 2er</w:t>
            </w:r>
            <w:r w:rsidR="00E14A4F">
              <w:rPr>
                <w:noProof/>
              </w:rPr>
              <w:t>-</w:t>
            </w:r>
            <w:r>
              <w:rPr>
                <w:noProof/>
              </w:rPr>
              <w:t xml:space="preserve">Gruppen </w:t>
            </w:r>
            <w:r>
              <w:rPr>
                <w:noProof/>
              </w:rPr>
              <w:sym w:font="Wingdings" w:char="F0E0"/>
            </w:r>
            <w:r>
              <w:rPr>
                <w:noProof/>
              </w:rPr>
              <w:t xml:space="preserve"> Tandem</w:t>
            </w:r>
          </w:p>
        </w:tc>
      </w:tr>
      <w:tr w:rsidR="003B7947" w:rsidRPr="00DE4890" w:rsidTr="003B7947">
        <w:trPr>
          <w:trHeight w:val="624"/>
        </w:trPr>
        <w:tc>
          <w:tcPr>
            <w:tcW w:w="1470" w:type="dxa"/>
            <w:shd w:val="clear" w:color="auto" w:fill="auto"/>
            <w:vAlign w:val="center"/>
          </w:tcPr>
          <w:p w:rsidR="003B7947" w:rsidRPr="00F0156F" w:rsidRDefault="003B7947" w:rsidP="003B7947">
            <w:pPr>
              <w:pStyle w:val="Textkrpermitte"/>
              <w:rPr>
                <w:noProof/>
              </w:rPr>
            </w:pPr>
            <w:r w:rsidRPr="00F0156F">
              <w:rPr>
                <w:noProof/>
              </w:rPr>
              <w:drawing>
                <wp:inline distT="0" distB="0" distL="0" distR="0" wp14:anchorId="6E405B2C" wp14:editId="35F69E6C">
                  <wp:extent cx="648000" cy="320400"/>
                  <wp:effectExtent l="0" t="0" r="0" b="3810"/>
                  <wp:docPr id="9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5 min</w:t>
            </w:r>
          </w:p>
        </w:tc>
        <w:tc>
          <w:tcPr>
            <w:tcW w:w="4961" w:type="dxa"/>
            <w:shd w:val="clear" w:color="auto" w:fill="auto"/>
            <w:vAlign w:val="center"/>
          </w:tcPr>
          <w:p w:rsidR="003B7947" w:rsidRDefault="00E14A4F" w:rsidP="003B7947">
            <w:pPr>
              <w:pStyle w:val="Textkrper"/>
              <w:rPr>
                <w:noProof/>
              </w:rPr>
            </w:pPr>
            <w:r>
              <w:rPr>
                <w:noProof/>
              </w:rPr>
              <w:t>Wählen Sie eine Pantomime-</w:t>
            </w:r>
            <w:r w:rsidR="003B7947">
              <w:rPr>
                <w:noProof/>
              </w:rPr>
              <w:t>Karte!</w:t>
            </w:r>
          </w:p>
          <w:p w:rsidR="003B7947" w:rsidRDefault="003B7947" w:rsidP="003B7947">
            <w:pPr>
              <w:pStyle w:val="Textkrper"/>
              <w:rPr>
                <w:noProof/>
              </w:rPr>
            </w:pPr>
            <w:r>
              <w:rPr>
                <w:noProof/>
              </w:rPr>
              <w:t>Bereiten Sie sich im Tandem auf die Vorstellung Ihrer Pantomime-Karte vor!</w:t>
            </w:r>
          </w:p>
        </w:tc>
      </w:tr>
      <w:tr w:rsidR="003B7947" w:rsidRPr="00DE4890" w:rsidTr="003B7947">
        <w:trPr>
          <w:trHeight w:val="486"/>
        </w:trPr>
        <w:tc>
          <w:tcPr>
            <w:tcW w:w="1470" w:type="dxa"/>
            <w:vMerge w:val="restart"/>
            <w:shd w:val="clear" w:color="auto" w:fill="auto"/>
            <w:vAlign w:val="center"/>
          </w:tcPr>
          <w:p w:rsidR="003B7947" w:rsidRDefault="000B06DC" w:rsidP="003B7947">
            <w:pPr>
              <w:pStyle w:val="Textkrpermitte"/>
              <w:rPr>
                <w:noProof/>
              </w:rPr>
            </w:pPr>
            <w:r>
              <w:rPr>
                <w:noProof/>
              </w:rPr>
              <w:drawing>
                <wp:inline distT="0" distB="0" distL="0" distR="0" wp14:anchorId="46195ABE" wp14:editId="55BAF7F9">
                  <wp:extent cx="350196" cy="356866"/>
                  <wp:effectExtent l="0" t="0" r="0" b="5715"/>
                  <wp:docPr id="48" name="Grafik 48" descr="J:\3-33\Allgemein\_BFPE\Lernmaterialien 2016\LWK\Material und alte Versionen\Icon ÜBUNG\Strichmaennchen Uebu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LWK\Material und alte Versionen\Icon ÜBUNG\Strichmaennchen Uebung (2).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23676" t="23620" r="58940" b="52760"/>
                          <a:stretch/>
                        </pic:blipFill>
                        <pic:spPr bwMode="auto">
                          <a:xfrm>
                            <a:off x="0" y="0"/>
                            <a:ext cx="349944" cy="356610"/>
                          </a:xfrm>
                          <a:prstGeom prst="rect">
                            <a:avLst/>
                          </a:prstGeom>
                          <a:noFill/>
                          <a:ln>
                            <a:noFill/>
                          </a:ln>
                          <a:extLst>
                            <a:ext uri="{53640926-AAD7-44D8-BBD7-CCE9431645EC}">
                              <a14:shadowObscured xmlns:a14="http://schemas.microsoft.com/office/drawing/2010/main"/>
                            </a:ext>
                          </a:extLst>
                        </pic:spPr>
                      </pic:pic>
                    </a:graphicData>
                  </a:graphic>
                </wp:inline>
              </w:drawing>
            </w:r>
          </w:p>
          <w:p w:rsidR="003B7947" w:rsidRDefault="003B7947" w:rsidP="003B7947">
            <w:pPr>
              <w:pStyle w:val="Textkrpermitte"/>
              <w:rPr>
                <w:noProof/>
              </w:rPr>
            </w:pPr>
          </w:p>
          <w:p w:rsidR="003B7947" w:rsidRDefault="003B7947" w:rsidP="003B7947">
            <w:pPr>
              <w:pStyle w:val="Textkrpermitte"/>
              <w:rPr>
                <w:noProof/>
              </w:rPr>
            </w:pPr>
            <w:r w:rsidRPr="00151D56">
              <w:rPr>
                <w:noProof/>
                <w:sz w:val="24"/>
              </w:rPr>
              <w:drawing>
                <wp:inline distT="0" distB="0" distL="0" distR="0" wp14:anchorId="4988BFCE" wp14:editId="1E33232C">
                  <wp:extent cx="334645" cy="323850"/>
                  <wp:effectExtent l="0" t="0" r="8255" b="0"/>
                  <wp:docPr id="99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inline>
              </w:drawing>
            </w:r>
          </w:p>
          <w:p w:rsidR="003B7947" w:rsidRDefault="003B7947" w:rsidP="003B7947">
            <w:pPr>
              <w:pStyle w:val="Textkrpermitte"/>
              <w:rPr>
                <w:noProof/>
              </w:rPr>
            </w:pPr>
          </w:p>
          <w:p w:rsidR="003B7947" w:rsidRPr="00FC0F56" w:rsidRDefault="003B7947" w:rsidP="003B7947">
            <w:pPr>
              <w:pStyle w:val="Textkrpermitte"/>
              <w:rPr>
                <w:noProof/>
              </w:rPr>
            </w:pPr>
            <w:r w:rsidRPr="00F0156F">
              <w:rPr>
                <w:noProof/>
              </w:rPr>
              <w:drawing>
                <wp:inline distT="0" distB="0" distL="0" distR="0" wp14:anchorId="10324242" wp14:editId="7324A2D5">
                  <wp:extent cx="318770" cy="318770"/>
                  <wp:effectExtent l="0" t="0" r="0" b="0"/>
                  <wp:docPr id="99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vMerge w:val="restart"/>
            <w:shd w:val="clear" w:color="auto" w:fill="auto"/>
            <w:vAlign w:val="center"/>
          </w:tcPr>
          <w:p w:rsidR="003B7947" w:rsidRDefault="003B7947" w:rsidP="003B7947">
            <w:pPr>
              <w:pStyle w:val="TabelleKopfmitte"/>
            </w:pPr>
            <w:r>
              <w:t>30 min</w:t>
            </w:r>
          </w:p>
        </w:tc>
        <w:tc>
          <w:tcPr>
            <w:tcW w:w="4961" w:type="dxa"/>
            <w:shd w:val="clear" w:color="auto" w:fill="auto"/>
            <w:vAlign w:val="center"/>
          </w:tcPr>
          <w:p w:rsidR="003B7947" w:rsidRDefault="003B7947" w:rsidP="003B7947">
            <w:pPr>
              <w:pStyle w:val="Textkrper"/>
              <w:rPr>
                <w:noProof/>
              </w:rPr>
            </w:pPr>
            <w:r>
              <w:rPr>
                <w:noProof/>
              </w:rPr>
              <w:t xml:space="preserve">Stellen </w:t>
            </w:r>
            <w:r w:rsidR="00D3240F">
              <w:rPr>
                <w:noProof/>
              </w:rPr>
              <w:t>Sie die Tätigkeit der Pantomime-</w:t>
            </w:r>
            <w:r>
              <w:rPr>
                <w:noProof/>
              </w:rPr>
              <w:t>Karte dar.</w:t>
            </w:r>
          </w:p>
        </w:tc>
      </w:tr>
      <w:tr w:rsidR="003B7947" w:rsidRPr="00DE4890" w:rsidTr="003B7947">
        <w:trPr>
          <w:trHeight w:val="624"/>
        </w:trPr>
        <w:tc>
          <w:tcPr>
            <w:tcW w:w="1470" w:type="dxa"/>
            <w:vMerge/>
            <w:shd w:val="clear" w:color="auto" w:fill="auto"/>
            <w:vAlign w:val="center"/>
          </w:tcPr>
          <w:p w:rsidR="003B7947" w:rsidRPr="00151D56" w:rsidRDefault="003B7947" w:rsidP="003B7947">
            <w:pPr>
              <w:pStyle w:val="Textkrpermitte"/>
              <w:rPr>
                <w:noProof/>
                <w:sz w:val="24"/>
              </w:rPr>
            </w:pPr>
          </w:p>
        </w:tc>
        <w:tc>
          <w:tcPr>
            <w:tcW w:w="940" w:type="dxa"/>
            <w:vMerge/>
            <w:shd w:val="clear" w:color="auto" w:fill="auto"/>
            <w:vAlign w:val="center"/>
          </w:tcPr>
          <w:p w:rsidR="003B7947" w:rsidRDefault="003B7947" w:rsidP="003B7947">
            <w:pPr>
              <w:pStyle w:val="TabelleKopfmitte"/>
            </w:pPr>
          </w:p>
        </w:tc>
        <w:tc>
          <w:tcPr>
            <w:tcW w:w="4961" w:type="dxa"/>
            <w:shd w:val="clear" w:color="auto" w:fill="auto"/>
            <w:vAlign w:val="center"/>
          </w:tcPr>
          <w:p w:rsidR="003B7947" w:rsidRDefault="003B7947" w:rsidP="003B7947">
            <w:pPr>
              <w:pStyle w:val="Textkrper"/>
              <w:rPr>
                <w:noProof/>
              </w:rPr>
            </w:pPr>
            <w:r>
              <w:rPr>
                <w:noProof/>
              </w:rPr>
              <w:t>Nach jeder V</w:t>
            </w:r>
            <w:r w:rsidR="00E14A4F">
              <w:rPr>
                <w:noProof/>
              </w:rPr>
              <w:t>orstellung einzeln reflektieren:</w:t>
            </w:r>
          </w:p>
          <w:p w:rsidR="003B7947" w:rsidRDefault="003B7947" w:rsidP="00CC3AD8">
            <w:pPr>
              <w:pStyle w:val="Textkrper"/>
              <w:numPr>
                <w:ilvl w:val="0"/>
                <w:numId w:val="36"/>
              </w:numPr>
              <w:rPr>
                <w:noProof/>
              </w:rPr>
            </w:pPr>
            <w:r>
              <w:rPr>
                <w:noProof/>
              </w:rPr>
              <w:t>Sind Sie mit Ihrer Darstellung zufrieden? (Tandem)</w:t>
            </w:r>
          </w:p>
          <w:p w:rsidR="003B7947" w:rsidRDefault="003B7947" w:rsidP="00CC3AD8">
            <w:pPr>
              <w:pStyle w:val="Textkrper"/>
              <w:numPr>
                <w:ilvl w:val="0"/>
                <w:numId w:val="34"/>
              </w:numPr>
              <w:rPr>
                <w:noProof/>
              </w:rPr>
            </w:pPr>
            <w:r>
              <w:rPr>
                <w:noProof/>
              </w:rPr>
              <w:t>Welche Tätigkeiten haben Sie gesehen? (Lerngruppe)</w:t>
            </w:r>
          </w:p>
          <w:p w:rsidR="003B7947" w:rsidRDefault="003B7947" w:rsidP="00CC3AD8">
            <w:pPr>
              <w:pStyle w:val="Textkrper"/>
              <w:numPr>
                <w:ilvl w:val="0"/>
                <w:numId w:val="36"/>
              </w:numPr>
              <w:rPr>
                <w:noProof/>
              </w:rPr>
            </w:pPr>
            <w:r>
              <w:rPr>
                <w:noProof/>
              </w:rPr>
              <w:t>Was würden Sie beim nächsten Mal anders machen? (Tandem)</w:t>
            </w:r>
          </w:p>
          <w:p w:rsidR="003B7947" w:rsidRDefault="003B7947" w:rsidP="003B7947">
            <w:pPr>
              <w:pStyle w:val="Textkrper"/>
              <w:rPr>
                <w:noProof/>
              </w:rPr>
            </w:pPr>
            <w:r>
              <w:rPr>
                <w:noProof/>
              </w:rPr>
              <w:t>Applaus!</w:t>
            </w:r>
          </w:p>
        </w:tc>
      </w:tr>
      <w:tr w:rsidR="003B7947" w:rsidRPr="00DE4890" w:rsidTr="003B7947">
        <w:trPr>
          <w:trHeight w:val="624"/>
        </w:trPr>
        <w:tc>
          <w:tcPr>
            <w:tcW w:w="1470" w:type="dxa"/>
            <w:shd w:val="clear" w:color="auto" w:fill="auto"/>
            <w:vAlign w:val="center"/>
          </w:tcPr>
          <w:p w:rsidR="003B7947" w:rsidRPr="00151D56" w:rsidRDefault="003B7947" w:rsidP="003B7947">
            <w:pPr>
              <w:pStyle w:val="Textkrpermitte"/>
              <w:rPr>
                <w:noProof/>
                <w:sz w:val="24"/>
              </w:rPr>
            </w:pPr>
            <w:r w:rsidRPr="00AA18D1">
              <w:rPr>
                <w:noProof/>
              </w:rPr>
              <w:drawing>
                <wp:inline distT="0" distB="0" distL="0" distR="0" wp14:anchorId="46DE0262" wp14:editId="4E0E3115">
                  <wp:extent cx="209550" cy="314325"/>
                  <wp:effectExtent l="0" t="0" r="0" b="9525"/>
                  <wp:docPr id="2174" name="Grafik 2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15 min</w:t>
            </w:r>
          </w:p>
        </w:tc>
        <w:tc>
          <w:tcPr>
            <w:tcW w:w="4961" w:type="dxa"/>
            <w:shd w:val="clear" w:color="auto" w:fill="auto"/>
            <w:vAlign w:val="center"/>
          </w:tcPr>
          <w:p w:rsidR="003B7947" w:rsidRDefault="003B7947" w:rsidP="003B7947">
            <w:pPr>
              <w:pStyle w:val="Textkrper"/>
              <w:rPr>
                <w:noProof/>
              </w:rPr>
            </w:pPr>
            <w:r>
              <w:rPr>
                <w:noProof/>
              </w:rPr>
              <w:t>„Infoblatt Vollständige Handlung“ erläutern</w:t>
            </w:r>
          </w:p>
          <w:p w:rsidR="003B7947" w:rsidRDefault="003B7947" w:rsidP="003B7947">
            <w:pPr>
              <w:pStyle w:val="Textkrper"/>
              <w:rPr>
                <w:noProof/>
              </w:rPr>
            </w:pPr>
            <w:r>
              <w:rPr>
                <w:noProof/>
              </w:rPr>
              <w:t>Urkunden „Experte des Lernens“ austeilen</w:t>
            </w:r>
          </w:p>
        </w:tc>
      </w:tr>
      <w:tr w:rsidR="003B7947" w:rsidRPr="00DE4890" w:rsidTr="003B7947">
        <w:trPr>
          <w:trHeight w:val="624"/>
        </w:trPr>
        <w:tc>
          <w:tcPr>
            <w:tcW w:w="1470" w:type="dxa"/>
            <w:shd w:val="clear" w:color="auto" w:fill="auto"/>
            <w:vAlign w:val="center"/>
          </w:tcPr>
          <w:p w:rsidR="003B7947" w:rsidRPr="00AA18D1" w:rsidRDefault="003B7947" w:rsidP="003B7947">
            <w:pPr>
              <w:pStyle w:val="Textkrpermitte"/>
              <w:rPr>
                <w:noProof/>
              </w:rPr>
            </w:pPr>
            <w:r w:rsidRPr="00F0156F">
              <w:rPr>
                <w:noProof/>
              </w:rPr>
              <w:drawing>
                <wp:inline distT="0" distB="0" distL="0" distR="0" wp14:anchorId="2CDC8884" wp14:editId="236DF663">
                  <wp:extent cx="318770" cy="318770"/>
                  <wp:effectExtent l="0" t="0" r="0" b="0"/>
                  <wp:docPr id="100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10 min</w:t>
            </w:r>
          </w:p>
        </w:tc>
        <w:tc>
          <w:tcPr>
            <w:tcW w:w="4961" w:type="dxa"/>
            <w:shd w:val="clear" w:color="auto" w:fill="auto"/>
            <w:vAlign w:val="center"/>
          </w:tcPr>
          <w:p w:rsidR="003B7947" w:rsidRDefault="003B7947" w:rsidP="00CC3AD8">
            <w:pPr>
              <w:pStyle w:val="Textkrper"/>
              <w:numPr>
                <w:ilvl w:val="0"/>
                <w:numId w:val="46"/>
              </w:numPr>
              <w:rPr>
                <w:noProof/>
              </w:rPr>
            </w:pPr>
            <w:r>
              <w:rPr>
                <w:noProof/>
              </w:rPr>
              <w:t>Reflexion und Vertiefung:</w:t>
            </w:r>
          </w:p>
          <w:p w:rsidR="003B7947" w:rsidRPr="00B339E2" w:rsidRDefault="003B7947" w:rsidP="003B7947">
            <w:pPr>
              <w:pStyle w:val="Textkrper"/>
              <w:rPr>
                <w:i/>
                <w:noProof/>
              </w:rPr>
            </w:pPr>
            <w:r>
              <w:rPr>
                <w:i/>
                <w:noProof/>
              </w:rPr>
              <w:t>Berichten</w:t>
            </w:r>
            <w:r w:rsidRPr="00B339E2">
              <w:rPr>
                <w:i/>
                <w:noProof/>
              </w:rPr>
              <w:t xml:space="preserve"> Sie</w:t>
            </w:r>
            <w:r>
              <w:rPr>
                <w:i/>
                <w:noProof/>
              </w:rPr>
              <w:t>, was S</w:t>
            </w:r>
            <w:r w:rsidRPr="00B339E2">
              <w:rPr>
                <w:i/>
                <w:noProof/>
              </w:rPr>
              <w:t xml:space="preserve">ie in den einzelnen Schritten </w:t>
            </w:r>
            <w:r>
              <w:rPr>
                <w:i/>
                <w:noProof/>
              </w:rPr>
              <w:t>getan</w:t>
            </w:r>
            <w:r w:rsidRPr="00B339E2">
              <w:rPr>
                <w:i/>
                <w:noProof/>
              </w:rPr>
              <w:t xml:space="preserve"> haben!</w:t>
            </w:r>
          </w:p>
        </w:tc>
      </w:tr>
    </w:tbl>
    <w:p w:rsidR="003B7947" w:rsidRDefault="003B7947" w:rsidP="003B7947"/>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B7947" w:rsidRPr="00DE4890" w:rsidTr="003B7947">
        <w:trPr>
          <w:trHeight w:val="624"/>
        </w:trPr>
        <w:tc>
          <w:tcPr>
            <w:tcW w:w="1470" w:type="dxa"/>
            <w:shd w:val="clear" w:color="auto" w:fill="auto"/>
            <w:vAlign w:val="center"/>
          </w:tcPr>
          <w:p w:rsidR="003B7947" w:rsidRPr="00AA18D1" w:rsidRDefault="003B7947" w:rsidP="003B7947">
            <w:pPr>
              <w:pStyle w:val="Textkrpermitte"/>
              <w:rPr>
                <w:noProof/>
              </w:rPr>
            </w:pPr>
            <w:r w:rsidRPr="00F0156F">
              <w:rPr>
                <w:noProof/>
              </w:rPr>
              <w:drawing>
                <wp:inline distT="0" distB="0" distL="0" distR="0" wp14:anchorId="2EA0ACFA" wp14:editId="6518B774">
                  <wp:extent cx="318770" cy="318770"/>
                  <wp:effectExtent l="0" t="0" r="0" b="0"/>
                  <wp:docPr id="99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5 min</w:t>
            </w:r>
          </w:p>
        </w:tc>
        <w:tc>
          <w:tcPr>
            <w:tcW w:w="4961" w:type="dxa"/>
            <w:shd w:val="clear" w:color="auto" w:fill="auto"/>
            <w:vAlign w:val="center"/>
          </w:tcPr>
          <w:p w:rsidR="003B7947" w:rsidRDefault="003B7947" w:rsidP="00CC3AD8">
            <w:pPr>
              <w:pStyle w:val="Textkrper"/>
              <w:numPr>
                <w:ilvl w:val="0"/>
                <w:numId w:val="46"/>
              </w:numPr>
              <w:rPr>
                <w:noProof/>
              </w:rPr>
            </w:pPr>
            <w:r>
              <w:rPr>
                <w:noProof/>
              </w:rPr>
              <w:t>Vorstellen des Arbeitsauftrags „vollständig handeln“.</w:t>
            </w:r>
          </w:p>
        </w:tc>
      </w:tr>
      <w:tr w:rsidR="003B7947" w:rsidRPr="00DE4890" w:rsidTr="003B7947">
        <w:trPr>
          <w:trHeight w:val="624"/>
        </w:trPr>
        <w:tc>
          <w:tcPr>
            <w:tcW w:w="1470" w:type="dxa"/>
            <w:shd w:val="clear" w:color="auto" w:fill="auto"/>
            <w:vAlign w:val="center"/>
          </w:tcPr>
          <w:p w:rsidR="003B7947" w:rsidRPr="00151D56" w:rsidRDefault="003B7947" w:rsidP="003B7947">
            <w:pPr>
              <w:pStyle w:val="Textkrpermitte"/>
              <w:rPr>
                <w:noProof/>
                <w:sz w:val="24"/>
              </w:rPr>
            </w:pPr>
            <w:r w:rsidRPr="00FC0F56">
              <w:rPr>
                <w:noProof/>
              </w:rPr>
              <w:drawing>
                <wp:inline distT="0" distB="0" distL="0" distR="0" wp14:anchorId="28977A1C" wp14:editId="5634540B">
                  <wp:extent cx="302701" cy="324000"/>
                  <wp:effectExtent l="0" t="0" r="2540" b="0"/>
                  <wp:docPr id="21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30 min</w:t>
            </w:r>
          </w:p>
        </w:tc>
        <w:tc>
          <w:tcPr>
            <w:tcW w:w="4961" w:type="dxa"/>
            <w:shd w:val="clear" w:color="auto" w:fill="auto"/>
            <w:vAlign w:val="center"/>
          </w:tcPr>
          <w:p w:rsidR="003B7947" w:rsidRDefault="003B7947" w:rsidP="003B7947">
            <w:pPr>
              <w:pStyle w:val="Textkrper"/>
              <w:rPr>
                <w:noProof/>
              </w:rPr>
            </w:pPr>
            <w:r>
              <w:rPr>
                <w:noProof/>
              </w:rPr>
              <w:t>Bearbeiten Sie den Arbeitsauftrag „vollständig handeln“</w:t>
            </w:r>
            <w:r w:rsidR="00E14A4F">
              <w:rPr>
                <w:noProof/>
              </w:rPr>
              <w:t>.</w:t>
            </w:r>
          </w:p>
        </w:tc>
      </w:tr>
      <w:tr w:rsidR="003B7947" w:rsidRPr="00DE4890" w:rsidTr="003B7947">
        <w:trPr>
          <w:trHeight w:val="624"/>
        </w:trPr>
        <w:tc>
          <w:tcPr>
            <w:tcW w:w="1470" w:type="dxa"/>
            <w:shd w:val="clear" w:color="auto" w:fill="auto"/>
            <w:vAlign w:val="center"/>
          </w:tcPr>
          <w:p w:rsidR="003B7947" w:rsidRPr="00151D56" w:rsidRDefault="003B7947" w:rsidP="003B7947">
            <w:pPr>
              <w:pStyle w:val="Textkrpermitte"/>
              <w:rPr>
                <w:noProof/>
                <w:sz w:val="24"/>
              </w:rPr>
            </w:pPr>
            <w:r w:rsidRPr="00F0156F">
              <w:rPr>
                <w:noProof/>
              </w:rPr>
              <w:drawing>
                <wp:inline distT="0" distB="0" distL="0" distR="0" wp14:anchorId="2CCA6F3A" wp14:editId="6D19D1FE">
                  <wp:extent cx="648000" cy="320400"/>
                  <wp:effectExtent l="0" t="0" r="0" b="3810"/>
                  <wp:docPr id="9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10 min</w:t>
            </w:r>
          </w:p>
        </w:tc>
        <w:tc>
          <w:tcPr>
            <w:tcW w:w="4961" w:type="dxa"/>
            <w:shd w:val="clear" w:color="auto" w:fill="auto"/>
            <w:vAlign w:val="center"/>
          </w:tcPr>
          <w:p w:rsidR="003B7947" w:rsidRDefault="003B7947" w:rsidP="003B7947">
            <w:pPr>
              <w:pStyle w:val="Textkrper"/>
              <w:rPr>
                <w:noProof/>
              </w:rPr>
            </w:pPr>
            <w:r>
              <w:rPr>
                <w:noProof/>
              </w:rPr>
              <w:t xml:space="preserve">Tauschen Sie sich mit </w:t>
            </w:r>
            <w:r w:rsidR="0053217B">
              <w:rPr>
                <w:noProof/>
              </w:rPr>
              <w:t>Ihrer Tandempartnerin/</w:t>
            </w:r>
            <w:r>
              <w:rPr>
                <w:noProof/>
              </w:rPr>
              <w:t>Ihrem Tandempartner aus.</w:t>
            </w:r>
          </w:p>
        </w:tc>
      </w:tr>
      <w:tr w:rsidR="003B7947" w:rsidRPr="00DE4890" w:rsidTr="003B7947">
        <w:trPr>
          <w:trHeight w:val="624"/>
        </w:trPr>
        <w:tc>
          <w:tcPr>
            <w:tcW w:w="1470" w:type="dxa"/>
            <w:shd w:val="clear" w:color="auto" w:fill="auto"/>
            <w:vAlign w:val="center"/>
          </w:tcPr>
          <w:p w:rsidR="003B7947" w:rsidRPr="00F0156F" w:rsidRDefault="003B7947" w:rsidP="003B7947">
            <w:pPr>
              <w:pStyle w:val="Textkrpermitte"/>
            </w:pPr>
            <w:r w:rsidRPr="00151D56">
              <w:rPr>
                <w:noProof/>
                <w:sz w:val="24"/>
              </w:rPr>
              <w:drawing>
                <wp:inline distT="0" distB="0" distL="0" distR="0" wp14:anchorId="666C43DD" wp14:editId="627462C1">
                  <wp:extent cx="334645" cy="323850"/>
                  <wp:effectExtent l="0" t="0" r="8255" b="0"/>
                  <wp:docPr id="100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4645" cy="323850"/>
                          </a:xfrm>
                          <a:prstGeom prst="rect">
                            <a:avLst/>
                          </a:prstGeom>
                          <a:noFill/>
                          <a:ln>
                            <a:noFill/>
                          </a:ln>
                        </pic:spPr>
                      </pic:pic>
                    </a:graphicData>
                  </a:graphic>
                </wp:inline>
              </w:drawing>
            </w:r>
          </w:p>
        </w:tc>
        <w:tc>
          <w:tcPr>
            <w:tcW w:w="940" w:type="dxa"/>
            <w:shd w:val="clear" w:color="auto" w:fill="auto"/>
            <w:vAlign w:val="center"/>
          </w:tcPr>
          <w:p w:rsidR="003B7947" w:rsidRPr="00DE4890" w:rsidRDefault="003B7947" w:rsidP="003B7947">
            <w:pPr>
              <w:pStyle w:val="TabelleKopfmitte"/>
            </w:pPr>
            <w:r>
              <w:t>30 min</w:t>
            </w:r>
          </w:p>
        </w:tc>
        <w:tc>
          <w:tcPr>
            <w:tcW w:w="4961" w:type="dxa"/>
            <w:shd w:val="clear" w:color="auto" w:fill="auto"/>
            <w:vAlign w:val="center"/>
          </w:tcPr>
          <w:p w:rsidR="003B7947" w:rsidRPr="00DE4890" w:rsidRDefault="003B7947" w:rsidP="003B7947">
            <w:pPr>
              <w:pStyle w:val="Textkrper"/>
              <w:rPr>
                <w:noProof/>
              </w:rPr>
            </w:pPr>
            <w:r>
              <w:rPr>
                <w:noProof/>
              </w:rPr>
              <w:t>Stellen Sie besonders gelungene Ergebnisse der Lerngruppe vor!</w:t>
            </w:r>
          </w:p>
        </w:tc>
      </w:tr>
      <w:tr w:rsidR="003B7947" w:rsidRPr="00DE4890" w:rsidTr="003B7947">
        <w:trPr>
          <w:trHeight w:val="624"/>
        </w:trPr>
        <w:tc>
          <w:tcPr>
            <w:tcW w:w="1470" w:type="dxa"/>
            <w:shd w:val="clear" w:color="auto" w:fill="auto"/>
            <w:vAlign w:val="center"/>
          </w:tcPr>
          <w:p w:rsidR="003B7947" w:rsidRPr="00FC0F56" w:rsidRDefault="003B7947" w:rsidP="003B7947">
            <w:pPr>
              <w:pStyle w:val="Textkrpermitte"/>
              <w:rPr>
                <w:noProof/>
              </w:rPr>
            </w:pPr>
            <w:r w:rsidRPr="00F0156F">
              <w:rPr>
                <w:noProof/>
              </w:rPr>
              <w:drawing>
                <wp:inline distT="0" distB="0" distL="0" distR="0" wp14:anchorId="6D8D2F1D" wp14:editId="5C556AD6">
                  <wp:extent cx="318770" cy="318770"/>
                  <wp:effectExtent l="0" t="0" r="0" b="0"/>
                  <wp:docPr id="99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r>
              <w:t>5 min</w:t>
            </w:r>
          </w:p>
        </w:tc>
        <w:tc>
          <w:tcPr>
            <w:tcW w:w="4961" w:type="dxa"/>
            <w:shd w:val="clear" w:color="auto" w:fill="auto"/>
            <w:vAlign w:val="center"/>
          </w:tcPr>
          <w:p w:rsidR="003B7947" w:rsidRDefault="003B7947" w:rsidP="00CC3AD8">
            <w:pPr>
              <w:pStyle w:val="Textkrper"/>
              <w:numPr>
                <w:ilvl w:val="0"/>
                <w:numId w:val="46"/>
              </w:numPr>
              <w:rPr>
                <w:noProof/>
              </w:rPr>
            </w:pPr>
            <w:r>
              <w:rPr>
                <w:noProof/>
              </w:rPr>
              <w:t xml:space="preserve">Plenumsreflexion mit den Fragestellungen: </w:t>
            </w:r>
          </w:p>
          <w:p w:rsidR="003B7947" w:rsidRPr="007118EE" w:rsidRDefault="003B7947" w:rsidP="003B7947">
            <w:pPr>
              <w:pStyle w:val="Textkrper"/>
              <w:rPr>
                <w:i/>
                <w:noProof/>
              </w:rPr>
            </w:pPr>
            <w:r w:rsidRPr="007118EE">
              <w:rPr>
                <w:i/>
                <w:noProof/>
              </w:rPr>
              <w:t>Überlegen Sie, wo Sie in Aufgaben aus anderen Fächern die Vollständige Handlung anwenden können.</w:t>
            </w:r>
          </w:p>
        </w:tc>
      </w:tr>
      <w:tr w:rsidR="003B7947" w:rsidRPr="00DE4890" w:rsidTr="003B7947">
        <w:trPr>
          <w:trHeight w:val="624"/>
        </w:trPr>
        <w:tc>
          <w:tcPr>
            <w:tcW w:w="1470" w:type="dxa"/>
            <w:shd w:val="clear" w:color="auto" w:fill="auto"/>
            <w:vAlign w:val="center"/>
          </w:tcPr>
          <w:p w:rsidR="003B7947" w:rsidRPr="00F0156F" w:rsidRDefault="003B7947" w:rsidP="003B7947">
            <w:pPr>
              <w:pStyle w:val="Textkrpermitte"/>
              <w:rPr>
                <w:noProof/>
              </w:rPr>
            </w:pPr>
            <w:r w:rsidRPr="00F0156F">
              <w:rPr>
                <w:noProof/>
              </w:rPr>
              <w:drawing>
                <wp:inline distT="0" distB="0" distL="0" distR="0" wp14:anchorId="30525EC2" wp14:editId="6309FBFC">
                  <wp:extent cx="648000" cy="320400"/>
                  <wp:effectExtent l="0" t="0" r="0" b="3810"/>
                  <wp:docPr id="100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3B7947" w:rsidRDefault="003B7947" w:rsidP="003B7947">
            <w:pPr>
              <w:pStyle w:val="TabelleKopfmitte"/>
            </w:pPr>
          </w:p>
        </w:tc>
        <w:tc>
          <w:tcPr>
            <w:tcW w:w="4961" w:type="dxa"/>
            <w:shd w:val="clear" w:color="auto" w:fill="auto"/>
            <w:vAlign w:val="center"/>
          </w:tcPr>
          <w:p w:rsidR="003B7947" w:rsidRDefault="003B7947" w:rsidP="003B7947">
            <w:pPr>
              <w:pStyle w:val="Textkrper"/>
              <w:rPr>
                <w:noProof/>
              </w:rPr>
            </w:pPr>
            <w:r>
              <w:rPr>
                <w:noProof/>
              </w:rPr>
              <w:t>Bearbeiten Sie im Lerntandem den Arbeitsauftrag „Übungsbeispiel Vorbereitung Klassenarbeit“</w:t>
            </w:r>
            <w:r w:rsidR="00E14A4F">
              <w:rPr>
                <w:noProof/>
              </w:rPr>
              <w:t>.</w:t>
            </w:r>
          </w:p>
        </w:tc>
      </w:tr>
    </w:tbl>
    <w:p w:rsidR="003B7947" w:rsidRDefault="003B7947" w:rsidP="003B794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L01.02.28</w:t>
            </w:r>
          </w:p>
        </w:tc>
      </w:tr>
    </w:tbl>
    <w:p w:rsidR="003B7947" w:rsidRPr="0097719C" w:rsidRDefault="003B7947" w:rsidP="00252DB1">
      <w:pPr>
        <w:pStyle w:val="berschrift1"/>
        <w:rPr>
          <w:rStyle w:val="Hyperlink"/>
          <w:color w:val="auto"/>
          <w:u w:val="none"/>
        </w:rPr>
      </w:pPr>
      <w:r w:rsidRPr="0097719C">
        <w:rPr>
          <w:rStyle w:val="Hyperlink"/>
          <w:color w:val="auto"/>
          <w:u w:val="none"/>
        </w:rPr>
        <w:t xml:space="preserve">Didaktischer Hinweis </w:t>
      </w:r>
    </w:p>
    <w:p w:rsidR="003B7947" w:rsidRDefault="003B7947" w:rsidP="003B7947">
      <w:pPr>
        <w:pStyle w:val="berschrift3"/>
        <w:rPr>
          <w:noProof/>
        </w:rPr>
      </w:pPr>
      <w:r>
        <w:rPr>
          <w:noProof/>
        </w:rPr>
        <w:t>Anleitung Pantomime</w:t>
      </w:r>
    </w:p>
    <w:tbl>
      <w:tblPr>
        <w:tblStyle w:val="Tabellenraster"/>
        <w:tblW w:w="0" w:type="auto"/>
        <w:tblInd w:w="108" w:type="dxa"/>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1560"/>
        <w:gridCol w:w="3900"/>
        <w:gridCol w:w="1942"/>
      </w:tblGrid>
      <w:tr w:rsidR="003B7947" w:rsidTr="00252DB1">
        <w:trPr>
          <w:trHeight w:val="397"/>
        </w:trPr>
        <w:tc>
          <w:tcPr>
            <w:tcW w:w="1560" w:type="dxa"/>
            <w:shd w:val="clear" w:color="auto" w:fill="8DB3E2" w:themeFill="text2" w:themeFillTint="66"/>
            <w:vAlign w:val="center"/>
          </w:tcPr>
          <w:p w:rsidR="003B7947" w:rsidRDefault="003B7947" w:rsidP="003B7947">
            <w:pPr>
              <w:pStyle w:val="TabelleKopflinks"/>
            </w:pPr>
            <w:r>
              <w:t>Material</w:t>
            </w:r>
          </w:p>
        </w:tc>
        <w:tc>
          <w:tcPr>
            <w:tcW w:w="3900" w:type="dxa"/>
            <w:shd w:val="clear" w:color="auto" w:fill="8DB3E2" w:themeFill="text2" w:themeFillTint="66"/>
            <w:vAlign w:val="center"/>
          </w:tcPr>
          <w:p w:rsidR="003B7947" w:rsidRDefault="003B7947" w:rsidP="003B7947">
            <w:pPr>
              <w:pStyle w:val="TabelleKopflinks"/>
            </w:pPr>
            <w:r>
              <w:t>Ablauf</w:t>
            </w:r>
          </w:p>
        </w:tc>
        <w:tc>
          <w:tcPr>
            <w:tcW w:w="1942" w:type="dxa"/>
            <w:shd w:val="clear" w:color="auto" w:fill="8DB3E2" w:themeFill="text2" w:themeFillTint="66"/>
            <w:vAlign w:val="center"/>
          </w:tcPr>
          <w:p w:rsidR="003B7947" w:rsidRDefault="003B7947" w:rsidP="003B7947">
            <w:pPr>
              <w:pStyle w:val="TabelleKopflinks"/>
            </w:pPr>
            <w:r>
              <w:t>Ziele</w:t>
            </w:r>
          </w:p>
        </w:tc>
      </w:tr>
      <w:tr w:rsidR="003B7947" w:rsidTr="00252DB1">
        <w:tc>
          <w:tcPr>
            <w:tcW w:w="1560" w:type="dxa"/>
          </w:tcPr>
          <w:p w:rsidR="003B7947" w:rsidRDefault="003B7947" w:rsidP="003B7947">
            <w:r w:rsidRPr="00163812">
              <w:t>Platz für einen Stuhlkreis/ Stehkreis</w:t>
            </w:r>
          </w:p>
          <w:p w:rsidR="003B7947" w:rsidRPr="00163812" w:rsidRDefault="003B7947" w:rsidP="003B7947"/>
          <w:p w:rsidR="003B7947" w:rsidRPr="00163812" w:rsidRDefault="003B7947" w:rsidP="003B7947">
            <w:r>
              <w:t>Pantomime</w:t>
            </w:r>
            <w:r w:rsidR="00252DB1">
              <w:t>-</w:t>
            </w:r>
            <w:r w:rsidR="00D3240F">
              <w:t>K</w:t>
            </w:r>
            <w:r>
              <w:t>arten</w:t>
            </w:r>
          </w:p>
          <w:p w:rsidR="003B7947" w:rsidRDefault="003B7947" w:rsidP="003B7947"/>
          <w:p w:rsidR="003B7947" w:rsidRPr="00163812" w:rsidRDefault="003B7947" w:rsidP="003B7947">
            <w:pPr>
              <w:rPr>
                <w:szCs w:val="22"/>
              </w:rPr>
            </w:pPr>
            <w:r w:rsidRPr="00163812">
              <w:t>Zeitbedarf:</w:t>
            </w:r>
            <w:r w:rsidRPr="00163812">
              <w:br/>
              <w:t>30 min</w:t>
            </w:r>
          </w:p>
        </w:tc>
        <w:tc>
          <w:tcPr>
            <w:tcW w:w="3900" w:type="dxa"/>
          </w:tcPr>
          <w:p w:rsidR="003B7947" w:rsidRDefault="003B7947" w:rsidP="00CC3AD8">
            <w:pPr>
              <w:pStyle w:val="Listenabsatz"/>
              <w:numPr>
                <w:ilvl w:val="0"/>
                <w:numId w:val="37"/>
              </w:numPr>
            </w:pPr>
            <w:r>
              <w:t>Die TN finden sich in Tandems zusa</w:t>
            </w:r>
            <w:r>
              <w:t>m</w:t>
            </w:r>
            <w:r>
              <w:t>men.</w:t>
            </w:r>
          </w:p>
          <w:p w:rsidR="003B7947" w:rsidRPr="00163812" w:rsidRDefault="003B7947" w:rsidP="00CC3AD8">
            <w:pPr>
              <w:pStyle w:val="Listenabsatz"/>
              <w:numPr>
                <w:ilvl w:val="0"/>
                <w:numId w:val="37"/>
              </w:numPr>
            </w:pPr>
            <w:r>
              <w:t>In der Mitte des Stuhlkreises liegen verdeckt die Pantomime</w:t>
            </w:r>
            <w:r w:rsidR="00D3240F">
              <w:t>-</w:t>
            </w:r>
            <w:r>
              <w:t>Karten</w:t>
            </w:r>
          </w:p>
          <w:p w:rsidR="003B7947" w:rsidRDefault="003B7947" w:rsidP="00CC3AD8">
            <w:pPr>
              <w:pStyle w:val="Listenabsatz"/>
              <w:numPr>
                <w:ilvl w:val="0"/>
                <w:numId w:val="37"/>
              </w:numPr>
            </w:pPr>
            <w:r>
              <w:t>Jedes Tandem wählt eine Pantomime</w:t>
            </w:r>
            <w:r w:rsidR="00E14A4F">
              <w:t>-</w:t>
            </w:r>
            <w:r>
              <w:t xml:space="preserve"> Karte, liest die darzustellende Tätigkeit.</w:t>
            </w:r>
          </w:p>
          <w:p w:rsidR="003B7947" w:rsidRPr="00062081" w:rsidRDefault="003B7947" w:rsidP="00CC3AD8">
            <w:pPr>
              <w:pStyle w:val="Listenabsatz"/>
              <w:numPr>
                <w:ilvl w:val="0"/>
                <w:numId w:val="37"/>
              </w:numPr>
            </w:pPr>
            <w:r>
              <w:t>ÜL klärt bei Bedarf offene Fragen.</w:t>
            </w:r>
          </w:p>
          <w:p w:rsidR="003B7947" w:rsidRPr="00163812" w:rsidRDefault="003B7947" w:rsidP="00CC3AD8">
            <w:pPr>
              <w:pStyle w:val="Listenabsatz"/>
              <w:numPr>
                <w:ilvl w:val="0"/>
                <w:numId w:val="37"/>
              </w:numPr>
            </w:pPr>
            <w:r>
              <w:t>Das Tandem überlegt sich in fünf Min</w:t>
            </w:r>
            <w:r>
              <w:t>u</w:t>
            </w:r>
            <w:r>
              <w:t>ten, wie die Tätigkeit auf der Karte pa</w:t>
            </w:r>
            <w:r>
              <w:t>n</w:t>
            </w:r>
            <w:r>
              <w:t>tomimisch dargestellt werden kann.</w:t>
            </w:r>
          </w:p>
          <w:p w:rsidR="003B7947" w:rsidRDefault="003B7947" w:rsidP="00CC3AD8">
            <w:pPr>
              <w:pStyle w:val="Listenabsatz"/>
              <w:numPr>
                <w:ilvl w:val="0"/>
                <w:numId w:val="37"/>
              </w:numPr>
            </w:pPr>
            <w:r>
              <w:t>Das erste Tandem stellt seine Tätigkeit dar. Die übrigen TN schauen zu.</w:t>
            </w:r>
          </w:p>
          <w:p w:rsidR="003B7947" w:rsidRDefault="003B7947" w:rsidP="00CC3AD8">
            <w:pPr>
              <w:pStyle w:val="Listenabsatz"/>
              <w:numPr>
                <w:ilvl w:val="0"/>
                <w:numId w:val="37"/>
              </w:numPr>
            </w:pPr>
            <w:r w:rsidRPr="000C0FB5">
              <w:t xml:space="preserve">ÜL reflektiert </w:t>
            </w:r>
            <w:r>
              <w:t>mit folgenden Fragen:</w:t>
            </w:r>
          </w:p>
          <w:p w:rsidR="003B7947" w:rsidRPr="000C0FB5" w:rsidRDefault="003B7947" w:rsidP="00CC3AD8">
            <w:pPr>
              <w:pStyle w:val="Listenabsatz"/>
              <w:numPr>
                <w:ilvl w:val="0"/>
                <w:numId w:val="38"/>
              </w:numPr>
              <w:rPr>
                <w:noProof/>
              </w:rPr>
            </w:pPr>
            <w:r>
              <w:rPr>
                <w:noProof/>
              </w:rPr>
              <w:t>an das Tandem: Sind Sie mit Ihrer Darstellung zufrieden</w:t>
            </w:r>
            <w:r w:rsidRPr="000C0FB5">
              <w:rPr>
                <w:noProof/>
              </w:rPr>
              <w:t>?</w:t>
            </w:r>
          </w:p>
          <w:p w:rsidR="003B7947" w:rsidRDefault="003B7947" w:rsidP="00CC3AD8">
            <w:pPr>
              <w:pStyle w:val="Textkrper"/>
              <w:numPr>
                <w:ilvl w:val="0"/>
                <w:numId w:val="34"/>
              </w:numPr>
              <w:rPr>
                <w:noProof/>
              </w:rPr>
            </w:pPr>
            <w:r>
              <w:rPr>
                <w:noProof/>
              </w:rPr>
              <w:t>an alle TN: Welche Tätigkeiten haben Sie gesehen?</w:t>
            </w:r>
          </w:p>
          <w:p w:rsidR="003B7947" w:rsidRDefault="003B7947" w:rsidP="00CC3AD8">
            <w:pPr>
              <w:pStyle w:val="Listenabsatz"/>
              <w:numPr>
                <w:ilvl w:val="0"/>
                <w:numId w:val="34"/>
              </w:numPr>
            </w:pPr>
            <w:r>
              <w:rPr>
                <w:noProof/>
              </w:rPr>
              <w:t xml:space="preserve">an das Tandem: </w:t>
            </w:r>
            <w:r w:rsidRPr="000C0FB5">
              <w:rPr>
                <w:noProof/>
              </w:rPr>
              <w:t>Was würden Sie beim nächsten Mal anders machen?</w:t>
            </w:r>
          </w:p>
          <w:p w:rsidR="003B7947" w:rsidRPr="000C0FB5" w:rsidRDefault="003B7947" w:rsidP="00CC3AD8">
            <w:pPr>
              <w:pStyle w:val="Listenabsatz"/>
              <w:numPr>
                <w:ilvl w:val="0"/>
                <w:numId w:val="34"/>
              </w:numPr>
            </w:pPr>
            <w:r>
              <w:rPr>
                <w:noProof/>
              </w:rPr>
              <w:t>Das Tandem wir mit Applaus in den Stuhlkreis verabschiedet.</w:t>
            </w:r>
          </w:p>
          <w:p w:rsidR="003B7947" w:rsidRPr="000C0FB5" w:rsidRDefault="003B7947" w:rsidP="00CC3AD8">
            <w:pPr>
              <w:pStyle w:val="Listenabsatz"/>
              <w:numPr>
                <w:ilvl w:val="0"/>
                <w:numId w:val="37"/>
              </w:numPr>
              <w:rPr>
                <w:szCs w:val="22"/>
              </w:rPr>
            </w:pPr>
            <w:r>
              <w:t>Das nächste Tandem stellt seine Täti</w:t>
            </w:r>
            <w:r>
              <w:t>g</w:t>
            </w:r>
            <w:r>
              <w:t>keit dar und so fort bis alle vorgespielt haben.</w:t>
            </w:r>
          </w:p>
          <w:p w:rsidR="003B7947" w:rsidRPr="000C0FB5" w:rsidRDefault="003B7947" w:rsidP="003B7947">
            <w:pPr>
              <w:rPr>
                <w:szCs w:val="22"/>
              </w:rPr>
            </w:pPr>
            <w:r>
              <w:rPr>
                <w:szCs w:val="22"/>
              </w:rPr>
              <w:t>Wichtig ist bei dieser Übung eine Reflexion nach jeder einzelnen Darstellung nach dem immer gleichen Ablauf.</w:t>
            </w:r>
          </w:p>
        </w:tc>
        <w:tc>
          <w:tcPr>
            <w:tcW w:w="1942" w:type="dxa"/>
          </w:tcPr>
          <w:p w:rsidR="003B7947" w:rsidRPr="00163812" w:rsidRDefault="003B7947" w:rsidP="00252DB1">
            <w:pPr>
              <w:pStyle w:val="Listenabsatz"/>
              <w:numPr>
                <w:ilvl w:val="0"/>
                <w:numId w:val="23"/>
              </w:numPr>
              <w:ind w:left="255" w:hanging="255"/>
            </w:pPr>
            <w:r w:rsidRPr="00163812">
              <w:t>Spaß haben</w:t>
            </w:r>
          </w:p>
          <w:p w:rsidR="003B7947" w:rsidRPr="00163812" w:rsidRDefault="003B7947" w:rsidP="00252DB1">
            <w:pPr>
              <w:pStyle w:val="Listenabsatz"/>
              <w:numPr>
                <w:ilvl w:val="0"/>
                <w:numId w:val="23"/>
              </w:numPr>
              <w:ind w:left="255" w:hanging="255"/>
            </w:pPr>
            <w:r w:rsidRPr="00163812">
              <w:t>Konzentration</w:t>
            </w:r>
          </w:p>
          <w:p w:rsidR="003B7947" w:rsidRPr="00163812" w:rsidRDefault="003B7947" w:rsidP="00252DB1">
            <w:pPr>
              <w:pStyle w:val="Listenabsatz"/>
              <w:numPr>
                <w:ilvl w:val="0"/>
                <w:numId w:val="23"/>
              </w:numPr>
              <w:ind w:left="255" w:hanging="255"/>
            </w:pPr>
            <w:r>
              <w:t>Bewegung</w:t>
            </w:r>
          </w:p>
          <w:p w:rsidR="003B7947" w:rsidRPr="00163812" w:rsidRDefault="00D3240F" w:rsidP="00252DB1">
            <w:pPr>
              <w:pStyle w:val="Listenabsatz"/>
              <w:numPr>
                <w:ilvl w:val="0"/>
                <w:numId w:val="23"/>
              </w:numPr>
              <w:ind w:left="255" w:hanging="255"/>
            </w:pPr>
            <w:r>
              <w:t>G</w:t>
            </w:r>
            <w:r w:rsidR="00E14A4F">
              <w:t>eplant h</w:t>
            </w:r>
            <w:r w:rsidR="003B7947">
              <w:t>andeln</w:t>
            </w:r>
          </w:p>
          <w:p w:rsidR="003B7947" w:rsidRDefault="00D3240F" w:rsidP="00252DB1">
            <w:pPr>
              <w:pStyle w:val="Listenabsatz"/>
              <w:numPr>
                <w:ilvl w:val="0"/>
                <w:numId w:val="23"/>
              </w:numPr>
              <w:ind w:left="255" w:hanging="255"/>
            </w:pPr>
            <w:r>
              <w:t>R</w:t>
            </w:r>
            <w:r w:rsidR="003B7947">
              <w:t>eflektieren</w:t>
            </w:r>
          </w:p>
          <w:p w:rsidR="003B7947" w:rsidRPr="00A72502" w:rsidRDefault="003B7947" w:rsidP="00252DB1">
            <w:pPr>
              <w:pStyle w:val="Listenabsatz"/>
              <w:numPr>
                <w:ilvl w:val="0"/>
                <w:numId w:val="23"/>
              </w:numPr>
              <w:ind w:left="255" w:hanging="255"/>
              <w:rPr>
                <w:sz w:val="22"/>
                <w:szCs w:val="22"/>
              </w:rPr>
            </w:pPr>
            <w:r w:rsidRPr="00163812">
              <w:t>Erfolg erleben</w:t>
            </w:r>
          </w:p>
          <w:p w:rsidR="003B7947" w:rsidRPr="00163812" w:rsidRDefault="003B7947" w:rsidP="00252DB1">
            <w:pPr>
              <w:pStyle w:val="Listenabsatz"/>
              <w:numPr>
                <w:ilvl w:val="0"/>
                <w:numId w:val="23"/>
              </w:numPr>
              <w:ind w:left="255" w:hanging="255"/>
              <w:rPr>
                <w:sz w:val="22"/>
                <w:szCs w:val="22"/>
              </w:rPr>
            </w:pPr>
            <w:r>
              <w:t>Präsentieren</w:t>
            </w:r>
          </w:p>
        </w:tc>
      </w:tr>
    </w:tbl>
    <w:p w:rsidR="003B7947" w:rsidRDefault="003B7947" w:rsidP="003B7947">
      <w:pPr>
        <w:spacing w:line="240" w:lineRule="exact"/>
      </w:pPr>
    </w:p>
    <w:p w:rsidR="003B7947" w:rsidRDefault="003B7947" w:rsidP="003B7947">
      <w:pPr>
        <w:spacing w:line="240" w:lineRule="exact"/>
      </w:pPr>
      <w:r>
        <w:br w:type="page"/>
      </w:r>
    </w:p>
    <w:p w:rsidR="003B7947" w:rsidRDefault="003B7947" w:rsidP="003B7947">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Pantomime</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L01.02.29</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 xml:space="preserve">Ich kann mit </w:t>
            </w:r>
            <w:r w:rsidR="00E6247D">
              <w:t>einer</w:t>
            </w:r>
            <w:r w:rsidR="004A157B">
              <w:t xml:space="preserve"> Partnerin/</w:t>
            </w:r>
            <w:r>
              <w:t xml:space="preserve">einem Partner eine Übung vorbereiten. </w:t>
            </w:r>
          </w:p>
          <w:p w:rsidR="003B7947" w:rsidRDefault="003B7947" w:rsidP="003B7947">
            <w:pPr>
              <w:pStyle w:val="Kopf8ptafz"/>
            </w:pPr>
            <w:r>
              <w:t xml:space="preserve">Ich kann mit </w:t>
            </w:r>
            <w:r w:rsidR="004A157B">
              <w:t>einer Partnerin/</w:t>
            </w:r>
            <w:r>
              <w:t>einem Partner eine Übung präsentieren.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 xml:space="preserve">Ich kann mich mit </w:t>
            </w:r>
            <w:r w:rsidR="00E6247D">
              <w:t>meiner Lernpartnerin/</w:t>
            </w:r>
            <w:r>
              <w:t>meinem Lernpartner einigen.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Arbeitsanweisungen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3B7947">
      <w:pPr>
        <w:pStyle w:val="berschrift1"/>
      </w:pPr>
      <w:r>
        <w:t>Pantomime</w:t>
      </w:r>
      <w:r w:rsidR="00D3240F">
        <w:t>-</w:t>
      </w:r>
      <w:r>
        <w:t>Karten</w:t>
      </w:r>
      <w:r>
        <w:rPr>
          <w:noProof/>
          <w:sz w:val="24"/>
        </w:rPr>
        <w:drawing>
          <wp:anchor distT="0" distB="0" distL="114300" distR="114300" simplePos="0" relativeHeight="252043264" behindDoc="0" locked="0" layoutInCell="0" allowOverlap="1" wp14:anchorId="5F8CAA62" wp14:editId="32715B7A">
            <wp:simplePos x="0" y="0"/>
            <wp:positionH relativeFrom="rightMargin">
              <wp:posOffset>828040</wp:posOffset>
            </wp:positionH>
            <wp:positionV relativeFrom="paragraph">
              <wp:posOffset>0</wp:posOffset>
            </wp:positionV>
            <wp:extent cx="349200" cy="320400"/>
            <wp:effectExtent l="0" t="0" r="0" b="3810"/>
            <wp:wrapNone/>
            <wp:docPr id="21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42240" behindDoc="0" locked="0" layoutInCell="0" allowOverlap="1" wp14:anchorId="41CF240C" wp14:editId="42A6BA33">
            <wp:simplePos x="0" y="0"/>
            <wp:positionH relativeFrom="rightMargin">
              <wp:posOffset>467995</wp:posOffset>
            </wp:positionH>
            <wp:positionV relativeFrom="paragraph">
              <wp:posOffset>0</wp:posOffset>
            </wp:positionV>
            <wp:extent cx="349885" cy="320675"/>
            <wp:effectExtent l="0" t="0" r="0" b="3175"/>
            <wp:wrapNone/>
            <wp:docPr id="217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041216" behindDoc="0" locked="0" layoutInCell="0" allowOverlap="1" wp14:anchorId="11420834" wp14:editId="2D4165EB">
            <wp:simplePos x="0" y="0"/>
            <wp:positionH relativeFrom="rightMargin">
              <wp:posOffset>107950</wp:posOffset>
            </wp:positionH>
            <wp:positionV relativeFrom="paragraph">
              <wp:posOffset>0</wp:posOffset>
            </wp:positionV>
            <wp:extent cx="349885" cy="320675"/>
            <wp:effectExtent l="0" t="0" r="0" b="3175"/>
            <wp:wrapNone/>
            <wp:docPr id="21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single" w:sz="48" w:space="0" w:color="FFFFFF" w:themeColor="background1"/>
          <w:left w:val="single" w:sz="48" w:space="0" w:color="FFFFFF" w:themeColor="background1"/>
          <w:bottom w:val="single" w:sz="48" w:space="0" w:color="FFFFFF" w:themeColor="background1"/>
          <w:right w:val="single" w:sz="48" w:space="0" w:color="FFFFFF" w:themeColor="background1"/>
          <w:insideH w:val="single" w:sz="48" w:space="0" w:color="FFFFFF" w:themeColor="background1"/>
          <w:insideV w:val="single" w:sz="48" w:space="0" w:color="FFFFFF" w:themeColor="background1"/>
        </w:tblBorders>
        <w:tblLook w:val="04A0" w:firstRow="1" w:lastRow="0" w:firstColumn="1" w:lastColumn="0" w:noHBand="0" w:noVBand="1"/>
      </w:tblPr>
      <w:tblGrid>
        <w:gridCol w:w="7510"/>
      </w:tblGrid>
      <w:tr w:rsidR="003B7947" w:rsidRPr="00716775" w:rsidTr="003B7947">
        <w:tc>
          <w:tcPr>
            <w:tcW w:w="7510" w:type="dxa"/>
            <w:shd w:val="clear" w:color="auto" w:fill="548DD4" w:themeFill="text2" w:themeFillTint="99"/>
          </w:tcPr>
          <w:p w:rsidR="003B7947" w:rsidRPr="00716775" w:rsidRDefault="003B7947" w:rsidP="003B7947">
            <w:pPr>
              <w:pStyle w:val="Textkrper"/>
              <w:rPr>
                <w:rFonts w:ascii="MV Boli" w:hAnsi="MV Boli" w:cs="MV Boli"/>
                <w:sz w:val="40"/>
              </w:rPr>
            </w:pPr>
            <w:r w:rsidRPr="00716775">
              <w:rPr>
                <w:rFonts w:ascii="MV Boli" w:hAnsi="MV Boli" w:cs="MV Boli"/>
                <w:sz w:val="40"/>
              </w:rPr>
              <w:t>An der Kasse im Supermarkt</w:t>
            </w:r>
          </w:p>
          <w:p w:rsidR="003B7947" w:rsidRPr="00716775" w:rsidRDefault="003B7947" w:rsidP="003B7947">
            <w:pPr>
              <w:pStyle w:val="Textkrper"/>
              <w:rPr>
                <w:rFonts w:ascii="MV Boli" w:hAnsi="MV Boli" w:cs="MV Boli"/>
              </w:rPr>
            </w:pPr>
            <w:r w:rsidRPr="00716775">
              <w:rPr>
                <w:rFonts w:ascii="MV Boli" w:hAnsi="MV Boli" w:cs="MV Boli"/>
              </w:rPr>
              <w:t>- im Supermarkt an der Kasse stehen</w:t>
            </w:r>
          </w:p>
          <w:p w:rsidR="003B7947" w:rsidRPr="00716775" w:rsidRDefault="003B7947" w:rsidP="003B7947">
            <w:pPr>
              <w:pStyle w:val="Textkrper"/>
              <w:rPr>
                <w:rFonts w:ascii="MV Boli" w:hAnsi="MV Boli" w:cs="MV Boli"/>
              </w:rPr>
            </w:pPr>
            <w:r w:rsidRPr="00716775">
              <w:rPr>
                <w:rFonts w:ascii="MV Boli" w:hAnsi="MV Boli" w:cs="MV Boli"/>
              </w:rPr>
              <w:t>- die Waren auf das Kassenband legen</w:t>
            </w:r>
          </w:p>
          <w:p w:rsidR="003B7947" w:rsidRPr="00716775" w:rsidRDefault="003B7947" w:rsidP="003B7947">
            <w:pPr>
              <w:pStyle w:val="Textkrper"/>
              <w:rPr>
                <w:rFonts w:ascii="MV Boli" w:hAnsi="MV Boli" w:cs="MV Boli"/>
              </w:rPr>
            </w:pPr>
            <w:r w:rsidRPr="00716775">
              <w:rPr>
                <w:rFonts w:ascii="MV Boli" w:hAnsi="MV Boli" w:cs="MV Boli"/>
              </w:rPr>
              <w:t>- bezahlen, Wechselgeld kontrollieren</w:t>
            </w:r>
          </w:p>
          <w:p w:rsidR="003B7947" w:rsidRPr="00716775" w:rsidRDefault="003B7947" w:rsidP="003B7947">
            <w:pPr>
              <w:pStyle w:val="Textkrper"/>
              <w:rPr>
                <w:rFonts w:ascii="MV Boli" w:hAnsi="MV Boli" w:cs="MV Boli"/>
              </w:rPr>
            </w:pPr>
            <w:r w:rsidRPr="00716775">
              <w:rPr>
                <w:rFonts w:ascii="MV Boli" w:hAnsi="MV Boli" w:cs="MV Boli"/>
              </w:rPr>
              <w:t>- den Kassenzettel überprüfen</w:t>
            </w:r>
          </w:p>
          <w:p w:rsidR="003B7947" w:rsidRDefault="003B7947" w:rsidP="003B7947">
            <w:pPr>
              <w:pStyle w:val="Textkrper"/>
              <w:rPr>
                <w:rFonts w:ascii="MV Boli" w:hAnsi="MV Boli" w:cs="MV Boli"/>
              </w:rPr>
            </w:pPr>
            <w:r w:rsidRPr="00716775">
              <w:rPr>
                <w:rFonts w:ascii="MV Boli" w:hAnsi="MV Boli" w:cs="MV Boli"/>
              </w:rPr>
              <w:t>- die Waren in den Wagen packen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FFC000"/>
          </w:tcPr>
          <w:p w:rsidR="003B7947" w:rsidRPr="00716775" w:rsidRDefault="003B7947" w:rsidP="003B7947">
            <w:pPr>
              <w:pStyle w:val="Textkrper"/>
              <w:rPr>
                <w:rFonts w:ascii="MV Boli" w:hAnsi="MV Boli" w:cs="MV Boli"/>
                <w:sz w:val="40"/>
              </w:rPr>
            </w:pPr>
            <w:r w:rsidRPr="00716775">
              <w:rPr>
                <w:rFonts w:ascii="MV Boli" w:hAnsi="MV Boli" w:cs="MV Boli"/>
                <w:sz w:val="40"/>
              </w:rPr>
              <w:t>In einem Restaurant essen gehen</w:t>
            </w:r>
          </w:p>
          <w:p w:rsidR="003B7947" w:rsidRPr="00716775" w:rsidRDefault="003B7947" w:rsidP="003B7947">
            <w:pPr>
              <w:pStyle w:val="Textkrper"/>
              <w:rPr>
                <w:rFonts w:ascii="MV Boli" w:hAnsi="MV Boli" w:cs="MV Boli"/>
              </w:rPr>
            </w:pPr>
            <w:r w:rsidRPr="00716775">
              <w:rPr>
                <w:rFonts w:ascii="MV Boli" w:hAnsi="MV Boli" w:cs="MV Boli"/>
              </w:rPr>
              <w:t>- ein Restaurant betreten</w:t>
            </w:r>
          </w:p>
          <w:p w:rsidR="003B7947" w:rsidRPr="00716775" w:rsidRDefault="003B7947" w:rsidP="003B7947">
            <w:pPr>
              <w:pStyle w:val="Textkrper"/>
              <w:rPr>
                <w:rFonts w:ascii="MV Boli" w:hAnsi="MV Boli" w:cs="MV Boli"/>
              </w:rPr>
            </w:pPr>
            <w:r w:rsidRPr="00716775">
              <w:rPr>
                <w:rFonts w:ascii="MV Boli" w:hAnsi="MV Boli" w:cs="MV Boli"/>
              </w:rPr>
              <w:t>- sich an einen Tisch setzen</w:t>
            </w:r>
          </w:p>
          <w:p w:rsidR="003B7947" w:rsidRPr="00716775" w:rsidRDefault="003B7947" w:rsidP="003B7947">
            <w:pPr>
              <w:pStyle w:val="Textkrper"/>
              <w:rPr>
                <w:rFonts w:ascii="MV Boli" w:hAnsi="MV Boli" w:cs="MV Boli"/>
              </w:rPr>
            </w:pPr>
            <w:r w:rsidRPr="00716775">
              <w:rPr>
                <w:rFonts w:ascii="MV Boli" w:hAnsi="MV Boli" w:cs="MV Boli"/>
              </w:rPr>
              <w:t>- die Speisekarte erhalten und ein Gericht wählen</w:t>
            </w:r>
          </w:p>
          <w:p w:rsidR="003B7947" w:rsidRPr="00716775" w:rsidRDefault="003B7947" w:rsidP="003B7947">
            <w:pPr>
              <w:pStyle w:val="Textkrper"/>
              <w:rPr>
                <w:rFonts w:ascii="MV Boli" w:hAnsi="MV Boli" w:cs="MV Boli"/>
              </w:rPr>
            </w:pPr>
            <w:r w:rsidRPr="00716775">
              <w:rPr>
                <w:rFonts w:ascii="MV Boli" w:hAnsi="MV Boli" w:cs="MV Boli"/>
              </w:rPr>
              <w:t>- das bestellte Gericht erhalten und essen</w:t>
            </w:r>
          </w:p>
          <w:p w:rsidR="003B7947" w:rsidRDefault="003B7947" w:rsidP="003B7947">
            <w:pPr>
              <w:pStyle w:val="Textkrper"/>
              <w:rPr>
                <w:rFonts w:ascii="MV Boli" w:hAnsi="MV Boli" w:cs="MV Boli"/>
              </w:rPr>
            </w:pPr>
            <w:r w:rsidRPr="00716775">
              <w:rPr>
                <w:rFonts w:ascii="MV Boli" w:hAnsi="MV Boli" w:cs="MV Boli"/>
              </w:rPr>
              <w:t>- bezahlen und das Restaurant verlassen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92D050"/>
          </w:tcPr>
          <w:p w:rsidR="003B7947" w:rsidRPr="00716775" w:rsidRDefault="003B7947" w:rsidP="003B7947">
            <w:pPr>
              <w:pStyle w:val="Textkrper"/>
              <w:rPr>
                <w:rFonts w:ascii="MV Boli" w:hAnsi="MV Boli" w:cs="MV Boli"/>
                <w:sz w:val="40"/>
              </w:rPr>
            </w:pPr>
            <w:r w:rsidRPr="00716775">
              <w:rPr>
                <w:rFonts w:ascii="MV Boli" w:hAnsi="MV Boli" w:cs="MV Boli"/>
                <w:sz w:val="40"/>
              </w:rPr>
              <w:t>Ein Bild aufhängen</w:t>
            </w:r>
          </w:p>
          <w:p w:rsidR="003B7947" w:rsidRPr="00716775" w:rsidRDefault="003B7947" w:rsidP="003B7947">
            <w:pPr>
              <w:pStyle w:val="Textkrper"/>
              <w:rPr>
                <w:rFonts w:ascii="MV Boli" w:hAnsi="MV Boli" w:cs="MV Boli"/>
              </w:rPr>
            </w:pPr>
            <w:r w:rsidRPr="00716775">
              <w:rPr>
                <w:rFonts w:ascii="MV Boli" w:hAnsi="MV Boli" w:cs="MV Boli"/>
              </w:rPr>
              <w:t>- ein Loch anzeichnen und bohren</w:t>
            </w:r>
          </w:p>
          <w:p w:rsidR="003B7947" w:rsidRPr="00716775" w:rsidRDefault="003B7947" w:rsidP="003B7947">
            <w:pPr>
              <w:pStyle w:val="Textkrper"/>
              <w:rPr>
                <w:rFonts w:ascii="MV Boli" w:hAnsi="MV Boli" w:cs="MV Boli"/>
              </w:rPr>
            </w:pPr>
            <w:r w:rsidRPr="00716775">
              <w:rPr>
                <w:rFonts w:ascii="MV Boli" w:hAnsi="MV Boli" w:cs="MV Boli"/>
              </w:rPr>
              <w:t>- einen Wandhaken eindrehen</w:t>
            </w:r>
          </w:p>
          <w:p w:rsidR="003B7947" w:rsidRPr="00716775" w:rsidRDefault="003B7947" w:rsidP="003B7947">
            <w:pPr>
              <w:pStyle w:val="Textkrper"/>
              <w:rPr>
                <w:rFonts w:ascii="MV Boli" w:hAnsi="MV Boli" w:cs="MV Boli"/>
              </w:rPr>
            </w:pPr>
            <w:r w:rsidRPr="00716775">
              <w:rPr>
                <w:rFonts w:ascii="MV Boli" w:hAnsi="MV Boli" w:cs="MV Boli"/>
              </w:rPr>
              <w:t>- das Bild aufhängen</w:t>
            </w:r>
          </w:p>
          <w:p w:rsidR="003B7947" w:rsidRPr="00716775" w:rsidRDefault="003B7947" w:rsidP="003B7947">
            <w:pPr>
              <w:pStyle w:val="Textkrper"/>
              <w:rPr>
                <w:rFonts w:ascii="MV Boli" w:hAnsi="MV Boli" w:cs="MV Boli"/>
              </w:rPr>
            </w:pPr>
            <w:r w:rsidRPr="00716775">
              <w:rPr>
                <w:rFonts w:ascii="MV Boli" w:hAnsi="MV Boli" w:cs="MV Boli"/>
              </w:rPr>
              <w:t>- kontrollieren, ob es gerade hängt</w:t>
            </w:r>
          </w:p>
          <w:p w:rsidR="003B7947" w:rsidRDefault="003B7947" w:rsidP="003B7947">
            <w:pPr>
              <w:pStyle w:val="Textkrper"/>
              <w:rPr>
                <w:rFonts w:ascii="MV Boli" w:hAnsi="MV Boli" w:cs="MV Boli"/>
              </w:rPr>
            </w:pPr>
            <w:r w:rsidRPr="00716775">
              <w:rPr>
                <w:rFonts w:ascii="MV Boli" w:hAnsi="MV Boli" w:cs="MV Boli"/>
              </w:rPr>
              <w:t>- Bild zurecht rücken und zufrieden sein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FFFF00"/>
          </w:tcPr>
          <w:p w:rsidR="003B7947" w:rsidRPr="00716775" w:rsidRDefault="003B7947" w:rsidP="003B7947">
            <w:pPr>
              <w:pStyle w:val="Textkrper"/>
              <w:rPr>
                <w:rFonts w:ascii="MV Boli" w:hAnsi="MV Boli" w:cs="MV Boli"/>
                <w:sz w:val="40"/>
              </w:rPr>
            </w:pPr>
            <w:r w:rsidRPr="00716775">
              <w:rPr>
                <w:rFonts w:ascii="MV Boli" w:hAnsi="MV Boli" w:cs="MV Boli"/>
                <w:sz w:val="40"/>
              </w:rPr>
              <w:t>Tapezieren</w:t>
            </w:r>
          </w:p>
          <w:p w:rsidR="003B7947" w:rsidRPr="00716775" w:rsidRDefault="003B7947" w:rsidP="003B7947">
            <w:pPr>
              <w:pStyle w:val="Textkrper"/>
              <w:rPr>
                <w:rFonts w:ascii="MV Boli" w:hAnsi="MV Boli" w:cs="MV Boli"/>
              </w:rPr>
            </w:pPr>
            <w:r w:rsidRPr="00716775">
              <w:rPr>
                <w:rFonts w:ascii="MV Boli" w:hAnsi="MV Boli" w:cs="MV Boli"/>
              </w:rPr>
              <w:t>- eine Wand abmessen</w:t>
            </w:r>
          </w:p>
          <w:p w:rsidR="003B7947" w:rsidRPr="00716775" w:rsidRDefault="003B7947" w:rsidP="003B7947">
            <w:pPr>
              <w:pStyle w:val="Textkrper"/>
              <w:rPr>
                <w:rFonts w:ascii="MV Boli" w:hAnsi="MV Boli" w:cs="MV Boli"/>
              </w:rPr>
            </w:pPr>
            <w:r w:rsidRPr="00716775">
              <w:rPr>
                <w:rFonts w:ascii="MV Boli" w:hAnsi="MV Boli" w:cs="MV Boli"/>
              </w:rPr>
              <w:t>- Tapetenrollen bereitlegen</w:t>
            </w:r>
          </w:p>
          <w:p w:rsidR="003B7947" w:rsidRPr="00716775" w:rsidRDefault="003B7947" w:rsidP="003B7947">
            <w:pPr>
              <w:pStyle w:val="Textkrper"/>
              <w:rPr>
                <w:rFonts w:ascii="MV Boli" w:hAnsi="MV Boli" w:cs="MV Boli"/>
              </w:rPr>
            </w:pPr>
            <w:r w:rsidRPr="00716775">
              <w:rPr>
                <w:rFonts w:ascii="MV Boli" w:hAnsi="MV Boli" w:cs="MV Boli"/>
              </w:rPr>
              <w:t>- Tapetenrolle ausrollen und zuschneiden</w:t>
            </w:r>
          </w:p>
          <w:p w:rsidR="003B7947" w:rsidRPr="00716775" w:rsidRDefault="003B7947" w:rsidP="003B7947">
            <w:pPr>
              <w:pStyle w:val="Textkrper"/>
              <w:rPr>
                <w:rFonts w:ascii="MV Boli" w:hAnsi="MV Boli" w:cs="MV Boli"/>
              </w:rPr>
            </w:pPr>
            <w:r w:rsidRPr="00716775">
              <w:rPr>
                <w:rFonts w:ascii="MV Boli" w:hAnsi="MV Boli" w:cs="MV Boli"/>
              </w:rPr>
              <w:t>- Tapetenbahn einkleistern</w:t>
            </w:r>
          </w:p>
          <w:p w:rsidR="003B7947" w:rsidRDefault="003B7947" w:rsidP="003B7947">
            <w:pPr>
              <w:pStyle w:val="Textkrper"/>
              <w:rPr>
                <w:rFonts w:ascii="MV Boli" w:hAnsi="MV Boli" w:cs="MV Boli"/>
              </w:rPr>
            </w:pPr>
            <w:r w:rsidRPr="00716775">
              <w:rPr>
                <w:rFonts w:ascii="MV Boli" w:hAnsi="MV Boli" w:cs="MV Boli"/>
              </w:rPr>
              <w:t>- Tapetenbahn an die Wand kleben und glattstreichen</w:t>
            </w:r>
          </w:p>
          <w:p w:rsidR="003B7947" w:rsidRPr="00716775" w:rsidRDefault="003B7947" w:rsidP="003B7947">
            <w:pPr>
              <w:pStyle w:val="Textkrper"/>
              <w:rPr>
                <w:rFonts w:ascii="MV Boli" w:hAnsi="MV Boli" w:cs="MV Boli"/>
              </w:rPr>
            </w:pPr>
          </w:p>
        </w:tc>
      </w:tr>
    </w:tbl>
    <w:p w:rsidR="003B7947" w:rsidRDefault="003B7947" w:rsidP="003B7947"/>
    <w:tbl>
      <w:tblPr>
        <w:tblStyle w:val="Tabellenraster"/>
        <w:tblW w:w="0" w:type="auto"/>
        <w:tblBorders>
          <w:top w:val="single" w:sz="48" w:space="0" w:color="FFFFFF" w:themeColor="background1"/>
          <w:left w:val="single" w:sz="48" w:space="0" w:color="FFFFFF" w:themeColor="background1"/>
          <w:bottom w:val="single" w:sz="48" w:space="0" w:color="FFFFFF" w:themeColor="background1"/>
          <w:right w:val="single" w:sz="48" w:space="0" w:color="FFFFFF" w:themeColor="background1"/>
          <w:insideH w:val="single" w:sz="48" w:space="0" w:color="FFFFFF" w:themeColor="background1"/>
          <w:insideV w:val="single" w:sz="48" w:space="0" w:color="FFFFFF" w:themeColor="background1"/>
        </w:tblBorders>
        <w:tblLook w:val="04A0" w:firstRow="1" w:lastRow="0" w:firstColumn="1" w:lastColumn="0" w:noHBand="0" w:noVBand="1"/>
      </w:tblPr>
      <w:tblGrid>
        <w:gridCol w:w="7510"/>
      </w:tblGrid>
      <w:tr w:rsidR="003B7947" w:rsidRPr="00716775" w:rsidTr="003B7947">
        <w:tc>
          <w:tcPr>
            <w:tcW w:w="7510" w:type="dxa"/>
            <w:shd w:val="clear" w:color="auto" w:fill="92D050"/>
          </w:tcPr>
          <w:p w:rsidR="003B7947" w:rsidRPr="00716775" w:rsidRDefault="003B7947" w:rsidP="003B7947">
            <w:pPr>
              <w:pStyle w:val="Textkrper"/>
              <w:rPr>
                <w:rFonts w:ascii="MV Boli" w:hAnsi="MV Boli" w:cs="MV Boli"/>
                <w:sz w:val="40"/>
              </w:rPr>
            </w:pPr>
            <w:r w:rsidRPr="00716775">
              <w:rPr>
                <w:rFonts w:ascii="MV Boli" w:hAnsi="MV Boli" w:cs="MV Boli"/>
                <w:sz w:val="40"/>
              </w:rPr>
              <w:t>Den Tisch decken</w:t>
            </w:r>
          </w:p>
          <w:p w:rsidR="003B7947" w:rsidRPr="00716775" w:rsidRDefault="003B7947" w:rsidP="003B7947">
            <w:pPr>
              <w:pStyle w:val="Textkrper"/>
              <w:rPr>
                <w:rFonts w:ascii="MV Boli" w:hAnsi="MV Boli" w:cs="MV Boli"/>
              </w:rPr>
            </w:pPr>
            <w:r w:rsidRPr="00716775">
              <w:rPr>
                <w:rFonts w:ascii="MV Boli" w:hAnsi="MV Boli" w:cs="MV Boli"/>
              </w:rPr>
              <w:t>- Geschirr und Besteck aus dem Küchenschrank holen</w:t>
            </w:r>
          </w:p>
          <w:p w:rsidR="003B7947" w:rsidRPr="00716775" w:rsidRDefault="003B7947" w:rsidP="003B7947">
            <w:pPr>
              <w:pStyle w:val="Textkrper"/>
              <w:rPr>
                <w:rFonts w:ascii="MV Boli" w:hAnsi="MV Boli" w:cs="MV Boli"/>
              </w:rPr>
            </w:pPr>
            <w:r w:rsidRPr="00716775">
              <w:rPr>
                <w:rFonts w:ascii="MV Boli" w:hAnsi="MV Boli" w:cs="MV Boli"/>
              </w:rPr>
              <w:t>- Geschirr und Besteck zum Tisch bringen</w:t>
            </w:r>
          </w:p>
          <w:p w:rsidR="003B7947" w:rsidRPr="00716775" w:rsidRDefault="003B7947" w:rsidP="003B7947">
            <w:pPr>
              <w:pStyle w:val="Textkrper"/>
              <w:rPr>
                <w:rFonts w:ascii="MV Boli" w:hAnsi="MV Boli" w:cs="MV Boli"/>
              </w:rPr>
            </w:pPr>
            <w:r w:rsidRPr="00716775">
              <w:rPr>
                <w:rFonts w:ascii="MV Boli" w:hAnsi="MV Boli" w:cs="MV Boli"/>
              </w:rPr>
              <w:t>- den Tisch für das Mittagessen decken</w:t>
            </w:r>
          </w:p>
          <w:p w:rsidR="003B7947" w:rsidRPr="00716775" w:rsidRDefault="003B7947" w:rsidP="003B7947">
            <w:pPr>
              <w:pStyle w:val="Textkrper"/>
              <w:rPr>
                <w:rFonts w:ascii="MV Boli" w:hAnsi="MV Boli" w:cs="MV Boli"/>
              </w:rPr>
            </w:pPr>
            <w:r w:rsidRPr="00716775">
              <w:rPr>
                <w:rFonts w:ascii="MV Boli" w:hAnsi="MV Boli" w:cs="MV Boli"/>
              </w:rPr>
              <w:t>- überprüfen, ob ich nichts vergessen habe</w:t>
            </w:r>
          </w:p>
          <w:p w:rsidR="003B7947" w:rsidRDefault="003B7947" w:rsidP="003B7947">
            <w:pPr>
              <w:pStyle w:val="Textkrper"/>
              <w:rPr>
                <w:rFonts w:ascii="MV Boli" w:hAnsi="MV Boli" w:cs="MV Boli"/>
              </w:rPr>
            </w:pPr>
            <w:r w:rsidRPr="00716775">
              <w:rPr>
                <w:rFonts w:ascii="MV Boli" w:hAnsi="MV Boli" w:cs="MV Boli"/>
              </w:rPr>
              <w:t xml:space="preserve">- Platz nehmen </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548DD4" w:themeFill="text2" w:themeFillTint="99"/>
          </w:tcPr>
          <w:p w:rsidR="003B7947" w:rsidRPr="00716775" w:rsidRDefault="003B7947" w:rsidP="003B7947">
            <w:pPr>
              <w:pStyle w:val="Textkrper"/>
              <w:rPr>
                <w:rFonts w:ascii="MV Boli" w:hAnsi="MV Boli" w:cs="MV Boli"/>
                <w:sz w:val="40"/>
              </w:rPr>
            </w:pPr>
            <w:r w:rsidRPr="00716775">
              <w:rPr>
                <w:rFonts w:ascii="MV Boli" w:hAnsi="MV Boli" w:cs="MV Boli"/>
                <w:sz w:val="40"/>
              </w:rPr>
              <w:t>Geschirr abwaschen</w:t>
            </w:r>
          </w:p>
          <w:p w:rsidR="003B7947" w:rsidRPr="00716775" w:rsidRDefault="003B7947" w:rsidP="003B7947">
            <w:pPr>
              <w:pStyle w:val="Textkrper"/>
              <w:rPr>
                <w:rFonts w:ascii="MV Boli" w:hAnsi="MV Boli" w:cs="MV Boli"/>
              </w:rPr>
            </w:pPr>
            <w:r w:rsidRPr="00716775">
              <w:rPr>
                <w:rFonts w:ascii="MV Boli" w:hAnsi="MV Boli" w:cs="MV Boli"/>
              </w:rPr>
              <w:t>- Geschirr und Besteck abspülen</w:t>
            </w:r>
          </w:p>
          <w:p w:rsidR="003B7947" w:rsidRPr="00716775" w:rsidRDefault="003B7947" w:rsidP="003B7947">
            <w:pPr>
              <w:pStyle w:val="Textkrper"/>
              <w:rPr>
                <w:rFonts w:ascii="MV Boli" w:hAnsi="MV Boli" w:cs="MV Boli"/>
              </w:rPr>
            </w:pPr>
            <w:r w:rsidRPr="00716775">
              <w:rPr>
                <w:rFonts w:ascii="MV Boli" w:hAnsi="MV Boli" w:cs="MV Boli"/>
              </w:rPr>
              <w:t>- das Geschirr und Besteck abtrocknen</w:t>
            </w:r>
          </w:p>
          <w:p w:rsidR="003B7947" w:rsidRPr="00716775" w:rsidRDefault="003B7947" w:rsidP="003B7947">
            <w:pPr>
              <w:pStyle w:val="Textkrper"/>
              <w:rPr>
                <w:rFonts w:ascii="MV Boli" w:hAnsi="MV Boli" w:cs="MV Boli"/>
              </w:rPr>
            </w:pPr>
            <w:r w:rsidRPr="00716775">
              <w:rPr>
                <w:rFonts w:ascii="MV Boli" w:hAnsi="MV Boli" w:cs="MV Boli"/>
              </w:rPr>
              <w:t xml:space="preserve">- das Geschirr </w:t>
            </w:r>
            <w:r w:rsidR="00D3240F">
              <w:rPr>
                <w:rFonts w:ascii="MV Boli" w:hAnsi="MV Boli" w:cs="MV Boli"/>
              </w:rPr>
              <w:t>in den</w:t>
            </w:r>
            <w:r w:rsidRPr="00716775">
              <w:rPr>
                <w:rFonts w:ascii="MV Boli" w:hAnsi="MV Boli" w:cs="MV Boli"/>
              </w:rPr>
              <w:t xml:space="preserve"> Küchenschrank einräumen</w:t>
            </w:r>
          </w:p>
          <w:p w:rsidR="003B7947" w:rsidRPr="00716775" w:rsidRDefault="003B7947" w:rsidP="003B7947">
            <w:pPr>
              <w:pStyle w:val="Textkrper"/>
              <w:rPr>
                <w:rFonts w:ascii="MV Boli" w:hAnsi="MV Boli" w:cs="MV Boli"/>
              </w:rPr>
            </w:pPr>
            <w:r w:rsidRPr="00716775">
              <w:rPr>
                <w:rFonts w:ascii="MV Boli" w:hAnsi="MV Boli" w:cs="MV Boli"/>
              </w:rPr>
              <w:t>- das Besteck in die Küchenschublade einsortieren</w:t>
            </w:r>
          </w:p>
          <w:p w:rsidR="003B7947" w:rsidRDefault="003B7947" w:rsidP="003B7947">
            <w:pPr>
              <w:pStyle w:val="Textkrper"/>
              <w:rPr>
                <w:rFonts w:ascii="MV Boli" w:hAnsi="MV Boli" w:cs="MV Boli"/>
              </w:rPr>
            </w:pPr>
            <w:r w:rsidRPr="00716775">
              <w:rPr>
                <w:rFonts w:ascii="MV Boli" w:hAnsi="MV Boli" w:cs="MV Boli"/>
              </w:rPr>
              <w:t>- das Trockentuch nach getaner Arbeit aufhängen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FFFF00"/>
          </w:tcPr>
          <w:p w:rsidR="003B7947" w:rsidRPr="00716775" w:rsidRDefault="003B7947" w:rsidP="003B7947">
            <w:pPr>
              <w:pStyle w:val="Textkrper"/>
              <w:rPr>
                <w:rFonts w:ascii="MV Boli" w:hAnsi="MV Boli" w:cs="MV Boli"/>
                <w:sz w:val="40"/>
              </w:rPr>
            </w:pPr>
            <w:r w:rsidRPr="00716775">
              <w:rPr>
                <w:rFonts w:ascii="MV Boli" w:hAnsi="MV Boli" w:cs="MV Boli"/>
                <w:sz w:val="40"/>
              </w:rPr>
              <w:t>Koffer packen und verreisen</w:t>
            </w:r>
          </w:p>
          <w:p w:rsidR="003B7947" w:rsidRPr="00716775" w:rsidRDefault="003B7947" w:rsidP="003B7947">
            <w:pPr>
              <w:pStyle w:val="Textkrper"/>
              <w:rPr>
                <w:rFonts w:ascii="MV Boli" w:hAnsi="MV Boli" w:cs="MV Boli"/>
              </w:rPr>
            </w:pPr>
            <w:r w:rsidRPr="00716775">
              <w:rPr>
                <w:rFonts w:ascii="MV Boli" w:hAnsi="MV Boli" w:cs="MV Boli"/>
              </w:rPr>
              <w:t>- Kleider aus dem Kleiderschrank holen</w:t>
            </w:r>
          </w:p>
          <w:p w:rsidR="003B7947" w:rsidRPr="00716775" w:rsidRDefault="003B7947" w:rsidP="003B7947">
            <w:pPr>
              <w:pStyle w:val="Textkrper"/>
              <w:rPr>
                <w:rFonts w:ascii="MV Boli" w:hAnsi="MV Boli" w:cs="MV Boli"/>
              </w:rPr>
            </w:pPr>
            <w:r w:rsidRPr="00716775">
              <w:rPr>
                <w:rFonts w:ascii="MV Boli" w:hAnsi="MV Boli" w:cs="MV Boli"/>
              </w:rPr>
              <w:t>- die Kleider ordentlich in den Koffer legen</w:t>
            </w:r>
          </w:p>
          <w:p w:rsidR="003B7947" w:rsidRPr="00716775" w:rsidRDefault="003B7947" w:rsidP="003B7947">
            <w:pPr>
              <w:pStyle w:val="Textkrper"/>
              <w:rPr>
                <w:rFonts w:ascii="MV Boli" w:hAnsi="MV Boli" w:cs="MV Boli"/>
              </w:rPr>
            </w:pPr>
            <w:r w:rsidRPr="00716775">
              <w:rPr>
                <w:rFonts w:ascii="MV Boli" w:hAnsi="MV Boli" w:cs="MV Boli"/>
              </w:rPr>
              <w:t>- den Koffer verschießen und zum Auto bringen</w:t>
            </w:r>
          </w:p>
          <w:p w:rsidR="003B7947" w:rsidRPr="00716775" w:rsidRDefault="003B7947" w:rsidP="003B7947">
            <w:pPr>
              <w:pStyle w:val="Textkrper"/>
              <w:rPr>
                <w:rFonts w:ascii="MV Boli" w:hAnsi="MV Boli" w:cs="MV Boli"/>
              </w:rPr>
            </w:pPr>
            <w:r w:rsidRPr="00716775">
              <w:rPr>
                <w:rFonts w:ascii="MV Boli" w:hAnsi="MV Boli" w:cs="MV Boli"/>
              </w:rPr>
              <w:t>- Koffer im Kofferraum verstauen</w:t>
            </w:r>
          </w:p>
          <w:p w:rsidR="003B7947" w:rsidRDefault="003B7947" w:rsidP="003B7947">
            <w:pPr>
              <w:pStyle w:val="Textkrper"/>
              <w:rPr>
                <w:rFonts w:ascii="MV Boli" w:hAnsi="MV Boli" w:cs="MV Boli"/>
              </w:rPr>
            </w:pPr>
            <w:r w:rsidRPr="00716775">
              <w:rPr>
                <w:rFonts w:ascii="MV Boli" w:hAnsi="MV Boli" w:cs="MV Boli"/>
              </w:rPr>
              <w:t>- mit dem Auto wegfahren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FFC000"/>
          </w:tcPr>
          <w:p w:rsidR="003B7947" w:rsidRPr="00716775" w:rsidRDefault="003B7947" w:rsidP="003B7947">
            <w:pPr>
              <w:pStyle w:val="Textkrper"/>
              <w:rPr>
                <w:rFonts w:ascii="MV Boli" w:hAnsi="MV Boli" w:cs="MV Boli"/>
                <w:sz w:val="40"/>
              </w:rPr>
            </w:pPr>
            <w:r w:rsidRPr="00716775">
              <w:rPr>
                <w:rFonts w:ascii="MV Boli" w:hAnsi="MV Boli" w:cs="MV Boli"/>
                <w:sz w:val="40"/>
              </w:rPr>
              <w:t>Wäsche waschen</w:t>
            </w:r>
          </w:p>
          <w:p w:rsidR="003B7947" w:rsidRPr="00716775" w:rsidRDefault="003B7947" w:rsidP="003B7947">
            <w:pPr>
              <w:pStyle w:val="Textkrper"/>
              <w:rPr>
                <w:rFonts w:ascii="MV Boli" w:hAnsi="MV Boli" w:cs="MV Boli"/>
              </w:rPr>
            </w:pPr>
            <w:r w:rsidRPr="00716775">
              <w:rPr>
                <w:rFonts w:ascii="MV Boli" w:hAnsi="MV Boli" w:cs="MV Boli"/>
              </w:rPr>
              <w:t>- Wäsche in die Waschmaschine stopfen</w:t>
            </w:r>
          </w:p>
          <w:p w:rsidR="003B7947" w:rsidRPr="00716775" w:rsidRDefault="003B7947" w:rsidP="003B7947">
            <w:pPr>
              <w:pStyle w:val="Textkrper"/>
              <w:rPr>
                <w:rFonts w:ascii="MV Boli" w:hAnsi="MV Boli" w:cs="MV Boli"/>
              </w:rPr>
            </w:pPr>
            <w:r w:rsidRPr="00716775">
              <w:rPr>
                <w:rFonts w:ascii="MV Boli" w:hAnsi="MV Boli" w:cs="MV Boli"/>
              </w:rPr>
              <w:t>- Waschpulver einfüllen und Waschvorgang starten</w:t>
            </w:r>
          </w:p>
          <w:p w:rsidR="003B7947" w:rsidRPr="00716775" w:rsidRDefault="003B7947" w:rsidP="003B7947">
            <w:pPr>
              <w:pStyle w:val="Textkrper"/>
              <w:rPr>
                <w:rFonts w:ascii="MV Boli" w:hAnsi="MV Boli" w:cs="MV Boli"/>
              </w:rPr>
            </w:pPr>
            <w:r w:rsidRPr="00716775">
              <w:rPr>
                <w:rFonts w:ascii="MV Boli" w:hAnsi="MV Boli" w:cs="MV Boli"/>
              </w:rPr>
              <w:t>- warten</w:t>
            </w:r>
            <w:r>
              <w:rPr>
                <w:rFonts w:ascii="MV Boli" w:hAnsi="MV Boli" w:cs="MV Boli"/>
              </w:rPr>
              <w:t xml:space="preserve"> bis die Waschmaschine fertig ist</w:t>
            </w:r>
            <w:r w:rsidRPr="00716775">
              <w:rPr>
                <w:rFonts w:ascii="MV Boli" w:hAnsi="MV Boli" w:cs="MV Boli"/>
              </w:rPr>
              <w:t>…</w:t>
            </w:r>
          </w:p>
          <w:p w:rsidR="003B7947" w:rsidRPr="00716775" w:rsidRDefault="003B7947" w:rsidP="003B7947">
            <w:pPr>
              <w:pStyle w:val="Textkrper"/>
              <w:rPr>
                <w:rFonts w:ascii="MV Boli" w:hAnsi="MV Boli" w:cs="MV Boli"/>
              </w:rPr>
            </w:pPr>
            <w:r w:rsidRPr="00716775">
              <w:rPr>
                <w:rFonts w:ascii="MV Boli" w:hAnsi="MV Boli" w:cs="MV Boli"/>
              </w:rPr>
              <w:t>- gewaschene Wäsche in einen Wäschekorb füllen</w:t>
            </w:r>
          </w:p>
          <w:p w:rsidR="003B7947" w:rsidRDefault="003B7947" w:rsidP="003B7947">
            <w:pPr>
              <w:pStyle w:val="Textkrper"/>
              <w:rPr>
                <w:rFonts w:ascii="MV Boli" w:hAnsi="MV Boli" w:cs="MV Boli"/>
              </w:rPr>
            </w:pPr>
            <w:r w:rsidRPr="00716775">
              <w:rPr>
                <w:rFonts w:ascii="MV Boli" w:hAnsi="MV Boli" w:cs="MV Boli"/>
              </w:rPr>
              <w:t>- nasse Wäsche zum Trocknen auf die Leine hängen</w:t>
            </w:r>
          </w:p>
          <w:p w:rsidR="003B7947" w:rsidRPr="00716775" w:rsidRDefault="003B7947" w:rsidP="003B7947">
            <w:pPr>
              <w:pStyle w:val="Textkrper"/>
              <w:rPr>
                <w:rFonts w:ascii="MV Boli" w:hAnsi="MV Boli" w:cs="MV Boli"/>
              </w:rPr>
            </w:pPr>
          </w:p>
        </w:tc>
      </w:tr>
      <w:tr w:rsidR="003B7947" w:rsidRPr="00716775" w:rsidTr="003B7947">
        <w:tc>
          <w:tcPr>
            <w:tcW w:w="7510" w:type="dxa"/>
            <w:shd w:val="clear" w:color="auto" w:fill="548DD4" w:themeFill="text2" w:themeFillTint="99"/>
          </w:tcPr>
          <w:p w:rsidR="003B7947" w:rsidRPr="00716775" w:rsidRDefault="003B7947" w:rsidP="003B7947">
            <w:pPr>
              <w:pStyle w:val="Textkrper"/>
              <w:rPr>
                <w:rFonts w:ascii="MV Boli" w:hAnsi="MV Boli" w:cs="MV Boli"/>
                <w:sz w:val="40"/>
              </w:rPr>
            </w:pPr>
            <w:r>
              <w:rPr>
                <w:rFonts w:ascii="MV Boli" w:hAnsi="MV Boli" w:cs="MV Boli"/>
                <w:sz w:val="40"/>
              </w:rPr>
              <w:t>… werden sie hier selbst kreativ…</w:t>
            </w:r>
          </w:p>
          <w:p w:rsidR="003B7947" w:rsidRPr="00716775" w:rsidRDefault="003B7947" w:rsidP="003B7947">
            <w:pPr>
              <w:pStyle w:val="Textkrper"/>
              <w:rPr>
                <w:rFonts w:ascii="MV Boli" w:hAnsi="MV Boli" w:cs="MV Boli"/>
              </w:rPr>
            </w:pPr>
            <w:r w:rsidRPr="00716775">
              <w:rPr>
                <w:rFonts w:ascii="MV Boli" w:hAnsi="MV Boli" w:cs="MV Boli"/>
              </w:rPr>
              <w:t>-</w:t>
            </w:r>
            <w:r>
              <w:rPr>
                <w:rFonts w:ascii="MV Boli" w:hAnsi="MV Boli" w:cs="MV Boli"/>
              </w:rPr>
              <w:t xml:space="preserve"> …</w:t>
            </w:r>
          </w:p>
          <w:p w:rsidR="003B7947" w:rsidRPr="00716775" w:rsidRDefault="003B7947" w:rsidP="003B7947">
            <w:pPr>
              <w:pStyle w:val="Textkrper"/>
              <w:rPr>
                <w:rFonts w:ascii="MV Boli" w:hAnsi="MV Boli" w:cs="MV Boli"/>
              </w:rPr>
            </w:pPr>
            <w:r w:rsidRPr="00716775">
              <w:rPr>
                <w:rFonts w:ascii="MV Boli" w:hAnsi="MV Boli" w:cs="MV Boli"/>
              </w:rPr>
              <w:t xml:space="preserve">- </w:t>
            </w:r>
            <w:r>
              <w:rPr>
                <w:rFonts w:ascii="MV Boli" w:hAnsi="MV Boli" w:cs="MV Boli"/>
              </w:rPr>
              <w:t>…</w:t>
            </w:r>
          </w:p>
          <w:p w:rsidR="003B7947" w:rsidRPr="00716775" w:rsidRDefault="003B7947" w:rsidP="003B7947">
            <w:pPr>
              <w:pStyle w:val="Textkrper"/>
              <w:rPr>
                <w:rFonts w:ascii="MV Boli" w:hAnsi="MV Boli" w:cs="MV Boli"/>
              </w:rPr>
            </w:pPr>
            <w:r w:rsidRPr="00716775">
              <w:rPr>
                <w:rFonts w:ascii="MV Boli" w:hAnsi="MV Boli" w:cs="MV Boli"/>
              </w:rPr>
              <w:t>- …</w:t>
            </w:r>
          </w:p>
          <w:p w:rsidR="003B7947" w:rsidRPr="00716775" w:rsidRDefault="003B7947" w:rsidP="003B7947">
            <w:pPr>
              <w:pStyle w:val="Textkrper"/>
              <w:rPr>
                <w:rFonts w:ascii="MV Boli" w:hAnsi="MV Boli" w:cs="MV Boli"/>
              </w:rPr>
            </w:pPr>
            <w:r w:rsidRPr="00716775">
              <w:rPr>
                <w:rFonts w:ascii="MV Boli" w:hAnsi="MV Boli" w:cs="MV Boli"/>
              </w:rPr>
              <w:t xml:space="preserve">- </w:t>
            </w:r>
            <w:r>
              <w:rPr>
                <w:rFonts w:ascii="MV Boli" w:hAnsi="MV Boli" w:cs="MV Boli"/>
              </w:rPr>
              <w:t>…</w:t>
            </w:r>
          </w:p>
          <w:p w:rsidR="003B7947" w:rsidRDefault="003B7947" w:rsidP="003B7947">
            <w:pPr>
              <w:pStyle w:val="Textkrper"/>
              <w:rPr>
                <w:rFonts w:ascii="MV Boli" w:hAnsi="MV Boli" w:cs="MV Boli"/>
              </w:rPr>
            </w:pPr>
            <w:r w:rsidRPr="00716775">
              <w:rPr>
                <w:rFonts w:ascii="MV Boli" w:hAnsi="MV Boli" w:cs="MV Boli"/>
              </w:rPr>
              <w:t xml:space="preserve">- </w:t>
            </w:r>
            <w:r>
              <w:rPr>
                <w:rFonts w:ascii="MV Boli" w:hAnsi="MV Boli" w:cs="MV Boli"/>
              </w:rPr>
              <w:t>…</w:t>
            </w:r>
          </w:p>
          <w:p w:rsidR="003B7947" w:rsidRPr="00716775" w:rsidRDefault="003B7947" w:rsidP="003B7947">
            <w:pPr>
              <w:pStyle w:val="Textkrper"/>
              <w:rPr>
                <w:rFonts w:ascii="MV Boli" w:hAnsi="MV Boli" w:cs="MV Boli"/>
              </w:rPr>
            </w:pPr>
          </w:p>
        </w:tc>
      </w:tr>
    </w:tbl>
    <w:p w:rsidR="003B7947" w:rsidRDefault="003B7947" w:rsidP="003B7947">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Didaktischer Hinweis</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L01.02.30</w:t>
            </w:r>
          </w:p>
        </w:tc>
      </w:tr>
    </w:tbl>
    <w:p w:rsidR="003B7947" w:rsidRDefault="003B7947" w:rsidP="003B7947">
      <w:pPr>
        <w:pStyle w:val="berschrift1"/>
      </w:pPr>
      <w:r>
        <w:t>Infoblatt Vollständige Handlung</w:t>
      </w:r>
    </w:p>
    <w:p w:rsidR="003B7947" w:rsidRDefault="003B7947" w:rsidP="003B7947">
      <w:pPr>
        <w:spacing w:line="240" w:lineRule="exact"/>
        <w:rPr>
          <w:noProof/>
        </w:rPr>
      </w:pPr>
      <w:r>
        <w:rPr>
          <w:noProof/>
        </w:rPr>
        <w:t>Mit dem Durchführen der Pantomime</w:t>
      </w:r>
      <w:r w:rsidR="00D3240F">
        <w:rPr>
          <w:noProof/>
        </w:rPr>
        <w:t>-</w:t>
      </w:r>
      <w:r>
        <w:rPr>
          <w:noProof/>
        </w:rPr>
        <w:t>Übung haben alle Lernenden die sechs Schritte der vollständigen Handlung durchlaufen!</w:t>
      </w:r>
    </w:p>
    <w:p w:rsidR="003B7947" w:rsidRDefault="007F4EDC" w:rsidP="003B7947">
      <w:pPr>
        <w:spacing w:line="240" w:lineRule="exact"/>
        <w:rPr>
          <w:rStyle w:val="Hyperlink"/>
          <w:color w:val="auto"/>
          <w:u w:val="none"/>
          <w:lang w:eastAsia="de-DE"/>
        </w:rPr>
      </w:pPr>
      <w:r>
        <w:rPr>
          <w:noProof/>
          <w:lang w:eastAsia="de-DE"/>
        </w:rPr>
        <mc:AlternateContent>
          <mc:Choice Requires="wpg">
            <w:drawing>
              <wp:anchor distT="0" distB="0" distL="114300" distR="114300" simplePos="0" relativeHeight="252033024" behindDoc="0" locked="0" layoutInCell="1" allowOverlap="1" wp14:anchorId="252E2274" wp14:editId="75EC8904">
                <wp:simplePos x="0" y="0"/>
                <wp:positionH relativeFrom="column">
                  <wp:posOffset>-141866</wp:posOffset>
                </wp:positionH>
                <wp:positionV relativeFrom="paragraph">
                  <wp:posOffset>90319</wp:posOffset>
                </wp:positionV>
                <wp:extent cx="5316498" cy="3691655"/>
                <wp:effectExtent l="0" t="0" r="0" b="4445"/>
                <wp:wrapNone/>
                <wp:docPr id="1222" name="Gruppieren 1222"/>
                <wp:cNvGraphicFramePr/>
                <a:graphic xmlns:a="http://schemas.openxmlformats.org/drawingml/2006/main">
                  <a:graphicData uri="http://schemas.microsoft.com/office/word/2010/wordprocessingGroup">
                    <wpg:wgp>
                      <wpg:cNvGrpSpPr/>
                      <wpg:grpSpPr>
                        <a:xfrm>
                          <a:off x="0" y="0"/>
                          <a:ext cx="5316498" cy="3691655"/>
                          <a:chOff x="354404" y="-215146"/>
                          <a:chExt cx="5316683" cy="3692262"/>
                        </a:xfrm>
                      </wpg:grpSpPr>
                      <wps:wsp>
                        <wps:cNvPr id="1021" name="Textfeld 1021"/>
                        <wps:cNvSpPr txBox="1"/>
                        <wps:spPr>
                          <a:xfrm>
                            <a:off x="354404" y="592771"/>
                            <a:ext cx="94996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Pr>
                                  <w:b/>
                                  <w:sz w:val="26"/>
                                </w:rPr>
                                <w:t>Bewerten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19" name="Textfeld 1019"/>
                        <wps:cNvSpPr txBox="1"/>
                        <wps:spPr>
                          <a:xfrm>
                            <a:off x="4858764" y="592819"/>
                            <a:ext cx="736602" cy="1883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sidRPr="00EE3949">
                                <w:rPr>
                                  <w:b/>
                                  <w:sz w:val="26"/>
                                </w:rPr>
                                <w:t>Planen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20" name="Textfeld 1020"/>
                        <wps:cNvSpPr txBox="1"/>
                        <wps:spPr>
                          <a:xfrm>
                            <a:off x="496255" y="2617730"/>
                            <a:ext cx="1062681" cy="223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Pr>
                                  <w:b/>
                                  <w:sz w:val="26"/>
                                </w:rPr>
                                <w:t>Kontrollieren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22" name="Textfeld 1022"/>
                        <wps:cNvSpPr txBox="1"/>
                        <wps:spPr>
                          <a:xfrm>
                            <a:off x="4622702" y="2615808"/>
                            <a:ext cx="1048385" cy="2146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Pr>
                                  <w:b/>
                                  <w:sz w:val="26"/>
                                </w:rPr>
                                <w:t>Entscheiden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feld 1220"/>
                        <wps:cNvSpPr txBox="1"/>
                        <wps:spPr>
                          <a:xfrm>
                            <a:off x="2510051" y="3181841"/>
                            <a:ext cx="125476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Pr>
                                  <w:b/>
                                  <w:sz w:val="26"/>
                                </w:rPr>
                                <w:t>Durchführen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 name="Textfeld 1221"/>
                        <wps:cNvSpPr txBox="1"/>
                        <wps:spPr>
                          <a:xfrm>
                            <a:off x="2303719" y="-215146"/>
                            <a:ext cx="1461135" cy="21515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EE3949" w:rsidRDefault="00D3367F" w:rsidP="003B7947">
                              <w:pPr>
                                <w:rPr>
                                  <w:b/>
                                  <w:sz w:val="26"/>
                                </w:rPr>
                              </w:pPr>
                              <w:r>
                                <w:rPr>
                                  <w:b/>
                                  <w:sz w:val="26"/>
                                </w:rPr>
                                <w:t>Informieren</w:t>
                              </w:r>
                            </w:p>
                          </w:txbxContent>
                        </wps:txbx>
                        <wps:bodyPr rot="0" spcFirstLastPara="0" vertOverflow="overflow" horzOverflow="overflow" vert="horz" wrap="square" lIns="91440" tIns="0" rIns="7200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222" o:spid="_x0000_s1113" style="position:absolute;margin-left:-11.15pt;margin-top:7.1pt;width:418.6pt;height:290.7pt;z-index:252033024;mso-width-relative:margin;mso-height-relative:margin" coordorigin="3544,-2151" coordsize="53166,369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">
                <v:shape id="Textfeld 1021" o:spid="_x0000_s1114" type="#_x0000_t202" style="position:absolute;left:3544;top:5927;width:9499;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SR8QA&#10;AADdAAAADwAAAGRycy9kb3ducmV2LnhtbERPTWvCQBC9F/wPywi9FN2oVCV1lSJWxZtGLb0N2WkS&#10;mp0N2TWJ/94tFHqbx/ucxaozpWiodoVlBaNhBII4tbrgTME5+RjMQTiPrLG0TAru5GC17D0tMNa2&#10;5SM1J5+JEMIuRgW591UspUtzMuiGtiIO3LetDfoA60zqGtsQbko5jqKpNFhwaMixonVO6c/pZhR8&#10;vWSfB9dtL+3kdVJtdk0yu+pEqed+9/4GwlPn/8V/7r0O86PxCH6/CSf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pUkfEAAAA3QAAAA8AAAAAAAAAAAAAAAAAmAIAAGRycy9k&#10;b3ducmV2LnhtbFBLBQYAAAAABAAEAPUAAACJAwAAAAA=&#10;" fillcolor="white [3201]" stroked="f" strokeweight=".5pt">
                  <v:textbox>
                    <w:txbxContent>
                      <w:p w:rsidR="00D3367F" w:rsidRPr="00EE3949" w:rsidRDefault="00D3367F" w:rsidP="003B7947">
                        <w:pPr>
                          <w:rPr>
                            <w:b/>
                            <w:sz w:val="26"/>
                          </w:rPr>
                        </w:pPr>
                        <w:r>
                          <w:rPr>
                            <w:b/>
                            <w:sz w:val="26"/>
                          </w:rPr>
                          <w:t>Bewerten</w:t>
                        </w:r>
                      </w:p>
                    </w:txbxContent>
                  </v:textbox>
                </v:shape>
                <v:shape id="Textfeld 1019" o:spid="_x0000_s1115" type="#_x0000_t202" style="position:absolute;left:48587;top:5928;width:7366;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4TUsUA&#10;AADdAAAADwAAAGRycy9kb3ducmV2LnhtbERP32vCMBB+H/g/hBP2MjR1DKfVKDoYOHAMq/h8NLem&#10;s7l0TabVv94Iwt7u4/t503lrK3GkxpeOFQz6CQji3OmSCwW77XtvBMIHZI2VY1JwJg/zWedhiql2&#10;J97QMQuFiCHsU1RgQqhTKX1uyKLvu5o4ct+usRgibAqpGzzFcFvJ5yQZSoslxwaDNb0Zyg/Zn1Uw&#10;Or98Pu2Hr/uf6utjaS7FL68PqNRjt11MQARqw7/47l7pOD8ZjOH2TTxB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XhNSxQAAAN0AAAAPAAAAAAAAAAAAAAAAAJgCAABkcnMv&#10;ZG93bnJldi54bWxQSwUGAAAAAAQABAD1AAAAigMAAAAA&#10;" fillcolor="white [3201]" stroked="f" strokeweight=".5pt">
                  <v:textbox inset="0,0,0,0">
                    <w:txbxContent>
                      <w:p w:rsidR="00D3367F" w:rsidRPr="00EE3949" w:rsidRDefault="00D3367F" w:rsidP="003B7947">
                        <w:pPr>
                          <w:rPr>
                            <w:b/>
                            <w:sz w:val="26"/>
                          </w:rPr>
                        </w:pPr>
                        <w:r w:rsidRPr="00EE3949">
                          <w:rPr>
                            <w:b/>
                            <w:sz w:val="26"/>
                          </w:rPr>
                          <w:t>Planen</w:t>
                        </w:r>
                      </w:p>
                    </w:txbxContent>
                  </v:textbox>
                </v:shape>
                <v:shape id="Textfeld 1020" o:spid="_x0000_s1116" type="#_x0000_t202" style="position:absolute;left:4962;top:26177;width:10627;height:2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wcscA&#10;AADdAAAADwAAAGRycy9kb3ducmV2LnhtbESPQWsCQQyF7wX/wxChl1JnK0Vl6yi2UGhBEbV4Djvp&#10;zupOZrsz1dVfbw6F3hLey3tfpvPO1+pEbawCG3gaZKCIi2ArLg187d4fJ6BiQrZYByYDF4own/Xu&#10;ppjbcOYNnbapVBLCMUcDLqUm1zoWjjzGQWiIRfsOrccka1tq2+JZwn2th1k20h4rlgaHDb05Ko7b&#10;X29gcnlePexH4/2hXn++umv5w8sjGnPf7xYvoBJ16d/8d/1hBT8bCr98IyPo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IcHLHAAAA3QAAAA8AAAAAAAAAAAAAAAAAmAIAAGRy&#10;cy9kb3ducmV2LnhtbFBLBQYAAAAABAAEAPUAAACMAwAAAAA=&#10;" fillcolor="white [3201]" stroked="f" strokeweight=".5pt">
                  <v:textbox inset="0,0,0,0">
                    <w:txbxContent>
                      <w:p w:rsidR="00D3367F" w:rsidRPr="00EE3949" w:rsidRDefault="00D3367F" w:rsidP="003B7947">
                        <w:pPr>
                          <w:rPr>
                            <w:b/>
                            <w:sz w:val="26"/>
                          </w:rPr>
                        </w:pPr>
                        <w:r>
                          <w:rPr>
                            <w:b/>
                            <w:sz w:val="26"/>
                          </w:rPr>
                          <w:t>Kontrollieren</w:t>
                        </w:r>
                      </w:p>
                    </w:txbxContent>
                  </v:textbox>
                </v:shape>
                <v:shape id="Textfeld 1022" o:spid="_x0000_s1117" type="#_x0000_t202" style="position:absolute;left:46227;top:26158;width:10483;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ZLnsUA&#10;AADdAAAADwAAAGRycy9kb3ducmV2LnhtbERP32vCMBB+H+x/CDfwZcx0RVQ6o+hgoOAQu+Hz0ZxN&#10;tbl0TdTqX28Gg73dx/fzJrPO1uJMra8cK3jtJyCIC6crLhV8f328jEH4gKyxdkwKruRhNn18mGCm&#10;3YW3dM5DKWII+wwVmBCaTEpfGLLo+64hjtzetRZDhG0pdYuXGG5rmSbJUFqsODYYbOjdUHHMT1bB&#10;+Dr4fN4NR7tDvVktzK384fURleo9dfM3EIG68C/+cy91nJ+kKfx+E0+Q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lkuexQAAAN0AAAAPAAAAAAAAAAAAAAAAAJgCAABkcnMv&#10;ZG93bnJldi54bWxQSwUGAAAAAAQABAD1AAAAigMAAAAA&#10;" fillcolor="white [3201]" stroked="f" strokeweight=".5pt">
                  <v:textbox inset="0,0,0,0">
                    <w:txbxContent>
                      <w:p w:rsidR="00D3367F" w:rsidRPr="00EE3949" w:rsidRDefault="00D3367F" w:rsidP="003B7947">
                        <w:pPr>
                          <w:rPr>
                            <w:b/>
                            <w:sz w:val="26"/>
                          </w:rPr>
                        </w:pPr>
                        <w:r>
                          <w:rPr>
                            <w:b/>
                            <w:sz w:val="26"/>
                          </w:rPr>
                          <w:t>Entscheiden</w:t>
                        </w:r>
                      </w:p>
                    </w:txbxContent>
                  </v:textbox>
                </v:shape>
                <v:shape id="Textfeld 1220" o:spid="_x0000_s1118" type="#_x0000_t202" style="position:absolute;left:25100;top:31818;width:12548;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18NMMA&#10;AADbAAAADwAAAGRycy9kb3ducmV2LnhtbERPS2vCQBC+C/6HZYRepG5UqiW6ioh90FuTVvE2ZMck&#10;mJ0N2W2S/vtuQfA2H99z1tveVKKlxpWWFUwnEQjizOqScwVf6cvjMwjnkTVWlknBLznYboaDNcba&#10;dvxJbeJzEULYxaig8L6OpXRZQQbdxNbEgbvYxqAPsMmlbrAL4aaSsyhaSIMlh4YCa9oXlF2TH6Pg&#10;PM5PH65//e7mT/P68Namy6NOlXoY9bsVCE+9v4tv7ncd5s/g/5dw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X18NMMAAADbAAAADwAAAAAAAAAAAAAAAACYAgAAZHJzL2Rv&#10;d25yZXYueG1sUEsFBgAAAAAEAAQA9QAAAIgDAAAAAA==&#10;" fillcolor="white [3201]" stroked="f" strokeweight=".5pt">
                  <v:textbox>
                    <w:txbxContent>
                      <w:p w:rsidR="00D3367F" w:rsidRPr="00EE3949" w:rsidRDefault="00D3367F" w:rsidP="003B7947">
                        <w:pPr>
                          <w:rPr>
                            <w:b/>
                            <w:sz w:val="26"/>
                          </w:rPr>
                        </w:pPr>
                        <w:r>
                          <w:rPr>
                            <w:b/>
                            <w:sz w:val="26"/>
                          </w:rPr>
                          <w:t>Durchführen</w:t>
                        </w:r>
                      </w:p>
                    </w:txbxContent>
                  </v:textbox>
                </v:shape>
                <v:shape id="Textfeld 1221" o:spid="_x0000_s1119" type="#_x0000_t202" style="position:absolute;left:23037;top:-2151;width:14611;height:2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GVCcEA&#10;AADbAAAADwAAAGRycy9kb3ducmV2LnhtbERPS4vCMBC+C/6HMII3TVUQ6RpFFEHFiw/cPc42Y1ts&#10;JrWJWv31G2HB23x8zxlPa1OIO1Uut6yg141AECdW55wqOB6WnREI55E1FpZJwZMcTCfNxhhjbR+8&#10;o/vepyKEsItRQeZ9GUvpkowMuq4tiQN3tpVBH2CVSl3hI4SbQvajaCgN5hwaMixpnlFy2d+Mgk25&#10;1rd8tehFP9vX6Hrafm9+NSvVbtWzLxCeav8R/7tXOswfwPuXcIC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hlQnBAAAA2wAAAA8AAAAAAAAAAAAAAAAAmAIAAGRycy9kb3du&#10;cmV2LnhtbFBLBQYAAAAABAAEAPUAAACGAwAAAAA=&#10;" fillcolor="white [3201]" stroked="f" strokeweight=".5pt">
                  <v:textbox inset=",0,2mm,0">
                    <w:txbxContent>
                      <w:p w:rsidR="00D3367F" w:rsidRPr="00EE3949" w:rsidRDefault="00D3367F" w:rsidP="003B7947">
                        <w:pPr>
                          <w:rPr>
                            <w:b/>
                            <w:sz w:val="26"/>
                          </w:rPr>
                        </w:pPr>
                        <w:r>
                          <w:rPr>
                            <w:b/>
                            <w:sz w:val="26"/>
                          </w:rPr>
                          <w:t>Informieren</w:t>
                        </w:r>
                      </w:p>
                    </w:txbxContent>
                  </v:textbox>
                </v:shape>
              </v:group>
            </w:pict>
          </mc:Fallback>
        </mc:AlternateContent>
      </w:r>
    </w:p>
    <w:p w:rsidR="003B7947" w:rsidRDefault="003B7947" w:rsidP="003B7947">
      <w:pPr>
        <w:spacing w:line="240" w:lineRule="exact"/>
        <w:rPr>
          <w:rStyle w:val="Hyperlink"/>
          <w:color w:val="auto"/>
          <w:u w:val="none"/>
          <w:lang w:eastAsia="de-DE"/>
        </w:rPr>
      </w:pPr>
    </w:p>
    <w:p w:rsidR="003B7947" w:rsidRDefault="007F4EDC" w:rsidP="003B7947">
      <w:pPr>
        <w:rPr>
          <w:rStyle w:val="Hyperlink"/>
          <w:color w:val="auto"/>
          <w:u w:val="none"/>
          <w:lang w:eastAsia="de-DE"/>
        </w:rPr>
      </w:pPr>
      <w:r>
        <w:rPr>
          <w:noProof/>
          <w:lang w:eastAsia="de-DE"/>
        </w:rPr>
        <w:drawing>
          <wp:inline distT="0" distB="0" distL="0" distR="0" wp14:anchorId="3DCF7D68" wp14:editId="5C0ACB82">
            <wp:extent cx="5015753" cy="3183382"/>
            <wp:effectExtent l="0" t="0" r="0" b="0"/>
            <wp:docPr id="2210" name="Grafik 2210" descr="J:\3-33\Allgemein\_BFPE\Lernmaterialien 2015 final\BK KFZ\Material und alte Versionen\AO\Advance Organizer 2016 05 04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5 final\BK KFZ\Material und alte Versionen\AO\Advance Organizer 2016 05 04 final.png"/>
                    <pic:cNvPicPr>
                      <a:picLocks noChangeAspect="1" noChangeArrowheads="1"/>
                    </pic:cNvPicPr>
                  </pic:nvPicPr>
                  <pic:blipFill rotWithShape="1">
                    <a:blip r:embed="rId74">
                      <a:extLst>
                        <a:ext uri="{28A0092B-C50C-407E-A947-70E740481C1C}">
                          <a14:useLocalDpi xmlns:a14="http://schemas.microsoft.com/office/drawing/2010/main" val="0"/>
                        </a:ext>
                      </a:extLst>
                    </a:blip>
                    <a:srcRect l="18852" t="19133" r="19088" b="28279"/>
                    <a:stretch/>
                  </pic:blipFill>
                  <pic:spPr bwMode="auto">
                    <a:xfrm>
                      <a:off x="0" y="0"/>
                      <a:ext cx="5015753" cy="3183382"/>
                    </a:xfrm>
                    <a:prstGeom prst="rect">
                      <a:avLst/>
                    </a:prstGeom>
                    <a:noFill/>
                    <a:ln>
                      <a:noFill/>
                    </a:ln>
                    <a:extLst>
                      <a:ext uri="{53640926-AAD7-44D8-BBD7-CCE9431645EC}">
                        <a14:shadowObscured xmlns:a14="http://schemas.microsoft.com/office/drawing/2010/main"/>
                      </a:ext>
                    </a:extLst>
                  </pic:spPr>
                </pic:pic>
              </a:graphicData>
            </a:graphic>
          </wp:inline>
        </w:drawing>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252DB1">
      <w:pPr>
        <w:pStyle w:val="berschrift4"/>
        <w:rPr>
          <w:rStyle w:val="Hyperlink"/>
          <w:color w:val="auto"/>
          <w:u w:val="none"/>
        </w:rPr>
      </w:pPr>
      <w:r>
        <w:rPr>
          <w:rStyle w:val="Hyperlink"/>
          <w:color w:val="auto"/>
          <w:u w:val="none"/>
        </w:rPr>
        <w:t>Input Lehrervortrag</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sich über die Tätigkeiten </w:t>
      </w:r>
      <w:r w:rsidRPr="00575682">
        <w:rPr>
          <w:rStyle w:val="Hyperlink"/>
          <w:b/>
          <w:color w:val="auto"/>
          <w:u w:val="none"/>
          <w:lang w:val="de-DE" w:eastAsia="de-DE"/>
        </w:rPr>
        <w:t>informiert</w:t>
      </w:r>
      <w:r w:rsidRPr="00575682">
        <w:rPr>
          <w:rStyle w:val="Hyperlink"/>
          <w:color w:val="auto"/>
          <w:u w:val="none"/>
          <w:lang w:val="de-DE" w:eastAsia="de-DE"/>
        </w:rPr>
        <w:t>, indem Sie die Karten gelesen und sich ausgetauscht haben.</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einen Ablauf für Ihre Darstellung </w:t>
      </w:r>
      <w:r w:rsidRPr="00575682">
        <w:rPr>
          <w:rStyle w:val="Hyperlink"/>
          <w:b/>
          <w:color w:val="auto"/>
          <w:u w:val="none"/>
          <w:lang w:val="de-DE" w:eastAsia="de-DE"/>
        </w:rPr>
        <w:t>geplant</w:t>
      </w:r>
      <w:r w:rsidRPr="00575682">
        <w:rPr>
          <w:rStyle w:val="Hyperlink"/>
          <w:color w:val="auto"/>
          <w:u w:val="none"/>
          <w:lang w:val="de-DE" w:eastAsia="de-DE"/>
        </w:rPr>
        <w:t>.</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sich gemeinsam für eine Darstellungsart </w:t>
      </w:r>
      <w:r w:rsidRPr="00575682">
        <w:rPr>
          <w:rStyle w:val="Hyperlink"/>
          <w:b/>
          <w:color w:val="auto"/>
          <w:u w:val="none"/>
          <w:lang w:val="de-DE" w:eastAsia="de-DE"/>
        </w:rPr>
        <w:t>entschieden</w:t>
      </w:r>
      <w:r w:rsidRPr="00575682">
        <w:rPr>
          <w:rStyle w:val="Hyperlink"/>
          <w:color w:val="auto"/>
          <w:u w:val="none"/>
          <w:lang w:val="de-DE" w:eastAsia="de-DE"/>
        </w:rPr>
        <w:t>.</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die Aufgabe </w:t>
      </w:r>
      <w:r w:rsidRPr="00575682">
        <w:rPr>
          <w:rStyle w:val="Hyperlink"/>
          <w:b/>
          <w:color w:val="auto"/>
          <w:u w:val="none"/>
          <w:lang w:val="de-DE" w:eastAsia="de-DE"/>
        </w:rPr>
        <w:t>durchgeführt</w:t>
      </w:r>
      <w:r w:rsidRPr="00575682">
        <w:rPr>
          <w:rStyle w:val="Hyperlink"/>
          <w:color w:val="auto"/>
          <w:u w:val="none"/>
          <w:lang w:val="de-DE" w:eastAsia="de-DE"/>
        </w:rPr>
        <w:t>, indem Sie die Tätigkeit der Gruppe präsentiert haben.</w:t>
      </w:r>
    </w:p>
    <w:p w:rsidR="00D3240F"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w:t>
      </w:r>
      <w:r w:rsidRPr="00575682">
        <w:rPr>
          <w:rStyle w:val="Hyperlink"/>
          <w:b/>
          <w:color w:val="auto"/>
          <w:u w:val="none"/>
          <w:lang w:val="de-DE" w:eastAsia="de-DE"/>
        </w:rPr>
        <w:t>kontrolliert</w:t>
      </w:r>
      <w:r w:rsidRPr="00575682">
        <w:rPr>
          <w:rStyle w:val="Hyperlink"/>
          <w:color w:val="auto"/>
          <w:u w:val="none"/>
          <w:lang w:val="de-DE" w:eastAsia="de-DE"/>
        </w:rPr>
        <w:t>, indem Sie nach der Präsentation Ih</w:t>
      </w:r>
      <w:r w:rsidR="00D3240F">
        <w:rPr>
          <w:rStyle w:val="Hyperlink"/>
          <w:color w:val="auto"/>
          <w:u w:val="none"/>
          <w:lang w:val="de-DE" w:eastAsia="de-DE"/>
        </w:rPr>
        <w:t xml:space="preserve">re Leistung begutachtet haben. </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wurden </w:t>
      </w:r>
      <w:r w:rsidRPr="00575682">
        <w:rPr>
          <w:rStyle w:val="Hyperlink"/>
          <w:b/>
          <w:color w:val="auto"/>
          <w:u w:val="none"/>
          <w:lang w:val="de-DE" w:eastAsia="de-DE"/>
        </w:rPr>
        <w:t>kontrolliert</w:t>
      </w:r>
      <w:r w:rsidRPr="00575682">
        <w:rPr>
          <w:rStyle w:val="Hyperlink"/>
          <w:color w:val="auto"/>
          <w:u w:val="none"/>
          <w:lang w:val="de-DE" w:eastAsia="de-DE"/>
        </w:rPr>
        <w:t>, indem die anderen erfolgreich Ihre dargestellte Tätigkeit erraten haben.</w:t>
      </w:r>
    </w:p>
    <w:p w:rsidR="003B7947" w:rsidRPr="00575682" w:rsidRDefault="003B7947" w:rsidP="003B7947">
      <w:pPr>
        <w:pStyle w:val="Textkrperafz"/>
        <w:ind w:left="720" w:hanging="360"/>
        <w:rPr>
          <w:rStyle w:val="Hyperlink"/>
          <w:color w:val="auto"/>
          <w:u w:val="none"/>
          <w:lang w:val="de-DE" w:eastAsia="de-DE"/>
        </w:rPr>
      </w:pPr>
      <w:r w:rsidRPr="00575682">
        <w:rPr>
          <w:rStyle w:val="Hyperlink"/>
          <w:color w:val="auto"/>
          <w:u w:val="none"/>
          <w:lang w:val="de-DE" w:eastAsia="de-DE"/>
        </w:rPr>
        <w:t xml:space="preserve">Sie haben </w:t>
      </w:r>
      <w:r w:rsidRPr="00575682">
        <w:rPr>
          <w:rStyle w:val="Hyperlink"/>
          <w:b/>
          <w:color w:val="auto"/>
          <w:u w:val="none"/>
          <w:lang w:val="de-DE" w:eastAsia="de-DE"/>
        </w:rPr>
        <w:t>bewertet</w:t>
      </w:r>
      <w:r w:rsidRPr="00575682">
        <w:rPr>
          <w:rStyle w:val="Hyperlink"/>
          <w:color w:val="auto"/>
          <w:u w:val="none"/>
          <w:lang w:val="de-DE" w:eastAsia="de-DE"/>
        </w:rPr>
        <w:t>, indem Sie eine Schlussfolgerung gezogen haben, was Sie beim nächsten Mal ändern wollen.</w:t>
      </w: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D934B5" w:rsidP="003B7947">
      <w:pPr>
        <w:tabs>
          <w:tab w:val="left" w:pos="2268"/>
        </w:tabs>
        <w:spacing w:line="240" w:lineRule="exact"/>
        <w:rPr>
          <w:rStyle w:val="Hyperlink"/>
          <w:color w:val="auto"/>
          <w:u w:val="none"/>
          <w:lang w:eastAsia="de-DE"/>
        </w:rPr>
      </w:pPr>
      <w:r>
        <w:rPr>
          <w:rStyle w:val="Hyperlink"/>
          <w:color w:val="auto"/>
          <w:u w:val="none"/>
          <w:lang w:eastAsia="de-DE"/>
        </w:rPr>
        <w:t xml:space="preserve">                               </w:t>
      </w:r>
      <w:r w:rsidR="00E14A4F">
        <w:rPr>
          <w:rStyle w:val="Hyperlink"/>
          <w:color w:val="auto"/>
          <w:u w:val="none"/>
          <w:lang w:eastAsia="de-DE"/>
        </w:rPr>
        <w:t xml:space="preserve">   </w:t>
      </w:r>
      <w:r w:rsidR="003B7947">
        <w:rPr>
          <w:rStyle w:val="Hyperlink"/>
          <w:color w:val="auto"/>
          <w:u w:val="none"/>
          <w:lang w:eastAsia="de-DE"/>
        </w:rPr>
        <w:t>Herzlichen Glückwunsch, Sie sind „Experte des Lernens“</w:t>
      </w:r>
      <w:r w:rsidR="00D3240F">
        <w:rPr>
          <w:rStyle w:val="Hyperlink"/>
          <w:color w:val="auto"/>
          <w:u w:val="none"/>
          <w:lang w:eastAsia="de-DE"/>
        </w:rPr>
        <w:t>.</w:t>
      </w:r>
    </w:p>
    <w:p w:rsidR="003B7947" w:rsidRDefault="00D934B5" w:rsidP="003B7947">
      <w:pPr>
        <w:tabs>
          <w:tab w:val="left" w:pos="2268"/>
        </w:tabs>
        <w:spacing w:line="240" w:lineRule="exact"/>
        <w:rPr>
          <w:rStyle w:val="Hyperlink"/>
          <w:color w:val="auto"/>
          <w:u w:val="none"/>
          <w:lang w:eastAsia="de-DE"/>
        </w:rPr>
      </w:pPr>
      <w:r>
        <w:rPr>
          <w:noProof/>
          <w:lang w:eastAsia="de-DE"/>
        </w:rPr>
        <mc:AlternateContent>
          <mc:Choice Requires="wps">
            <w:drawing>
              <wp:inline distT="0" distB="0" distL="0" distR="0" wp14:anchorId="4B68B7E0" wp14:editId="0B62D91B">
                <wp:extent cx="801021" cy="435610"/>
                <wp:effectExtent l="0" t="19050" r="37465" b="40640"/>
                <wp:docPr id="2152" name="Gestreifter Pfeil nach rechts 2152"/>
                <wp:cNvGraphicFramePr/>
                <a:graphic xmlns:a="http://schemas.openxmlformats.org/drawingml/2006/main">
                  <a:graphicData uri="http://schemas.microsoft.com/office/word/2010/wordprocessingShape">
                    <wps:wsp>
                      <wps:cNvSpPr/>
                      <wps:spPr>
                        <a:xfrm>
                          <a:off x="0" y="0"/>
                          <a:ext cx="801021" cy="435610"/>
                        </a:xfrm>
                        <a:prstGeom prst="stripedRightArrow">
                          <a:avLst>
                            <a:gd name="adj1" fmla="val 54353"/>
                            <a:gd name="adj2" fmla="val 50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ifter Pfeil nach rechts 2152" o:spid="_x0000_s1026" type="#_x0000_t93" style="width:63.05pt;height:34.3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" adj="15727,4930" fillcolor="#4f81bd [3204]" strokecolor="#243f60 [1604]" strokeweight="2pt">
                <w10:anchorlock/>
              </v:shape>
            </w:pict>
          </mc:Fallback>
        </mc:AlternateContent>
      </w:r>
    </w:p>
    <w:p w:rsidR="003B7947" w:rsidRDefault="003B7947" w:rsidP="003B7947">
      <w:pPr>
        <w:tabs>
          <w:tab w:val="left" w:pos="2268"/>
        </w:tabs>
        <w:spacing w:line="240" w:lineRule="exact"/>
        <w:rPr>
          <w:rStyle w:val="Hyperlink"/>
          <w:color w:val="auto"/>
          <w:u w:val="none"/>
          <w:lang w:eastAsia="de-DE"/>
        </w:rPr>
      </w:pPr>
      <w:r w:rsidRPr="00431589">
        <w:rPr>
          <w:rStyle w:val="Hyperlink"/>
          <w:b/>
          <w:color w:val="auto"/>
          <w:u w:val="none"/>
          <w:lang w:eastAsia="de-DE"/>
        </w:rPr>
        <w:t>Weitere Möglichkeiten</w:t>
      </w:r>
      <w:r>
        <w:rPr>
          <w:rStyle w:val="Hyperlink"/>
          <w:color w:val="auto"/>
          <w:u w:val="none"/>
          <w:lang w:eastAsia="de-DE"/>
        </w:rPr>
        <w:t>, um den Handlungskreislauf im Laufe des Schuljahres zu wi</w:t>
      </w:r>
      <w:r>
        <w:rPr>
          <w:rStyle w:val="Hyperlink"/>
          <w:color w:val="auto"/>
          <w:u w:val="none"/>
          <w:lang w:eastAsia="de-DE"/>
        </w:rPr>
        <w:t>e</w:t>
      </w:r>
      <w:r>
        <w:rPr>
          <w:rStyle w:val="Hyperlink"/>
          <w:color w:val="auto"/>
          <w:u w:val="none"/>
          <w:lang w:eastAsia="de-DE"/>
        </w:rPr>
        <w:t>derholen und zu vertiefen:</w:t>
      </w:r>
    </w:p>
    <w:p w:rsidR="003B7947" w:rsidRDefault="003B7947" w:rsidP="003B7947">
      <w:pPr>
        <w:tabs>
          <w:tab w:val="left" w:pos="2268"/>
        </w:tabs>
        <w:spacing w:line="240" w:lineRule="exact"/>
        <w:rPr>
          <w:rStyle w:val="Hyperlink"/>
          <w:color w:val="auto"/>
          <w:u w:val="none"/>
          <w:lang w:eastAsia="de-DE"/>
        </w:rPr>
      </w:pPr>
      <w:r>
        <w:rPr>
          <w:rStyle w:val="Hyperlink"/>
          <w:color w:val="auto"/>
          <w:u w:val="none"/>
          <w:lang w:eastAsia="de-DE"/>
        </w:rPr>
        <w:t>Übung „Turmbau“ (Profil A</w:t>
      </w:r>
      <w:r w:rsidR="00D3240F">
        <w:rPr>
          <w:rStyle w:val="Hyperlink"/>
          <w:color w:val="auto"/>
          <w:u w:val="none"/>
          <w:lang w:eastAsia="de-DE"/>
        </w:rPr>
        <w:t xml:space="preserve"> </w:t>
      </w:r>
      <w:r>
        <w:rPr>
          <w:rStyle w:val="Hyperlink"/>
          <w:color w:val="auto"/>
          <w:u w:val="none"/>
          <w:lang w:eastAsia="de-DE"/>
        </w:rPr>
        <w:t>C), Übung „Brückenbau“, jede Textaufgabe in Mathe, Bewe</w:t>
      </w:r>
      <w:r>
        <w:rPr>
          <w:rStyle w:val="Hyperlink"/>
          <w:color w:val="auto"/>
          <w:u w:val="none"/>
          <w:lang w:eastAsia="de-DE"/>
        </w:rPr>
        <w:t>r</w:t>
      </w:r>
      <w:r>
        <w:rPr>
          <w:rStyle w:val="Hyperlink"/>
          <w:color w:val="auto"/>
          <w:u w:val="none"/>
          <w:lang w:eastAsia="de-DE"/>
        </w:rPr>
        <w:t>bung schreiben, Buchvorstellung, Kinofilm-Vorstellung, jedes Lernfeldprojekt…</w:t>
      </w: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Urkunde</w:t>
            </w:r>
          </w:p>
        </w:tc>
        <w:tc>
          <w:tcPr>
            <w:tcW w:w="188" w:type="dxa"/>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Default="003B7947" w:rsidP="003B7947">
            <w:pPr>
              <w:pStyle w:val="TabelleKopfmitte"/>
            </w:pPr>
            <w:r>
              <w:t>LWK</w:t>
            </w:r>
          </w:p>
          <w:p w:rsidR="003B7947" w:rsidRPr="008E229C" w:rsidRDefault="003B7947" w:rsidP="003B7947">
            <w:pPr>
              <w:pStyle w:val="TabelleKopfmitte"/>
            </w:pPr>
            <w:r>
              <w:t>L01.02.31</w:t>
            </w:r>
          </w:p>
        </w:tc>
      </w:tr>
    </w:tbl>
    <w:p w:rsidR="003B7947" w:rsidRDefault="003B7947" w:rsidP="003B7947">
      <w:pPr>
        <w:spacing w:line="240" w:lineRule="exact"/>
        <w:rPr>
          <w:rStyle w:val="Hyperlink"/>
          <w:color w:val="auto"/>
          <w:u w:val="none"/>
          <w:lang w:eastAsia="de-DE"/>
        </w:rPr>
      </w:pPr>
    </w:p>
    <w:p w:rsidR="003B7947" w:rsidRPr="00EE3949"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Jokerman" w:hAnsi="Jokerman"/>
          <w:color w:val="365F91" w:themeColor="accent1" w:themeShade="BF"/>
          <w:sz w:val="160"/>
          <w:u w:val="none"/>
          <w:lang w:eastAsia="de-DE"/>
        </w:rPr>
      </w:pPr>
      <w:r w:rsidRPr="00EE3949">
        <w:rPr>
          <w:rStyle w:val="Hyperlink"/>
          <w:rFonts w:ascii="Jokerman" w:hAnsi="Jokerman"/>
          <w:color w:val="365F91" w:themeColor="accent1" w:themeShade="BF"/>
          <w:sz w:val="160"/>
          <w:u w:val="none"/>
          <w:lang w:eastAsia="de-DE"/>
        </w:rPr>
        <w:t>Urkunde</w:t>
      </w:r>
    </w:p>
    <w:p w:rsidR="003B7947" w:rsidRPr="00EE3949"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Verdana" w:hAnsi="Verdana"/>
          <w:color w:val="244061" w:themeColor="accent1" w:themeShade="80"/>
          <w:sz w:val="48"/>
          <w:u w:val="none"/>
          <w:lang w:eastAsia="de-DE"/>
        </w:rPr>
      </w:pPr>
      <w:r w:rsidRPr="00EE3949">
        <w:rPr>
          <w:rStyle w:val="Hyperlink"/>
          <w:rFonts w:ascii="Verdana" w:hAnsi="Verdana"/>
          <w:color w:val="244061" w:themeColor="accent1" w:themeShade="80"/>
          <w:sz w:val="48"/>
          <w:u w:val="none"/>
          <w:lang w:eastAsia="de-DE"/>
        </w:rPr>
        <w:t>Experte des Lernens</w:t>
      </w:r>
    </w:p>
    <w:p w:rsidR="003B7947" w:rsidRPr="00EE3949"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Verdana" w:hAnsi="Verdana"/>
          <w:color w:val="244061" w:themeColor="accent1" w:themeShade="80"/>
          <w:sz w:val="48"/>
          <w:u w:val="none"/>
          <w:lang w:eastAsia="de-DE"/>
        </w:rPr>
      </w:pPr>
    </w:p>
    <w:p w:rsidR="003B7947"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Verdana" w:hAnsi="Verdana"/>
          <w:color w:val="auto"/>
          <w:sz w:val="48"/>
          <w:u w:val="none"/>
          <w:lang w:eastAsia="de-DE"/>
        </w:rPr>
      </w:pPr>
      <w:r w:rsidRPr="00EE3949">
        <w:rPr>
          <w:rStyle w:val="Hyperlink"/>
          <w:rFonts w:ascii="Verdana" w:hAnsi="Verdana"/>
          <w:color w:val="244061" w:themeColor="accent1" w:themeShade="80"/>
          <w:sz w:val="48"/>
          <w:u w:val="none"/>
          <w:lang w:eastAsia="de-DE"/>
        </w:rPr>
        <w:t>für</w:t>
      </w:r>
    </w:p>
    <w:p w:rsidR="003B7947"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Verdana" w:hAnsi="Verdana"/>
          <w:color w:val="auto"/>
          <w:sz w:val="48"/>
          <w:u w:val="none"/>
          <w:lang w:eastAsia="de-DE"/>
        </w:rPr>
      </w:pPr>
    </w:p>
    <w:p w:rsidR="003B7947" w:rsidRDefault="003B7947" w:rsidP="003B7947">
      <w:pPr>
        <w:pBdr>
          <w:top w:val="doubleWave" w:sz="6" w:space="1" w:color="auto"/>
          <w:left w:val="doubleWave" w:sz="6" w:space="4" w:color="auto"/>
          <w:bottom w:val="doubleWave" w:sz="6" w:space="1" w:color="auto"/>
          <w:right w:val="doubleWave" w:sz="6" w:space="4" w:color="auto"/>
        </w:pBdr>
        <w:rPr>
          <w:rStyle w:val="Hyperlink"/>
          <w:rFonts w:ascii="Verdana" w:hAnsi="Verdana"/>
          <w:color w:val="auto"/>
          <w:sz w:val="48"/>
          <w:u w:val="none"/>
          <w:lang w:eastAsia="de-DE"/>
        </w:rPr>
      </w:pPr>
    </w:p>
    <w:p w:rsidR="003B7947" w:rsidRDefault="003B7947" w:rsidP="003B7947">
      <w:pPr>
        <w:pBdr>
          <w:top w:val="doubleWave" w:sz="6" w:space="1" w:color="auto"/>
          <w:left w:val="doubleWave" w:sz="6" w:space="4" w:color="auto"/>
          <w:bottom w:val="doubleWave" w:sz="6" w:space="1" w:color="auto"/>
          <w:right w:val="doubleWave" w:sz="6" w:space="4" w:color="auto"/>
        </w:pBdr>
        <w:jc w:val="center"/>
        <w:rPr>
          <w:rStyle w:val="Hyperlink"/>
          <w:rFonts w:ascii="Verdana" w:hAnsi="Verdana"/>
          <w:color w:val="244061" w:themeColor="accent1" w:themeShade="80"/>
          <w:sz w:val="48"/>
          <w:u w:val="none"/>
          <w:lang w:eastAsia="de-DE"/>
        </w:rPr>
      </w:pPr>
      <w:r>
        <w:rPr>
          <w:rStyle w:val="Hyperlink"/>
          <w:rFonts w:ascii="Verdana" w:hAnsi="Verdana"/>
          <w:color w:val="244061" w:themeColor="accent1" w:themeShade="80"/>
          <w:sz w:val="48"/>
          <w:u w:val="none"/>
          <w:lang w:eastAsia="de-DE"/>
        </w:rPr>
        <w:t>_</w:t>
      </w:r>
      <w:r w:rsidRPr="00EE3949">
        <w:rPr>
          <w:rStyle w:val="Hyperlink"/>
          <w:rFonts w:ascii="Verdana" w:hAnsi="Verdana"/>
          <w:color w:val="244061" w:themeColor="accent1" w:themeShade="80"/>
          <w:sz w:val="48"/>
          <w:u w:val="none"/>
          <w:lang w:eastAsia="de-DE"/>
        </w:rPr>
        <w:t>___________________</w:t>
      </w:r>
    </w:p>
    <w:p w:rsidR="003B7947" w:rsidRPr="00CA2F05" w:rsidRDefault="003B7947" w:rsidP="003B7947">
      <w:pPr>
        <w:pBdr>
          <w:top w:val="doubleWave" w:sz="6" w:space="1" w:color="auto"/>
          <w:left w:val="doubleWave" w:sz="6" w:space="4" w:color="auto"/>
          <w:bottom w:val="doubleWave" w:sz="6" w:space="1" w:color="auto"/>
          <w:right w:val="doubleWave" w:sz="6" w:space="4" w:color="auto"/>
        </w:pBdr>
        <w:rPr>
          <w:rStyle w:val="Hyperlink"/>
          <w:rFonts w:ascii="Verdana" w:hAnsi="Verdana"/>
          <w:color w:val="244061" w:themeColor="accent1" w:themeShade="80"/>
          <w:sz w:val="22"/>
          <w:u w:val="none"/>
          <w:lang w:eastAsia="de-DE"/>
        </w:rPr>
      </w:pPr>
      <w:r>
        <w:rPr>
          <w:rStyle w:val="Hyperlink"/>
          <w:color w:val="244061" w:themeColor="accent1" w:themeShade="80"/>
          <w:u w:val="none"/>
          <w:lang w:eastAsia="de-DE"/>
        </w:rPr>
        <w:tab/>
        <w:t>Name</w:t>
      </w:r>
    </w:p>
    <w:p w:rsidR="003B7947" w:rsidRDefault="003B7947"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EB7B5C" w:rsidP="00D862F5">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r>
        <w:rPr>
          <w:noProof/>
          <w:lang w:eastAsia="de-DE"/>
        </w:rPr>
        <mc:AlternateContent>
          <mc:Choice Requires="wpg">
            <w:drawing>
              <wp:anchor distT="0" distB="0" distL="114300" distR="114300" simplePos="0" relativeHeight="252121088" behindDoc="0" locked="0" layoutInCell="1" allowOverlap="1" wp14:anchorId="1E88C4A7" wp14:editId="7FED0D3C">
                <wp:simplePos x="0" y="0"/>
                <wp:positionH relativeFrom="column">
                  <wp:posOffset>-48881</wp:posOffset>
                </wp:positionH>
                <wp:positionV relativeFrom="paragraph">
                  <wp:posOffset>66540</wp:posOffset>
                </wp:positionV>
                <wp:extent cx="4540759" cy="3293553"/>
                <wp:effectExtent l="0" t="0" r="0" b="2540"/>
                <wp:wrapNone/>
                <wp:docPr id="2243" name="Gruppieren 2243"/>
                <wp:cNvGraphicFramePr/>
                <a:graphic xmlns:a="http://schemas.openxmlformats.org/drawingml/2006/main">
                  <a:graphicData uri="http://schemas.microsoft.com/office/word/2010/wordprocessingGroup">
                    <wpg:wgp>
                      <wpg:cNvGrpSpPr/>
                      <wpg:grpSpPr>
                        <a:xfrm>
                          <a:off x="0" y="0"/>
                          <a:ext cx="4540759" cy="3293553"/>
                          <a:chOff x="235416" y="-215146"/>
                          <a:chExt cx="5015208" cy="3498474"/>
                        </a:xfrm>
                      </wpg:grpSpPr>
                      <wps:wsp>
                        <wps:cNvPr id="2244" name="Textfeld 2244"/>
                        <wps:cNvSpPr txBox="1"/>
                        <wps:spPr>
                          <a:xfrm>
                            <a:off x="235416" y="404135"/>
                            <a:ext cx="997158" cy="31213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Bewerten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45" name="Textfeld 2245"/>
                        <wps:cNvSpPr txBox="1"/>
                        <wps:spPr>
                          <a:xfrm>
                            <a:off x="4461671" y="512144"/>
                            <a:ext cx="736601" cy="18831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Planen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46" name="Textfeld 2246"/>
                        <wps:cNvSpPr txBox="1"/>
                        <wps:spPr>
                          <a:xfrm>
                            <a:off x="442536" y="2504068"/>
                            <a:ext cx="1269033" cy="2235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rPr>
                              </w:pPr>
                              <w:r w:rsidRPr="00D862F5">
                                <w:rPr>
                                  <w:b/>
                                  <w:color w:val="365F91" w:themeColor="accent1" w:themeShade="BF"/>
                                  <w:sz w:val="24"/>
                                </w:rPr>
                                <w:t>Kontrollieren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47" name="Textfeld 2247"/>
                        <wps:cNvSpPr txBox="1"/>
                        <wps:spPr>
                          <a:xfrm>
                            <a:off x="4202239" y="2514033"/>
                            <a:ext cx="1048385" cy="2146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rPr>
                              </w:pPr>
                              <w:r w:rsidRPr="00D862F5">
                                <w:rPr>
                                  <w:b/>
                                  <w:color w:val="365F91" w:themeColor="accent1" w:themeShade="BF"/>
                                  <w:sz w:val="24"/>
                                </w:rPr>
                                <w:t>Entscheiden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48" name="Textfeld 2248"/>
                        <wps:cNvSpPr txBox="1"/>
                        <wps:spPr>
                          <a:xfrm>
                            <a:off x="2241450" y="2988053"/>
                            <a:ext cx="1254760" cy="295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rPr>
                              </w:pPr>
                              <w:r w:rsidRPr="00D862F5">
                                <w:rPr>
                                  <w:b/>
                                  <w:color w:val="365F91" w:themeColor="accent1" w:themeShade="BF"/>
                                  <w:sz w:val="24"/>
                                </w:rPr>
                                <w:t>Durchführen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49" name="Textfeld 2249"/>
                        <wps:cNvSpPr txBox="1"/>
                        <wps:spPr>
                          <a:xfrm>
                            <a:off x="2303719" y="-215146"/>
                            <a:ext cx="1461135" cy="21515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Informieren</w:t>
                              </w:r>
                            </w:p>
                          </w:txbxContent>
                        </wps:txbx>
                        <wps:bodyPr rot="0" spcFirstLastPara="0" vertOverflow="overflow" horzOverflow="overflow" vert="horz" wrap="square" lIns="91440" tIns="0" rIns="7200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243" o:spid="_x0000_s1120" style="position:absolute;margin-left:-3.85pt;margin-top:5.25pt;width:357.55pt;height:259.35pt;z-index:252121088;mso-width-relative:margin;mso-height-relative:margin" coordorigin="2354,-2151" coordsize="50152,349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">
                <v:shape id="Textfeld 2244" o:spid="_x0000_s1121" type="#_x0000_t202" style="position:absolute;left:2354;top:4041;width:9971;height:31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8Hj8gA&#10;AADdAAAADwAAAGRycy9kb3ducmV2LnhtbESPW2vCQBSE3wX/w3IEX0rdGO2F1FVErJa+1fRC3w7Z&#10;YxLMng3ZNYn/visUfBxm5htmsepNJVpqXGlZwXQSgSDOrC45V/CZvt4/g3AeWWNlmRRcyMFqORws&#10;MNG24w9qDz4XAcIuQQWF93UipcsKMugmtiYO3tE2Bn2QTS51g12Am0rGUfQoDZYcFgqsaVNQdjqc&#10;jYLfu/zn3fW7r272MKu3+zZ9+tapUuNRv34B4an3t/B/+00riOP5HK5vwhO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LwePyAAAAN0AAAAPAAAAAAAAAAAAAAAAAJgCAABk&#10;cnMvZG93bnJldi54bWxQSwUGAAAAAAQABAD1AAAAjQMAAAAA&#10;" fillcolor="white [3201]" stroked="f" strokeweight=".5pt">
                  <v:textbox>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Bewerten</w:t>
                        </w:r>
                      </w:p>
                    </w:txbxContent>
                  </v:textbox>
                </v:shape>
                <v:shape id="Textfeld 2245" o:spid="_x0000_s1122" type="#_x0000_t202" style="position:absolute;left:44616;top:5121;width:7366;height:1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4lusgA&#10;AADdAAAADwAAAGRycy9kb3ducmV2LnhtbESP3WoCMRSE7wt9h3AK3hTNdrEqq1GqUGhBKf7g9WFz&#10;3KxuTtZNqmufvhEKvRxm5htmMmttJS7U+NKxgpdeAoI4d7rkQsFu+94dgfABWWPlmBTcyMNs+vgw&#10;wUy7K6/psgmFiBD2GSowIdSZlD43ZNH3XE0cvYNrLIYom0LqBq8RbiuZJslAWiw5LhisaWEoP22+&#10;rYLRrb963g+G+2P19Tk3P8WZlydUqvPUvo1BBGrDf/iv/aEVpGn/Fe5v4hOQ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DiW6yAAAAN0AAAAPAAAAAAAAAAAAAAAAAJgCAABk&#10;cnMvZG93bnJldi54bWxQSwUGAAAAAAQABAD1AAAAjQMAAAAA&#10;" fillcolor="white [3201]" stroked="f" strokeweight=".5pt">
                  <v:textbox inset="0,0,0,0">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Planen</w:t>
                        </w:r>
                      </w:p>
                    </w:txbxContent>
                  </v:textbox>
                </v:shape>
                <v:shape id="Textfeld 2246" o:spid="_x0000_s1123" type="#_x0000_t202" style="position:absolute;left:4425;top:25040;width:12690;height:2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y7zccA&#10;AADdAAAADwAAAGRycy9kb3ducmV2LnhtbESPQWvCQBSE7wX/w/KEXqRuGiSV6Cq2UGihItri+ZF9&#10;ZqPZt2l2q9Ff7wpCj8PMfMNM552txZFaXzlW8DxMQBAXTldcKvj5fn8ag/ABWWPtmBScycN81nuY&#10;Yq7didd03IRSRAj7HBWYEJpcSl8YsuiHriGO3s61FkOUbSl1i6cIt7VMkySTFiuOCwYbejNUHDZ/&#10;VsH4PFoOttnLdl+vPl/NpfzlrwMq9djvFhMQgbrwH763P7SCNB1lcHsTn4C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cu83HAAAA3QAAAA8AAAAAAAAAAAAAAAAAmAIAAGRy&#10;cy9kb3ducmV2LnhtbFBLBQYAAAAABAAEAPUAAACMAwAAAAA=&#10;" fillcolor="white [3201]" stroked="f" strokeweight=".5pt">
                  <v:textbox inset="0,0,0,0">
                    <w:txbxContent>
                      <w:p w:rsidR="00D3367F" w:rsidRPr="00D862F5" w:rsidRDefault="00D3367F" w:rsidP="00FE4608">
                        <w:pPr>
                          <w:rPr>
                            <w:b/>
                            <w:color w:val="365F91" w:themeColor="accent1" w:themeShade="BF"/>
                            <w:sz w:val="24"/>
                          </w:rPr>
                        </w:pPr>
                        <w:r w:rsidRPr="00D862F5">
                          <w:rPr>
                            <w:b/>
                            <w:color w:val="365F91" w:themeColor="accent1" w:themeShade="BF"/>
                            <w:sz w:val="24"/>
                          </w:rPr>
                          <w:t>Kontrollieren</w:t>
                        </w:r>
                      </w:p>
                    </w:txbxContent>
                  </v:textbox>
                </v:shape>
                <v:shape id="Textfeld 2247" o:spid="_x0000_s1124" type="#_x0000_t202" style="position:absolute;left:42022;top:25140;width:10484;height:2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AeVscA&#10;AADdAAAADwAAAGRycy9kb3ducmV2LnhtbESPQWsCMRSE74X+h/AKXkrNuojKahQtFFqwiFY8Pzav&#10;m62bl3UTdfXXG6HgcZiZb5jJrLWVOFHjS8cKet0EBHHudMmFgu3Px9sIhA/IGivHpOBCHmbT56cJ&#10;ZtqdeU2nTShEhLDPUIEJoc6k9Lkhi77rauLo/brGYoiyKaRu8BzhtpJpkgykxZLjgsGa3g3l+83R&#10;Khhd+t+vu8Fw91etvhbmWhx4uUelOi/tfAwiUBse4f/2p1aQpv0h3N/EJyC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QHlbHAAAA3QAAAA8AAAAAAAAAAAAAAAAAmAIAAGRy&#10;cy9kb3ducmV2LnhtbFBLBQYAAAAABAAEAPUAAACMAwAAAAA=&#10;" fillcolor="white [3201]" stroked="f" strokeweight=".5pt">
                  <v:textbox inset="0,0,0,0">
                    <w:txbxContent>
                      <w:p w:rsidR="00D3367F" w:rsidRPr="00D862F5" w:rsidRDefault="00D3367F" w:rsidP="00FE4608">
                        <w:pPr>
                          <w:rPr>
                            <w:b/>
                            <w:color w:val="365F91" w:themeColor="accent1" w:themeShade="BF"/>
                            <w:sz w:val="24"/>
                          </w:rPr>
                        </w:pPr>
                        <w:r w:rsidRPr="00D862F5">
                          <w:rPr>
                            <w:b/>
                            <w:color w:val="365F91" w:themeColor="accent1" w:themeShade="BF"/>
                            <w:sz w:val="24"/>
                          </w:rPr>
                          <w:t>Entscheiden</w:t>
                        </w:r>
                      </w:p>
                    </w:txbxContent>
                  </v:textbox>
                </v:shape>
                <v:shape id="Textfeld 2248" o:spid="_x0000_s1125" type="#_x0000_t202" style="position:absolute;left:22414;top:29880;width:12548;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INisUA&#10;AADdAAAADwAAAGRycy9kb3ducmV2LnhtbERPTWvCQBC9F/oflhG8FN00Wi2pqxSxVbzVqKW3ITsm&#10;odnZkF2T+O/dQ6HHx/terHpTiZYaV1pW8DyOQBBnVpecKzimH6NXEM4ja6wsk4IbOVgtHx8WmGjb&#10;8Re1B5+LEMIuQQWF93UipcsKMujGtiYO3MU2Bn2ATS51g10IN5WMo2gmDZYcGgqsaV1Q9nu4GgU/&#10;T/n33vWfp27yMqk32zadn3Wq1HDQv7+B8NT7f/Gfe6cVxPE0zA1vwhO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Yg2KxQAAAN0AAAAPAAAAAAAAAAAAAAAAAJgCAABkcnMv&#10;ZG93bnJldi54bWxQSwUGAAAAAAQABAD1AAAAigMAAAAA&#10;" fillcolor="white [3201]" stroked="f" strokeweight=".5pt">
                  <v:textbox>
                    <w:txbxContent>
                      <w:p w:rsidR="00D3367F" w:rsidRPr="00D862F5" w:rsidRDefault="00D3367F" w:rsidP="00FE4608">
                        <w:pPr>
                          <w:rPr>
                            <w:b/>
                            <w:color w:val="365F91" w:themeColor="accent1" w:themeShade="BF"/>
                            <w:sz w:val="24"/>
                          </w:rPr>
                        </w:pPr>
                        <w:r w:rsidRPr="00D862F5">
                          <w:rPr>
                            <w:b/>
                            <w:color w:val="365F91" w:themeColor="accent1" w:themeShade="BF"/>
                            <w:sz w:val="24"/>
                          </w:rPr>
                          <w:t>Durchführen</w:t>
                        </w:r>
                      </w:p>
                    </w:txbxContent>
                  </v:textbox>
                </v:shape>
                <v:shape id="Textfeld 2249" o:spid="_x0000_s1126" type="#_x0000_t202" style="position:absolute;left:23037;top:-2151;width:14611;height:2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iV8cA&#10;AADdAAAADwAAAGRycy9kb3ducmV2LnhtbESPQWvCQBSE74L/YXlCb7pJKKKpa5CWgooXrbQ9PrPP&#10;JJh9m2ZXTfvr3YLgcZiZb5hZ1plaXKh1lWUF8SgCQZxbXXGhYP/xPpyAcB5ZY22ZFPySg2ze780w&#10;1fbKW7rsfCEChF2KCkrvm1RKl5dk0I1sQxy8o20N+iDbQuoWrwFuaplE0VgarDgslNjQa0n5aXc2&#10;CtbNSp+r5VscfW/+Jj+fm6/1QbNST4Nu8QLCU+cf4Xt7qRUkyfMU/t+EJ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v4lfHAAAA3QAAAA8AAAAAAAAAAAAAAAAAmAIAAGRy&#10;cy9kb3ducmV2LnhtbFBLBQYAAAAABAAEAPUAAACMAwAAAAA=&#10;" fillcolor="white [3201]" stroked="f" strokeweight=".5pt">
                  <v:textbox inset=",0,2mm,0">
                    <w:txbxContent>
                      <w:p w:rsidR="00D3367F" w:rsidRPr="00D862F5" w:rsidRDefault="00D3367F" w:rsidP="00FE4608">
                        <w:pPr>
                          <w:rPr>
                            <w:b/>
                            <w:color w:val="365F91" w:themeColor="accent1" w:themeShade="BF"/>
                            <w:sz w:val="24"/>
                            <w:szCs w:val="24"/>
                          </w:rPr>
                        </w:pPr>
                        <w:r w:rsidRPr="00D862F5">
                          <w:rPr>
                            <w:b/>
                            <w:color w:val="365F91" w:themeColor="accent1" w:themeShade="BF"/>
                            <w:sz w:val="24"/>
                            <w:szCs w:val="24"/>
                          </w:rPr>
                          <w:t>Informieren</w:t>
                        </w:r>
                      </w:p>
                    </w:txbxContent>
                  </v:textbox>
                </v:shape>
              </v:group>
            </w:pict>
          </mc:Fallback>
        </mc:AlternateContent>
      </w:r>
    </w:p>
    <w:p w:rsidR="003B7947" w:rsidRDefault="00EB7B5C" w:rsidP="00D862F5">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r>
        <w:rPr>
          <w:noProof/>
          <w:lang w:eastAsia="de-DE"/>
        </w:rPr>
        <w:drawing>
          <wp:anchor distT="0" distB="0" distL="114300" distR="114300" simplePos="0" relativeHeight="252120064" behindDoc="0" locked="0" layoutInCell="1" allowOverlap="1" wp14:anchorId="3E7B9E4E" wp14:editId="2774DB1F">
            <wp:simplePos x="0" y="0"/>
            <wp:positionH relativeFrom="column">
              <wp:posOffset>190500</wp:posOffset>
            </wp:positionH>
            <wp:positionV relativeFrom="paragraph">
              <wp:posOffset>86360</wp:posOffset>
            </wp:positionV>
            <wp:extent cx="4470400" cy="2837180"/>
            <wp:effectExtent l="0" t="0" r="6350" b="1270"/>
            <wp:wrapNone/>
            <wp:docPr id="2250" name="Grafik 2250" descr="J:\3-33\Allgemein\_BFPE\Lernmaterialien 2015 final\BK KFZ\Material und alte Versionen\AO\Advance Organizer 2016 05 04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5 final\BK KFZ\Material und alte Versionen\AO\Advance Organizer 2016 05 04 final.png"/>
                    <pic:cNvPicPr>
                      <a:picLocks noChangeAspect="1" noChangeArrowheads="1"/>
                    </pic:cNvPicPr>
                  </pic:nvPicPr>
                  <pic:blipFill rotWithShape="1">
                    <a:blip r:embed="rId74">
                      <a:extLst>
                        <a:ext uri="{28A0092B-C50C-407E-A947-70E740481C1C}">
                          <a14:useLocalDpi xmlns:a14="http://schemas.microsoft.com/office/drawing/2010/main" val="0"/>
                        </a:ext>
                      </a:extLst>
                    </a:blip>
                    <a:srcRect l="18852" t="19133" r="19088" b="28279"/>
                    <a:stretch/>
                  </pic:blipFill>
                  <pic:spPr bwMode="auto">
                    <a:xfrm>
                      <a:off x="0" y="0"/>
                      <a:ext cx="4470400" cy="28371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B7947" w:rsidRDefault="003B7947"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Default="00D862F5" w:rsidP="003B7947">
      <w:pPr>
        <w:pBdr>
          <w:top w:val="doubleWave" w:sz="6" w:space="1" w:color="auto"/>
          <w:left w:val="doubleWave" w:sz="6" w:space="4" w:color="auto"/>
          <w:bottom w:val="doubleWave" w:sz="6" w:space="1" w:color="auto"/>
          <w:right w:val="doubleWave" w:sz="6" w:space="4" w:color="auto"/>
        </w:pBdr>
        <w:spacing w:line="240" w:lineRule="exact"/>
        <w:rPr>
          <w:rStyle w:val="Hyperlink"/>
          <w:color w:val="auto"/>
          <w:u w:val="none"/>
          <w:lang w:eastAsia="de-DE"/>
        </w:rPr>
      </w:pPr>
    </w:p>
    <w:p w:rsidR="00D862F5" w:rsidRPr="00EE3949" w:rsidRDefault="00D862F5" w:rsidP="00D862F5">
      <w:pPr>
        <w:pBdr>
          <w:top w:val="doubleWave" w:sz="6" w:space="1" w:color="auto"/>
          <w:left w:val="doubleWave" w:sz="6" w:space="4" w:color="auto"/>
          <w:bottom w:val="doubleWave" w:sz="6" w:space="1" w:color="auto"/>
          <w:right w:val="doubleWave" w:sz="6" w:space="4" w:color="auto"/>
        </w:pBdr>
        <w:rPr>
          <w:rStyle w:val="Hyperlink"/>
          <w:color w:val="244061" w:themeColor="accent1" w:themeShade="80"/>
          <w:u w:val="none"/>
          <w:lang w:eastAsia="de-DE"/>
        </w:rPr>
      </w:pPr>
      <w:r w:rsidRPr="00EE3949">
        <w:rPr>
          <w:rStyle w:val="Hyperlink"/>
          <w:color w:val="244061" w:themeColor="accent1" w:themeShade="80"/>
          <w:u w:val="none"/>
          <w:lang w:eastAsia="de-DE"/>
        </w:rPr>
        <w:t>________________________</w:t>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t>__________________________</w:t>
      </w:r>
    </w:p>
    <w:p w:rsidR="003B7947" w:rsidRDefault="00D862F5" w:rsidP="00D862F5">
      <w:pPr>
        <w:pBdr>
          <w:top w:val="doubleWave" w:sz="6" w:space="1" w:color="auto"/>
          <w:left w:val="doubleWave" w:sz="6" w:space="4" w:color="auto"/>
          <w:bottom w:val="doubleWave" w:sz="6" w:space="1" w:color="auto"/>
          <w:right w:val="doubleWave" w:sz="6" w:space="4" w:color="auto"/>
        </w:pBdr>
        <w:rPr>
          <w:rStyle w:val="Hyperlink"/>
          <w:color w:val="auto"/>
          <w:u w:val="none"/>
          <w:lang w:eastAsia="de-DE"/>
        </w:rPr>
      </w:pPr>
      <w:r w:rsidRPr="00EE3949">
        <w:rPr>
          <w:rStyle w:val="Hyperlink"/>
          <w:color w:val="244061" w:themeColor="accent1" w:themeShade="80"/>
          <w:u w:val="none"/>
          <w:lang w:eastAsia="de-DE"/>
        </w:rPr>
        <w:t>Datum</w:t>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r>
      <w:r w:rsidRPr="00EE3949">
        <w:rPr>
          <w:rStyle w:val="Hyperlink"/>
          <w:color w:val="244061" w:themeColor="accent1" w:themeShade="80"/>
          <w:u w:val="none"/>
          <w:lang w:eastAsia="de-DE"/>
        </w:rPr>
        <w:tab/>
        <w:t>Unterschrift</w:t>
      </w:r>
      <w:r w:rsidR="003B7947">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L01.02.32</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vollständige Handlung in anderen Bereichen des Lebens wiedererkennen.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FD70EB"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w:t>
      </w:r>
      <w:r w:rsidRPr="00F47C6E">
        <w:rPr>
          <w:rStyle w:val="Hyperlink"/>
          <w:noProof/>
          <w:color w:val="auto"/>
          <w:sz w:val="24"/>
          <w:u w:val="none"/>
        </w:rPr>
        <w:drawing>
          <wp:anchor distT="0" distB="0" distL="114300" distR="114300" simplePos="0" relativeHeight="252045312" behindDoc="0" locked="0" layoutInCell="0" allowOverlap="1" wp14:anchorId="5B6B071B" wp14:editId="33FC76A5">
            <wp:simplePos x="0" y="0"/>
            <wp:positionH relativeFrom="rightMargin">
              <wp:posOffset>107950</wp:posOffset>
            </wp:positionH>
            <wp:positionV relativeFrom="paragraph">
              <wp:posOffset>0</wp:posOffset>
            </wp:positionV>
            <wp:extent cx="345440" cy="323850"/>
            <wp:effectExtent l="0" t="0" r="0" b="0"/>
            <wp:wrapNone/>
            <wp:docPr id="218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 – </w:t>
      </w:r>
      <w:r w:rsidR="00FD70EB">
        <w:rPr>
          <w:rStyle w:val="Hyperlink"/>
          <w:color w:val="auto"/>
          <w:u w:val="none"/>
        </w:rPr>
        <w:t>g</w:t>
      </w:r>
      <w:r>
        <w:rPr>
          <w:rStyle w:val="Hyperlink"/>
          <w:color w:val="auto"/>
          <w:u w:val="none"/>
        </w:rPr>
        <w:t>emeinsam frühstücken</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p>
    <w:p w:rsidR="003B7947" w:rsidRDefault="003B7947" w:rsidP="003B7947">
      <w:pPr>
        <w:spacing w:line="240" w:lineRule="exact"/>
        <w:rPr>
          <w:rStyle w:val="Hyperlink"/>
          <w:color w:val="auto"/>
          <w:u w:val="none"/>
          <w:lang w:eastAsia="de-DE"/>
        </w:rPr>
      </w:pPr>
      <w:r>
        <w:rPr>
          <w:rStyle w:val="Hyperlink"/>
          <w:color w:val="auto"/>
          <w:u w:val="none"/>
          <w:lang w:eastAsia="de-DE"/>
        </w:rPr>
        <w:t>Kleben oder schreiben Sie die Sätze an die richtige Stelle in der Tabelle!</w:t>
      </w:r>
    </w:p>
    <w:p w:rsidR="003B7947" w:rsidRPr="000B2BB1" w:rsidRDefault="003B7947" w:rsidP="003B7947">
      <w:pPr>
        <w:spacing w:line="240" w:lineRule="exact"/>
        <w:rPr>
          <w:rStyle w:val="Hyperlink"/>
          <w:color w:val="auto"/>
          <w:u w:val="none"/>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1701"/>
        <w:gridCol w:w="5351"/>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1701" w:type="dxa"/>
            <w:shd w:val="clear" w:color="auto" w:fill="95B3D7" w:themeFill="accent1" w:themeFillTint="99"/>
            <w:vAlign w:val="center"/>
          </w:tcPr>
          <w:p w:rsidR="003B7947" w:rsidRPr="00F47C6E" w:rsidRDefault="00FD70EB" w:rsidP="003B7947">
            <w:pPr>
              <w:spacing w:line="240" w:lineRule="exact"/>
              <w:rPr>
                <w:rStyle w:val="Hyperlink"/>
                <w:b/>
                <w:color w:val="auto"/>
                <w:u w:val="none"/>
              </w:rPr>
            </w:pPr>
            <w:r>
              <w:rPr>
                <w:rStyle w:val="Hyperlink"/>
                <w:b/>
                <w:color w:val="auto"/>
                <w:u w:val="none"/>
              </w:rPr>
              <w:t>Tuwort/</w:t>
            </w:r>
            <w:r w:rsidR="003B7947" w:rsidRPr="00F47C6E">
              <w:rPr>
                <w:rStyle w:val="Hyperlink"/>
                <w:b/>
                <w:color w:val="auto"/>
                <w:u w:val="none"/>
              </w:rPr>
              <w:t>Verb</w:t>
            </w:r>
          </w:p>
        </w:tc>
        <w:tc>
          <w:tcPr>
            <w:tcW w:w="535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Handlung</w:t>
            </w:r>
            <w:r>
              <w:rPr>
                <w:rStyle w:val="Hyperlink"/>
                <w:b/>
                <w:color w:val="auto"/>
                <w:u w:val="none"/>
              </w:rPr>
              <w:t>: Gemeinsam frühstücken</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1701" w:type="dxa"/>
            <w:vMerge w:val="restart"/>
            <w:shd w:val="clear" w:color="auto" w:fill="B8CCE4" w:themeFill="accent1" w:themeFillTint="66"/>
            <w:vAlign w:val="center"/>
          </w:tcPr>
          <w:p w:rsidR="003B7947" w:rsidRPr="00845614" w:rsidRDefault="003B7947" w:rsidP="003B7947">
            <w:pPr>
              <w:pStyle w:val="Textkrperafz"/>
              <w:ind w:left="175" w:hanging="175"/>
              <w:rPr>
                <w:rStyle w:val="Hyperlink"/>
                <w:color w:val="auto"/>
                <w:u w:val="none"/>
              </w:rPr>
            </w:pPr>
            <w:r w:rsidRPr="00845614">
              <w:rPr>
                <w:rStyle w:val="Hyperlink"/>
                <w:color w:val="auto"/>
                <w:u w:val="none"/>
              </w:rPr>
              <w:t>lesen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fragen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erklären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nennen</w:t>
            </w:r>
          </w:p>
          <w:p w:rsidR="003B7947" w:rsidRPr="00F47C6E" w:rsidRDefault="003B7947" w:rsidP="003B7947">
            <w:pPr>
              <w:pStyle w:val="Textkrperafz"/>
              <w:ind w:left="175" w:hanging="175"/>
              <w:rPr>
                <w:rStyle w:val="Hyperlink"/>
                <w:color w:val="auto"/>
                <w:u w:val="none"/>
              </w:rPr>
            </w:pPr>
            <w:r w:rsidRPr="00845614">
              <w:rPr>
                <w:rStyle w:val="Hyperlink"/>
                <w:color w:val="auto"/>
                <w:u w:val="none"/>
              </w:rPr>
              <w:t>aufzäh</w:t>
            </w:r>
            <w:r>
              <w:rPr>
                <w:rStyle w:val="Hyperlink"/>
                <w:color w:val="auto"/>
                <w:u w:val="none"/>
              </w:rPr>
              <w:t>len</w:t>
            </w: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vergleichen</w:t>
            </w:r>
          </w:p>
          <w:p w:rsidR="003B7947" w:rsidRDefault="003B7947" w:rsidP="003B7947">
            <w:pPr>
              <w:pStyle w:val="Textkrperafz"/>
              <w:ind w:left="175" w:hanging="175"/>
              <w:rPr>
                <w:rStyle w:val="Hyperlink"/>
                <w:color w:val="auto"/>
                <w:u w:val="none"/>
              </w:rPr>
            </w:pPr>
            <w:r>
              <w:rPr>
                <w:rStyle w:val="Hyperlink"/>
                <w:color w:val="auto"/>
                <w:u w:val="none"/>
              </w:rPr>
              <w:t>organisieren</w:t>
            </w:r>
          </w:p>
          <w:p w:rsidR="003B7947" w:rsidRDefault="003B7947" w:rsidP="003B7947">
            <w:pPr>
              <w:pStyle w:val="Textkrperafz"/>
              <w:ind w:left="175" w:hanging="175"/>
              <w:rPr>
                <w:rStyle w:val="Hyperlink"/>
                <w:color w:val="auto"/>
                <w:u w:val="none"/>
              </w:rPr>
            </w:pPr>
            <w:r>
              <w:rPr>
                <w:rStyle w:val="Hyperlink"/>
                <w:color w:val="auto"/>
                <w:u w:val="none"/>
              </w:rPr>
              <w:t>strukturieren</w:t>
            </w:r>
          </w:p>
          <w:p w:rsidR="003B7947" w:rsidRDefault="003B7947" w:rsidP="003B7947">
            <w:pPr>
              <w:pStyle w:val="Textkrperafz"/>
              <w:ind w:left="175" w:hanging="175"/>
              <w:rPr>
                <w:rStyle w:val="Hyperlink"/>
                <w:color w:val="auto"/>
                <w:u w:val="none"/>
              </w:rPr>
            </w:pPr>
            <w:r>
              <w:rPr>
                <w:rStyle w:val="Hyperlink"/>
                <w:color w:val="auto"/>
                <w:u w:val="none"/>
              </w:rPr>
              <w:t>gegenüber-stellen</w:t>
            </w: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auswählen</w:t>
            </w:r>
          </w:p>
          <w:p w:rsidR="003B7947" w:rsidRDefault="003B7947" w:rsidP="003B7947">
            <w:pPr>
              <w:pStyle w:val="Textkrperafz"/>
              <w:ind w:left="175" w:hanging="175"/>
              <w:rPr>
                <w:rStyle w:val="Hyperlink"/>
                <w:color w:val="auto"/>
                <w:u w:val="none"/>
              </w:rPr>
            </w:pPr>
            <w:r>
              <w:rPr>
                <w:rStyle w:val="Hyperlink"/>
                <w:color w:val="auto"/>
                <w:u w:val="none"/>
              </w:rPr>
              <w:t>festlegen</w:t>
            </w:r>
          </w:p>
          <w:p w:rsidR="003B7947" w:rsidRDefault="003B7947" w:rsidP="003B7947">
            <w:pPr>
              <w:pStyle w:val="Textkrperafz"/>
              <w:ind w:left="175" w:hanging="175"/>
              <w:rPr>
                <w:rStyle w:val="Hyperlink"/>
                <w:color w:val="auto"/>
                <w:u w:val="none"/>
              </w:rPr>
            </w:pPr>
            <w:r>
              <w:rPr>
                <w:rStyle w:val="Hyperlink"/>
                <w:color w:val="auto"/>
                <w:u w:val="none"/>
              </w:rPr>
              <w:t>begründen</w:t>
            </w: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tun</w:t>
            </w:r>
          </w:p>
          <w:p w:rsidR="003B7947" w:rsidRDefault="003B7947" w:rsidP="003B7947">
            <w:pPr>
              <w:pStyle w:val="Textkrperafz"/>
              <w:ind w:left="175" w:hanging="175"/>
              <w:rPr>
                <w:rStyle w:val="Hyperlink"/>
                <w:color w:val="auto"/>
                <w:u w:val="none"/>
              </w:rPr>
            </w:pPr>
            <w:r>
              <w:rPr>
                <w:rStyle w:val="Hyperlink"/>
                <w:color w:val="auto"/>
                <w:u w:val="none"/>
              </w:rPr>
              <w:t>erstellen</w:t>
            </w:r>
          </w:p>
          <w:p w:rsidR="003B7947" w:rsidRDefault="003B7947" w:rsidP="003B7947">
            <w:pPr>
              <w:pStyle w:val="Textkrperafz"/>
              <w:ind w:left="175" w:hanging="175"/>
              <w:rPr>
                <w:rStyle w:val="Hyperlink"/>
                <w:color w:val="auto"/>
                <w:u w:val="none"/>
              </w:rPr>
            </w:pPr>
            <w:r>
              <w:rPr>
                <w:rStyle w:val="Hyperlink"/>
                <w:color w:val="auto"/>
                <w:u w:val="none"/>
              </w:rPr>
              <w:t>gestalten</w:t>
            </w:r>
          </w:p>
          <w:p w:rsidR="003B7947" w:rsidRPr="00F47C6E" w:rsidRDefault="003B7947" w:rsidP="003B7947">
            <w:pPr>
              <w:pStyle w:val="Textkrperafz"/>
              <w:ind w:left="175" w:hanging="175"/>
              <w:rPr>
                <w:rStyle w:val="Hyperlink"/>
                <w:color w:val="auto"/>
                <w:u w:val="none"/>
              </w:rPr>
            </w:pPr>
            <w:r>
              <w:rPr>
                <w:rStyle w:val="Hyperlink"/>
                <w:color w:val="auto"/>
                <w:u w:val="none"/>
              </w:rPr>
              <w:t>präsentieren</w:t>
            </w: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überprüfen</w:t>
            </w:r>
          </w:p>
          <w:p w:rsidR="003B7947" w:rsidRDefault="003B7947" w:rsidP="003B7947">
            <w:pPr>
              <w:pStyle w:val="Textkrperafz"/>
              <w:ind w:left="175" w:hanging="175"/>
              <w:rPr>
                <w:rStyle w:val="Hyperlink"/>
                <w:color w:val="auto"/>
                <w:u w:val="none"/>
              </w:rPr>
            </w:pPr>
            <w:r>
              <w:rPr>
                <w:rStyle w:val="Hyperlink"/>
                <w:color w:val="auto"/>
                <w:u w:val="none"/>
              </w:rPr>
              <w:t>zurück-schauen</w:t>
            </w: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beurteilen</w:t>
            </w:r>
          </w:p>
          <w:p w:rsidR="003B7947" w:rsidRDefault="003B7947" w:rsidP="003B7947">
            <w:pPr>
              <w:pStyle w:val="Textkrperafz"/>
              <w:ind w:left="175" w:hanging="175"/>
              <w:rPr>
                <w:rStyle w:val="Hyperlink"/>
                <w:color w:val="auto"/>
                <w:u w:val="none"/>
              </w:rPr>
            </w:pPr>
            <w:r>
              <w:rPr>
                <w:rStyle w:val="Hyperlink"/>
                <w:color w:val="auto"/>
                <w:u w:val="none"/>
              </w:rPr>
              <w:t>bedenken</w:t>
            </w:r>
          </w:p>
          <w:p w:rsidR="003B7947" w:rsidRDefault="003B7947" w:rsidP="003B7947">
            <w:pPr>
              <w:pStyle w:val="Textkrperafz"/>
              <w:ind w:left="175" w:hanging="175"/>
              <w:rPr>
                <w:rStyle w:val="Hyperlink"/>
                <w:color w:val="auto"/>
                <w:u w:val="none"/>
              </w:rPr>
            </w:pPr>
            <w:r>
              <w:rPr>
                <w:rStyle w:val="Hyperlink"/>
                <w:color w:val="auto"/>
                <w:u w:val="none"/>
              </w:rPr>
              <w:t>argumentieren</w:t>
            </w:r>
          </w:p>
          <w:p w:rsidR="003B7947" w:rsidRDefault="003B7947" w:rsidP="003B7947">
            <w:pPr>
              <w:pStyle w:val="Textkrperafz"/>
              <w:ind w:left="175" w:hanging="175"/>
              <w:rPr>
                <w:rStyle w:val="Hyperlink"/>
                <w:color w:val="auto"/>
                <w:u w:val="none"/>
              </w:rPr>
            </w:pPr>
            <w:r>
              <w:rPr>
                <w:rStyle w:val="Hyperlink"/>
                <w:color w:val="auto"/>
                <w:u w:val="none"/>
              </w:rPr>
              <w:t>reflektieren</w:t>
            </w:r>
          </w:p>
          <w:p w:rsidR="003B7947" w:rsidRDefault="003B7947" w:rsidP="003B7947">
            <w:pPr>
              <w:pStyle w:val="Textkrperafz"/>
              <w:ind w:left="175" w:hanging="175"/>
              <w:rPr>
                <w:rStyle w:val="Hyperlink"/>
                <w:color w:val="auto"/>
                <w:u w:val="none"/>
              </w:rPr>
            </w:pPr>
            <w:r>
              <w:rPr>
                <w:rStyle w:val="Hyperlink"/>
                <w:color w:val="auto"/>
                <w:u w:val="none"/>
              </w:rPr>
              <w:t>ableiten</w:t>
            </w: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1701" w:type="dxa"/>
            <w:vMerge/>
            <w:shd w:val="clear" w:color="auto" w:fill="B8CCE4" w:themeFill="accent1" w:themeFillTint="66"/>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1701" w:type="dxa"/>
            <w:vMerge/>
            <w:shd w:val="clear" w:color="auto" w:fill="B8CCE4" w:themeFill="accent1" w:themeFillTint="66"/>
          </w:tcPr>
          <w:p w:rsidR="003B7947" w:rsidRDefault="003B7947" w:rsidP="003B7947">
            <w:pPr>
              <w:spacing w:line="240" w:lineRule="exact"/>
              <w:rPr>
                <w:rStyle w:val="Hyperlink"/>
                <w:color w:val="auto"/>
                <w:u w:val="none"/>
              </w:rPr>
            </w:pPr>
          </w:p>
        </w:tc>
        <w:tc>
          <w:tcPr>
            <w:tcW w:w="5351" w:type="dxa"/>
            <w:vAlign w:val="center"/>
          </w:tcPr>
          <w:p w:rsidR="003B7947" w:rsidRPr="00D32C6F" w:rsidRDefault="003B7947" w:rsidP="003B7947">
            <w:pPr>
              <w:rPr>
                <w:rStyle w:val="Hyperlink"/>
                <w:rFonts w:ascii="MV Boli" w:hAnsi="MV Boli" w:cs="MV Boli"/>
                <w:color w:val="auto"/>
                <w:sz w:val="24"/>
                <w:u w:val="none"/>
              </w:rPr>
            </w:pP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p w:rsidR="003B7947" w:rsidRDefault="003B7947" w:rsidP="003B7947">
      <w:pPr>
        <w:pStyle w:val="berschrift4"/>
        <w:rPr>
          <w:rStyle w:val="Hyperlink"/>
          <w:color w:val="auto"/>
          <w:u w:val="none"/>
        </w:rPr>
      </w:pPr>
      <w:r>
        <w:rPr>
          <w:rStyle w:val="Hyperlink"/>
          <w:color w:val="auto"/>
          <w:u w:val="none"/>
        </w:rPr>
        <w:lastRenderedPageBreak/>
        <w:t>Arbeitsauftrag:</w:t>
      </w:r>
    </w:p>
    <w:p w:rsidR="003B7947" w:rsidRPr="006A3E0B" w:rsidRDefault="003B7947" w:rsidP="00CC3AD8">
      <w:pPr>
        <w:pStyle w:val="Listenabsatz"/>
        <w:numPr>
          <w:ilvl w:val="0"/>
          <w:numId w:val="40"/>
        </w:numPr>
        <w:spacing w:line="240" w:lineRule="exact"/>
        <w:rPr>
          <w:rStyle w:val="Hyperlink"/>
          <w:color w:val="auto"/>
          <w:u w:val="none"/>
          <w:lang w:eastAsia="de-DE"/>
        </w:rPr>
      </w:pPr>
      <w:r w:rsidRPr="006A3E0B">
        <w:rPr>
          <w:rStyle w:val="Hyperlink"/>
          <w:color w:val="auto"/>
          <w:u w:val="none"/>
          <w:lang w:eastAsia="de-DE"/>
        </w:rPr>
        <w:t xml:space="preserve">Wenden Sie Ihr Wissen an! </w:t>
      </w:r>
    </w:p>
    <w:p w:rsidR="003B7947" w:rsidRPr="006A3E0B" w:rsidRDefault="003B7947" w:rsidP="00CC3AD8">
      <w:pPr>
        <w:pStyle w:val="Listenabsatz"/>
        <w:numPr>
          <w:ilvl w:val="0"/>
          <w:numId w:val="40"/>
        </w:numPr>
        <w:spacing w:line="240" w:lineRule="exact"/>
        <w:rPr>
          <w:rStyle w:val="Hyperlink"/>
          <w:color w:val="auto"/>
          <w:u w:val="none"/>
          <w:lang w:eastAsia="de-DE"/>
        </w:rPr>
      </w:pPr>
      <w:r w:rsidRPr="006A3E0B">
        <w:rPr>
          <w:rStyle w:val="Hyperlink"/>
          <w:color w:val="auto"/>
          <w:u w:val="none"/>
          <w:lang w:eastAsia="de-DE"/>
        </w:rPr>
        <w:t>Kleben oder schreiben Sie die Sätze an die richtige Stelle in der Tabelle!</w:t>
      </w:r>
    </w:p>
    <w:p w:rsidR="003B7947" w:rsidRDefault="003B7947" w:rsidP="00CC3AD8">
      <w:pPr>
        <w:pStyle w:val="Listenabsatz"/>
        <w:numPr>
          <w:ilvl w:val="0"/>
          <w:numId w:val="40"/>
        </w:numPr>
        <w:spacing w:line="240" w:lineRule="exact"/>
        <w:rPr>
          <w:rStyle w:val="Hyperlink"/>
          <w:color w:val="auto"/>
          <w:u w:val="none"/>
          <w:lang w:eastAsia="de-DE"/>
        </w:rPr>
      </w:pPr>
      <w:r>
        <w:rPr>
          <w:rStyle w:val="Hyperlink"/>
          <w:color w:val="auto"/>
          <w:u w:val="none"/>
          <w:lang w:eastAsia="de-DE"/>
        </w:rPr>
        <w:t>E</w:t>
      </w:r>
      <w:r w:rsidRPr="006A3E0B">
        <w:rPr>
          <w:rStyle w:val="Hyperlink"/>
          <w:color w:val="auto"/>
          <w:u w:val="none"/>
          <w:lang w:eastAsia="de-DE"/>
        </w:rPr>
        <w:t>rgänze</w:t>
      </w:r>
      <w:r>
        <w:rPr>
          <w:rStyle w:val="Hyperlink"/>
          <w:color w:val="auto"/>
          <w:u w:val="none"/>
          <w:lang w:eastAsia="de-DE"/>
        </w:rPr>
        <w:t>n Sie zwei</w:t>
      </w:r>
      <w:r w:rsidRPr="006A3E0B">
        <w:rPr>
          <w:rStyle w:val="Hyperlink"/>
          <w:color w:val="auto"/>
          <w:u w:val="none"/>
          <w:lang w:eastAsia="de-DE"/>
        </w:rPr>
        <w:t xml:space="preserve"> Spalten mit eigenen Sätzen</w:t>
      </w:r>
      <w:r>
        <w:rPr>
          <w:rStyle w:val="Hyperlink"/>
          <w:color w:val="auto"/>
          <w:u w:val="none"/>
          <w:lang w:eastAsia="de-DE"/>
        </w:rPr>
        <w:t>!</w:t>
      </w:r>
    </w:p>
    <w:p w:rsidR="003B7947" w:rsidRPr="00860744" w:rsidRDefault="003B7947" w:rsidP="003B7947">
      <w:pPr>
        <w:spacing w:line="240" w:lineRule="exact"/>
        <w:rPr>
          <w:rStyle w:val="Hyperlink"/>
          <w:color w:val="auto"/>
          <w:u w:val="none"/>
          <w:lang w:eastAsia="de-DE"/>
        </w:rPr>
      </w:pPr>
      <w:r w:rsidRPr="00860744">
        <w:rPr>
          <w:rStyle w:val="Hyperlink"/>
          <w:color w:val="auto"/>
          <w:u w:val="none"/>
          <w:lang w:eastAsia="de-DE"/>
        </w:rPr>
        <w:t>Achtung:</w:t>
      </w:r>
      <w:r>
        <w:rPr>
          <w:rStyle w:val="Hyperlink"/>
          <w:color w:val="auto"/>
          <w:u w:val="none"/>
          <w:lang w:eastAsia="de-DE"/>
        </w:rPr>
        <w:t xml:space="preserve"> E</w:t>
      </w:r>
      <w:r w:rsidRPr="00860744">
        <w:rPr>
          <w:rStyle w:val="Hyperlink"/>
          <w:color w:val="auto"/>
          <w:u w:val="none"/>
          <w:lang w:eastAsia="de-DE"/>
        </w:rPr>
        <w:t>s gibt mehrere richtige Lösungen</w:t>
      </w:r>
      <w:r>
        <w:rPr>
          <w:rStyle w:val="Hyperlink"/>
          <w:color w:val="auto"/>
          <w:u w:val="none"/>
          <w:lang w:eastAsia="de-DE"/>
        </w:rPr>
        <w:t>!</w:t>
      </w:r>
    </w:p>
    <w:p w:rsidR="003B7947" w:rsidRPr="00860744"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51"/>
      </w:tblGrid>
      <w:tr w:rsidR="003B7947" w:rsidTr="003B7947">
        <w:trPr>
          <w:trHeight w:val="381"/>
        </w:trPr>
        <w:tc>
          <w:tcPr>
            <w:tcW w:w="535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Handlung</w:t>
            </w:r>
            <w:r>
              <w:rPr>
                <w:rStyle w:val="Hyperlink"/>
                <w:b/>
                <w:color w:val="auto"/>
                <w:u w:val="none"/>
              </w:rPr>
              <w:t xml:space="preserve">: </w:t>
            </w:r>
          </w:p>
        </w:tc>
      </w:tr>
      <w:tr w:rsidR="003B7947" w:rsidTr="003B7947">
        <w:trPr>
          <w:cantSplit/>
          <w:trHeight w:val="510"/>
        </w:trPr>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r w:rsidRPr="001E039F">
              <w:rPr>
                <w:rStyle w:val="Hyperlink"/>
                <w:rFonts w:ascii="MV Boli" w:hAnsi="MV Boli" w:cs="MV Boli"/>
                <w:color w:val="auto"/>
                <w:sz w:val="24"/>
                <w:u w:val="none"/>
              </w:rPr>
              <w:t>Ich frage d</w:t>
            </w:r>
            <w:r w:rsidR="00FD70EB">
              <w:rPr>
                <w:rStyle w:val="Hyperlink"/>
                <w:rFonts w:ascii="MV Boli" w:hAnsi="MV Boli" w:cs="MV Boli"/>
                <w:color w:val="auto"/>
                <w:sz w:val="24"/>
                <w:u w:val="none"/>
              </w:rPr>
              <w:t>ie anderen, was sie gerne essen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Ich frage nach, in welcher Stunde wir frü</w:t>
            </w:r>
            <w:r>
              <w:rPr>
                <w:rStyle w:val="Hyperlink"/>
                <w:rFonts w:ascii="MV Boli" w:hAnsi="MV Boli" w:cs="MV Boli"/>
                <w:color w:val="auto"/>
                <w:sz w:val="24"/>
                <w:u w:val="none"/>
              </w:rPr>
              <w:t>h</w:t>
            </w:r>
            <w:r w:rsidR="00FD70EB">
              <w:rPr>
                <w:rStyle w:val="Hyperlink"/>
                <w:rFonts w:ascii="MV Boli" w:hAnsi="MV Boli" w:cs="MV Boli"/>
                <w:color w:val="auto"/>
                <w:sz w:val="24"/>
                <w:u w:val="none"/>
              </w:rPr>
              <w:t>stücken können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1E039F" w:rsidRDefault="00FD70EB"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Wir decken den Tisch</w:t>
            </w:r>
            <w:r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1E039F" w:rsidRDefault="003B7947"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 xml:space="preserve">Ich bespreche mit </w:t>
            </w:r>
            <w:r w:rsidR="0053217B">
              <w:rPr>
                <w:rStyle w:val="Hyperlink"/>
                <w:rFonts w:ascii="MV Boli" w:hAnsi="MV Boli" w:cs="MV Boli"/>
                <w:color w:val="auto"/>
                <w:sz w:val="24"/>
                <w:u w:val="none"/>
              </w:rPr>
              <w:t>einer Lehrerin/</w:t>
            </w:r>
            <w:r>
              <w:rPr>
                <w:rStyle w:val="Hyperlink"/>
                <w:rFonts w:ascii="MV Boli" w:hAnsi="MV Boli" w:cs="MV Boli"/>
                <w:color w:val="auto"/>
                <w:sz w:val="24"/>
                <w:u w:val="none"/>
              </w:rPr>
              <w:t>einem Le</w:t>
            </w:r>
            <w:r>
              <w:rPr>
                <w:rStyle w:val="Hyperlink"/>
                <w:rFonts w:ascii="MV Boli" w:hAnsi="MV Boli" w:cs="MV Boli"/>
                <w:color w:val="auto"/>
                <w:sz w:val="24"/>
                <w:u w:val="none"/>
              </w:rPr>
              <w:t>h</w:t>
            </w:r>
            <w:r w:rsidR="00FD70EB">
              <w:rPr>
                <w:rStyle w:val="Hyperlink"/>
                <w:rFonts w:ascii="MV Boli" w:hAnsi="MV Boli" w:cs="MV Boli"/>
                <w:color w:val="auto"/>
                <w:sz w:val="24"/>
                <w:u w:val="none"/>
              </w:rPr>
              <w:t>rer den Termin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1E039F">
              <w:rPr>
                <w:rStyle w:val="Hyperlink"/>
                <w:rFonts w:ascii="MV Boli" w:hAnsi="MV Boli" w:cs="MV Boli"/>
                <w:color w:val="auto"/>
                <w:sz w:val="24"/>
                <w:u w:val="none"/>
              </w:rPr>
              <w:t>Ich mach</w:t>
            </w:r>
            <w:r w:rsidR="00FD70EB">
              <w:rPr>
                <w:rStyle w:val="Hyperlink"/>
                <w:rFonts w:ascii="MV Boli" w:hAnsi="MV Boli" w:cs="MV Boli"/>
                <w:color w:val="auto"/>
                <w:sz w:val="24"/>
                <w:u w:val="none"/>
              </w:rPr>
              <w:t>e eine Liste, wer was mitbringt</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D32C6F">
              <w:rPr>
                <w:rStyle w:val="Hyperlink"/>
                <w:rFonts w:ascii="MV Boli" w:hAnsi="MV Boli" w:cs="MV Boli"/>
                <w:color w:val="auto"/>
                <w:sz w:val="24"/>
                <w:u w:val="none"/>
              </w:rPr>
              <w:t xml:space="preserve">Ich sage allen, dass sie </w:t>
            </w:r>
            <w:r>
              <w:rPr>
                <w:rStyle w:val="Hyperlink"/>
                <w:rFonts w:ascii="MV Boli" w:hAnsi="MV Boli" w:cs="MV Boli"/>
                <w:color w:val="auto"/>
                <w:sz w:val="24"/>
                <w:u w:val="none"/>
              </w:rPr>
              <w:t>Teller und Besteck</w:t>
            </w:r>
            <w:r w:rsidRPr="00D32C6F">
              <w:rPr>
                <w:rStyle w:val="Hyperlink"/>
                <w:rFonts w:ascii="MV Boli" w:hAnsi="MV Boli" w:cs="MV Boli"/>
                <w:color w:val="auto"/>
                <w:sz w:val="24"/>
                <w:u w:val="none"/>
              </w:rPr>
              <w:t xml:space="preserve"> selbst mitbringen müssen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1E039F">
              <w:rPr>
                <w:rStyle w:val="Hyperlink"/>
                <w:rFonts w:ascii="MV Boli" w:hAnsi="MV Boli" w:cs="MV Boli"/>
                <w:color w:val="auto"/>
                <w:sz w:val="24"/>
                <w:u w:val="none"/>
              </w:rPr>
              <w:t>Wir frühstücken gemeinsam</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Ich schaue, ob wir genug Teller und Besteck in der Schule haben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Ich schreibe auf was wir alles brauchen</w:t>
            </w:r>
            <w:r w:rsidR="00FD70EB"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D32C6F">
              <w:rPr>
                <w:rStyle w:val="Hyperlink"/>
                <w:rFonts w:ascii="MV Boli" w:hAnsi="MV Boli" w:cs="MV Boli"/>
                <w:color w:val="auto"/>
                <w:sz w:val="24"/>
                <w:u w:val="none"/>
              </w:rPr>
              <w:t>Ich stelle fest, dass wir keine Butter ha</w:t>
            </w:r>
            <w:r w:rsidR="00AB45A3">
              <w:rPr>
                <w:rStyle w:val="Hyperlink"/>
                <w:rFonts w:ascii="MV Boli" w:hAnsi="MV Boli" w:cs="MV Boli"/>
                <w:color w:val="auto"/>
                <w:sz w:val="24"/>
                <w:u w:val="none"/>
              </w:rPr>
              <w:t>b</w:t>
            </w:r>
            <w:r w:rsidRPr="00D32C6F">
              <w:rPr>
                <w:rStyle w:val="Hyperlink"/>
                <w:rFonts w:ascii="MV Boli" w:hAnsi="MV Boli" w:cs="MV Boli"/>
                <w:color w:val="auto"/>
                <w:sz w:val="24"/>
                <w:u w:val="none"/>
              </w:rPr>
              <w:t>en</w:t>
            </w:r>
            <w:r w:rsidR="00AB45A3"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Pr>
                <w:rStyle w:val="Hyperlink"/>
                <w:rFonts w:ascii="MV Boli" w:hAnsi="MV Boli" w:cs="MV Boli"/>
                <w:color w:val="auto"/>
                <w:sz w:val="24"/>
                <w:u w:val="none"/>
              </w:rPr>
              <w:t>Alle haben Teller und Besteck mitgebracht</w:t>
            </w:r>
            <w:r w:rsidR="00AB45A3"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D32C6F">
              <w:rPr>
                <w:rStyle w:val="Hyperlink"/>
                <w:rFonts w:ascii="MV Boli" w:hAnsi="MV Boli" w:cs="MV Boli"/>
                <w:color w:val="auto"/>
                <w:sz w:val="24"/>
                <w:u w:val="none"/>
              </w:rPr>
              <w:t>Ich bringe beim nächsten Mal die Butter selber mit</w:t>
            </w:r>
            <w:r w:rsidR="00AB45A3"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spacing w:line="260" w:lineRule="exact"/>
              <w:rPr>
                <w:rStyle w:val="Hyperlink"/>
                <w:rFonts w:ascii="MV Boli" w:hAnsi="MV Boli" w:cs="MV Boli"/>
                <w:color w:val="auto"/>
                <w:sz w:val="24"/>
                <w:u w:val="none"/>
              </w:rPr>
            </w:pPr>
            <w:r w:rsidRPr="00D32C6F">
              <w:rPr>
                <w:rStyle w:val="Hyperlink"/>
                <w:rFonts w:ascii="MV Boli" w:hAnsi="MV Boli" w:cs="MV Boli"/>
                <w:color w:val="auto"/>
                <w:sz w:val="24"/>
                <w:u w:val="none"/>
              </w:rPr>
              <w:t>Ich möchte das nächste Frühstück gerne wieder organi</w:t>
            </w:r>
            <w:r>
              <w:rPr>
                <w:rStyle w:val="Hyperlink"/>
                <w:rFonts w:ascii="MV Boli" w:hAnsi="MV Boli" w:cs="MV Boli"/>
                <w:color w:val="auto"/>
                <w:sz w:val="24"/>
                <w:u w:val="none"/>
              </w:rPr>
              <w:t>sieren</w:t>
            </w:r>
            <w:r w:rsidR="00AB45A3" w:rsidRPr="00FD70EB">
              <w:rPr>
                <w:rStyle w:val="Hyperlink"/>
                <w:rFonts w:asciiTheme="majorHAnsi" w:hAnsiTheme="majorHAnsi" w:cs="MV Boli"/>
                <w:color w:val="auto"/>
                <w:sz w:val="24"/>
                <w:u w:val="none"/>
              </w:rPr>
              <w:t>.</w:t>
            </w:r>
          </w:p>
        </w:tc>
      </w:tr>
      <w:tr w:rsidR="003B7947" w:rsidTr="003B7947">
        <w:trPr>
          <w:cantSplit/>
          <w:trHeight w:val="510"/>
        </w:trPr>
        <w:tc>
          <w:tcPr>
            <w:tcW w:w="5351" w:type="dxa"/>
            <w:vAlign w:val="center"/>
          </w:tcPr>
          <w:p w:rsidR="003B7947" w:rsidRPr="00D32C6F" w:rsidRDefault="003B7947" w:rsidP="003B7947">
            <w:pPr>
              <w:rPr>
                <w:rStyle w:val="Hyperlink"/>
                <w:rFonts w:ascii="MV Boli" w:hAnsi="MV Boli" w:cs="MV Boli"/>
                <w:color w:val="auto"/>
                <w:sz w:val="24"/>
                <w:u w:val="none"/>
              </w:rPr>
            </w:pPr>
          </w:p>
        </w:tc>
      </w:tr>
      <w:tr w:rsidR="003B7947" w:rsidTr="003B7947">
        <w:trPr>
          <w:cantSplit/>
          <w:trHeight w:val="510"/>
        </w:trPr>
        <w:tc>
          <w:tcPr>
            <w:tcW w:w="5351" w:type="dxa"/>
            <w:vAlign w:val="center"/>
          </w:tcPr>
          <w:p w:rsidR="003B7947" w:rsidRPr="00D32C6F" w:rsidRDefault="003B7947" w:rsidP="003B7947">
            <w:pPr>
              <w:rPr>
                <w:rStyle w:val="Hyperlink"/>
                <w:rFonts w:ascii="MV Boli" w:hAnsi="MV Boli" w:cs="MV Boli"/>
                <w:color w:val="auto"/>
                <w:sz w:val="24"/>
                <w:u w:val="none"/>
              </w:rPr>
            </w:pPr>
          </w:p>
        </w:tc>
      </w:tr>
      <w:tr w:rsidR="003B7947" w:rsidTr="003B7947">
        <w:trPr>
          <w:cantSplit/>
          <w:trHeight w:val="510"/>
        </w:trPr>
        <w:tc>
          <w:tcPr>
            <w:tcW w:w="5351" w:type="dxa"/>
            <w:vAlign w:val="center"/>
          </w:tcPr>
          <w:p w:rsidR="003B7947" w:rsidRPr="00D32C6F" w:rsidRDefault="003B7947" w:rsidP="003B7947">
            <w:pPr>
              <w:rPr>
                <w:rStyle w:val="Hyperlink"/>
                <w:rFonts w:ascii="MV Boli" w:hAnsi="MV Boli" w:cs="MV Boli"/>
                <w:color w:val="auto"/>
                <w:sz w:val="24"/>
                <w:u w:val="none"/>
              </w:rPr>
            </w:pPr>
          </w:p>
        </w:tc>
      </w:tr>
    </w:tbl>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p w:rsidR="003B7947" w:rsidRDefault="003B7947" w:rsidP="003B7947">
      <w:pPr>
        <w:spacing w:line="240" w:lineRule="exact"/>
        <w:rPr>
          <w:rStyle w:val="Hyperlink"/>
          <w:color w:val="auto"/>
          <w:u w:val="none"/>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L01.02.33</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vollständige Handlung in anderen Bereichen des Lebens wiedererkennen.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AB45A3"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252DB1">
            <w:pPr>
              <w:pStyle w:val="Kopf8ptafz"/>
              <w:numPr>
                <w:ilvl w:val="0"/>
                <w:numId w:val="0"/>
              </w:numPr>
              <w:ind w:left="227"/>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w:t>
      </w:r>
      <w:r w:rsidRPr="00965B60">
        <w:rPr>
          <w:rStyle w:val="Hyperlink"/>
          <w:noProof/>
          <w:color w:val="auto"/>
          <w:sz w:val="24"/>
          <w:u w:val="none"/>
        </w:rPr>
        <w:drawing>
          <wp:anchor distT="0" distB="0" distL="114300" distR="114300" simplePos="0" relativeHeight="252047360" behindDoc="0" locked="0" layoutInCell="0" allowOverlap="1" wp14:anchorId="08EF681D" wp14:editId="6379E58B">
            <wp:simplePos x="0" y="0"/>
            <wp:positionH relativeFrom="rightMargin">
              <wp:posOffset>107950</wp:posOffset>
            </wp:positionH>
            <wp:positionV relativeFrom="paragraph">
              <wp:posOffset>0</wp:posOffset>
            </wp:positionV>
            <wp:extent cx="345440" cy="323850"/>
            <wp:effectExtent l="0" t="0" r="0" b="0"/>
            <wp:wrapNone/>
            <wp:docPr id="21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 – gemeinsam frühstücken</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r w:rsidRPr="000B2BB1">
        <w:rPr>
          <w:rStyle w:val="Hyperlink"/>
          <w:color w:val="auto"/>
          <w:u w:val="none"/>
          <w:lang w:eastAsia="de-DE"/>
        </w:rPr>
        <w:t>Planen sie ein gemeinsa</w:t>
      </w:r>
      <w:r>
        <w:rPr>
          <w:rStyle w:val="Hyperlink"/>
          <w:color w:val="auto"/>
          <w:u w:val="none"/>
          <w:lang w:eastAsia="de-DE"/>
        </w:rPr>
        <w:t>mes Frühstück in der Lerngruppe.</w:t>
      </w:r>
    </w:p>
    <w:p w:rsidR="003B7947" w:rsidRPr="00AB45A3" w:rsidRDefault="003B7947" w:rsidP="00AB45A3">
      <w:pPr>
        <w:spacing w:line="240" w:lineRule="exact"/>
        <w:rPr>
          <w:rStyle w:val="Hyperlink"/>
          <w:color w:val="auto"/>
          <w:u w:val="none"/>
          <w:lang w:eastAsia="de-DE"/>
        </w:rPr>
      </w:pPr>
      <w:r w:rsidRPr="00AB45A3">
        <w:rPr>
          <w:rStyle w:val="Hyperlink"/>
          <w:color w:val="auto"/>
          <w:u w:val="none"/>
          <w:lang w:eastAsia="de-DE"/>
        </w:rPr>
        <w:t>Formulieren Sie in ganzen Sätzen die Schritte der vollständigen Handlung.</w:t>
      </w:r>
    </w:p>
    <w:p w:rsidR="003B7947" w:rsidRPr="000B2BB1" w:rsidRDefault="00441F54"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78080" behindDoc="0" locked="0" layoutInCell="1" allowOverlap="1" wp14:anchorId="320148CF" wp14:editId="7652EF35">
            <wp:simplePos x="0" y="0"/>
            <wp:positionH relativeFrom="column">
              <wp:posOffset>4810125</wp:posOffset>
            </wp:positionH>
            <wp:positionV relativeFrom="paragraph">
              <wp:posOffset>122555</wp:posOffset>
            </wp:positionV>
            <wp:extent cx="314325" cy="314325"/>
            <wp:effectExtent l="0" t="0" r="9525" b="9525"/>
            <wp:wrapSquare wrapText="bothSides"/>
            <wp:docPr id="2203" name="Grafik 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1701"/>
        <w:gridCol w:w="5351"/>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1701" w:type="dxa"/>
            <w:shd w:val="clear" w:color="auto" w:fill="95B3D7" w:themeFill="accent1" w:themeFillTint="99"/>
            <w:vAlign w:val="center"/>
          </w:tcPr>
          <w:p w:rsidR="003B7947" w:rsidRPr="00F47C6E" w:rsidRDefault="0053217B" w:rsidP="003B7947">
            <w:pPr>
              <w:spacing w:line="240" w:lineRule="exact"/>
              <w:rPr>
                <w:rStyle w:val="Hyperlink"/>
                <w:b/>
                <w:color w:val="auto"/>
                <w:u w:val="none"/>
              </w:rPr>
            </w:pPr>
            <w:r>
              <w:rPr>
                <w:rStyle w:val="Hyperlink"/>
                <w:b/>
                <w:color w:val="auto"/>
                <w:u w:val="none"/>
              </w:rPr>
              <w:t>Tuwort/</w:t>
            </w:r>
            <w:r w:rsidR="003B7947" w:rsidRPr="00F47C6E">
              <w:rPr>
                <w:rStyle w:val="Hyperlink"/>
                <w:b/>
                <w:color w:val="auto"/>
                <w:u w:val="none"/>
              </w:rPr>
              <w:t>Verb</w:t>
            </w:r>
          </w:p>
        </w:tc>
        <w:tc>
          <w:tcPr>
            <w:tcW w:w="535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Handlung</w:t>
            </w:r>
            <w:r>
              <w:rPr>
                <w:rStyle w:val="Hyperlink"/>
                <w:b/>
                <w:color w:val="auto"/>
                <w:u w:val="none"/>
              </w:rPr>
              <w:t>: gemeinsames Frühstück</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1701" w:type="dxa"/>
            <w:vMerge w:val="restart"/>
            <w:shd w:val="clear" w:color="auto" w:fill="B8CCE4" w:themeFill="accent1" w:themeFillTint="66"/>
            <w:vAlign w:val="center"/>
          </w:tcPr>
          <w:p w:rsidR="003B7947" w:rsidRPr="00845614" w:rsidRDefault="003B7947" w:rsidP="003B7947">
            <w:pPr>
              <w:pStyle w:val="Textkrperafz"/>
              <w:ind w:left="175" w:hanging="175"/>
              <w:rPr>
                <w:rStyle w:val="Hyperlink"/>
                <w:color w:val="auto"/>
                <w:u w:val="none"/>
              </w:rPr>
            </w:pPr>
            <w:r w:rsidRPr="00845614">
              <w:rPr>
                <w:rStyle w:val="Hyperlink"/>
                <w:color w:val="auto"/>
                <w:u w:val="none"/>
              </w:rPr>
              <w:t>lesen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fragen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erklären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nennen</w:t>
            </w:r>
          </w:p>
          <w:p w:rsidR="003B7947" w:rsidRPr="00F47C6E" w:rsidRDefault="003B7947" w:rsidP="003B7947">
            <w:pPr>
              <w:pStyle w:val="Textkrperafz"/>
              <w:ind w:left="175" w:hanging="175"/>
              <w:rPr>
                <w:rStyle w:val="Hyperlink"/>
                <w:color w:val="auto"/>
                <w:u w:val="none"/>
              </w:rPr>
            </w:pPr>
            <w:r w:rsidRPr="00845614">
              <w:rPr>
                <w:rStyle w:val="Hyperlink"/>
                <w:color w:val="auto"/>
                <w:u w:val="none"/>
              </w:rPr>
              <w:t>aufzäh</w:t>
            </w:r>
            <w:r>
              <w:rPr>
                <w:rStyle w:val="Hyperlink"/>
                <w:color w:val="auto"/>
                <w:u w:val="none"/>
              </w:rPr>
              <w:t>len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vergleichen</w:t>
            </w:r>
          </w:p>
          <w:p w:rsidR="003B7947" w:rsidRDefault="003B7947" w:rsidP="003B7947">
            <w:pPr>
              <w:pStyle w:val="Textkrperafz"/>
              <w:ind w:left="175" w:hanging="175"/>
              <w:rPr>
                <w:rStyle w:val="Hyperlink"/>
                <w:color w:val="auto"/>
                <w:u w:val="none"/>
              </w:rPr>
            </w:pPr>
            <w:r>
              <w:rPr>
                <w:rStyle w:val="Hyperlink"/>
                <w:color w:val="auto"/>
                <w:u w:val="none"/>
              </w:rPr>
              <w:t>organisieren</w:t>
            </w:r>
          </w:p>
          <w:p w:rsidR="003B7947" w:rsidRDefault="003B7947" w:rsidP="003B7947">
            <w:pPr>
              <w:pStyle w:val="Textkrperafz"/>
              <w:ind w:left="175" w:hanging="175"/>
              <w:rPr>
                <w:rStyle w:val="Hyperlink"/>
                <w:color w:val="auto"/>
                <w:u w:val="none"/>
              </w:rPr>
            </w:pPr>
            <w:r>
              <w:rPr>
                <w:rStyle w:val="Hyperlink"/>
                <w:color w:val="auto"/>
                <w:u w:val="none"/>
              </w:rPr>
              <w:t>strukturieren</w:t>
            </w:r>
          </w:p>
          <w:p w:rsidR="003B7947" w:rsidRDefault="003B7947" w:rsidP="003B7947">
            <w:pPr>
              <w:pStyle w:val="Textkrperafz"/>
              <w:ind w:left="175" w:hanging="175"/>
              <w:rPr>
                <w:rStyle w:val="Hyperlink"/>
                <w:color w:val="auto"/>
                <w:u w:val="none"/>
              </w:rPr>
            </w:pPr>
            <w:r>
              <w:rPr>
                <w:rStyle w:val="Hyperlink"/>
                <w:color w:val="auto"/>
                <w:u w:val="none"/>
              </w:rPr>
              <w:t>gegenüber-stellen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auswählen</w:t>
            </w:r>
          </w:p>
          <w:p w:rsidR="003B7947" w:rsidRDefault="003B7947" w:rsidP="003B7947">
            <w:pPr>
              <w:pStyle w:val="Textkrperafz"/>
              <w:ind w:left="175" w:hanging="175"/>
              <w:rPr>
                <w:rStyle w:val="Hyperlink"/>
                <w:color w:val="auto"/>
                <w:u w:val="none"/>
              </w:rPr>
            </w:pPr>
            <w:r>
              <w:rPr>
                <w:rStyle w:val="Hyperlink"/>
                <w:color w:val="auto"/>
                <w:u w:val="none"/>
              </w:rPr>
              <w:t>festlegen</w:t>
            </w:r>
          </w:p>
          <w:p w:rsidR="003B7947" w:rsidRDefault="003B7947" w:rsidP="003B7947">
            <w:pPr>
              <w:pStyle w:val="Textkrperafz"/>
              <w:ind w:left="175" w:hanging="175"/>
              <w:rPr>
                <w:rStyle w:val="Hyperlink"/>
                <w:color w:val="auto"/>
                <w:u w:val="none"/>
              </w:rPr>
            </w:pPr>
            <w:r>
              <w:rPr>
                <w:rStyle w:val="Hyperlink"/>
                <w:color w:val="auto"/>
                <w:u w:val="none"/>
              </w:rPr>
              <w:t>begründen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tun</w:t>
            </w:r>
          </w:p>
          <w:p w:rsidR="003B7947" w:rsidRDefault="003B7947" w:rsidP="003B7947">
            <w:pPr>
              <w:pStyle w:val="Textkrperafz"/>
              <w:ind w:left="175" w:hanging="175"/>
              <w:rPr>
                <w:rStyle w:val="Hyperlink"/>
                <w:color w:val="auto"/>
                <w:u w:val="none"/>
              </w:rPr>
            </w:pPr>
            <w:r>
              <w:rPr>
                <w:rStyle w:val="Hyperlink"/>
                <w:color w:val="auto"/>
                <w:u w:val="none"/>
              </w:rPr>
              <w:t>erstellen</w:t>
            </w:r>
          </w:p>
          <w:p w:rsidR="003B7947" w:rsidRDefault="003B7947" w:rsidP="003B7947">
            <w:pPr>
              <w:pStyle w:val="Textkrperafz"/>
              <w:ind w:left="175" w:hanging="175"/>
              <w:rPr>
                <w:rStyle w:val="Hyperlink"/>
                <w:color w:val="auto"/>
                <w:u w:val="none"/>
              </w:rPr>
            </w:pPr>
            <w:r>
              <w:rPr>
                <w:rStyle w:val="Hyperlink"/>
                <w:color w:val="auto"/>
                <w:u w:val="none"/>
              </w:rPr>
              <w:t>gestalten</w:t>
            </w:r>
          </w:p>
          <w:p w:rsidR="003B7947" w:rsidRPr="00F47C6E" w:rsidRDefault="003B7947" w:rsidP="003B7947">
            <w:pPr>
              <w:pStyle w:val="Textkrperafz"/>
              <w:ind w:left="175" w:hanging="175"/>
              <w:rPr>
                <w:rStyle w:val="Hyperlink"/>
                <w:color w:val="auto"/>
                <w:u w:val="none"/>
              </w:rPr>
            </w:pPr>
            <w:r>
              <w:rPr>
                <w:rStyle w:val="Hyperlink"/>
                <w:color w:val="auto"/>
                <w:u w:val="none"/>
              </w:rPr>
              <w:t>präsentieren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1701" w:type="dxa"/>
            <w:vMerge w:val="restart"/>
            <w:shd w:val="clear" w:color="auto" w:fill="B8CCE4" w:themeFill="accent1" w:themeFillTint="66"/>
            <w:vAlign w:val="center"/>
          </w:tcPr>
          <w:p w:rsidR="003B7947" w:rsidRDefault="003B7947" w:rsidP="00252DB1">
            <w:pPr>
              <w:pStyle w:val="Textkrperafz"/>
              <w:spacing w:before="0" w:after="0"/>
              <w:ind w:left="175" w:hanging="175"/>
              <w:rPr>
                <w:rStyle w:val="Hyperlink"/>
                <w:color w:val="auto"/>
                <w:u w:val="none"/>
              </w:rPr>
            </w:pPr>
            <w:r>
              <w:rPr>
                <w:rStyle w:val="Hyperlink"/>
                <w:color w:val="auto"/>
                <w:u w:val="none"/>
              </w:rPr>
              <w:t>überprüfen</w:t>
            </w:r>
          </w:p>
          <w:p w:rsidR="003B7947" w:rsidRDefault="003B7947" w:rsidP="00252DB1">
            <w:pPr>
              <w:pStyle w:val="Textkrperafz"/>
              <w:spacing w:before="0" w:after="0"/>
              <w:ind w:left="175" w:hanging="175"/>
              <w:rPr>
                <w:rStyle w:val="Hyperlink"/>
                <w:color w:val="auto"/>
                <w:u w:val="none"/>
              </w:rPr>
            </w:pPr>
            <w:r>
              <w:rPr>
                <w:rStyle w:val="Hyperlink"/>
                <w:color w:val="auto"/>
                <w:u w:val="none"/>
              </w:rPr>
              <w:t>reflektieren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756"/>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beurteilen</w:t>
            </w:r>
          </w:p>
          <w:p w:rsidR="003B7947" w:rsidRDefault="003B7947" w:rsidP="003B7947">
            <w:pPr>
              <w:pStyle w:val="Textkrperafz"/>
              <w:ind w:left="175" w:hanging="175"/>
              <w:rPr>
                <w:rStyle w:val="Hyperlink"/>
                <w:color w:val="auto"/>
                <w:u w:val="none"/>
              </w:rPr>
            </w:pPr>
            <w:r>
              <w:rPr>
                <w:rStyle w:val="Hyperlink"/>
                <w:color w:val="auto"/>
                <w:u w:val="none"/>
              </w:rPr>
              <w:t>bedenken</w:t>
            </w:r>
          </w:p>
          <w:p w:rsidR="003B7947" w:rsidRDefault="003B7947" w:rsidP="003B7947">
            <w:pPr>
              <w:pStyle w:val="Textkrperafz"/>
              <w:ind w:left="175" w:hanging="175"/>
              <w:rPr>
                <w:rStyle w:val="Hyperlink"/>
                <w:color w:val="auto"/>
                <w:u w:val="none"/>
              </w:rPr>
            </w:pPr>
            <w:r>
              <w:rPr>
                <w:rStyle w:val="Hyperlink"/>
                <w:color w:val="auto"/>
                <w:u w:val="none"/>
              </w:rPr>
              <w:t>argumentieren</w:t>
            </w:r>
          </w:p>
          <w:p w:rsidR="003B7947" w:rsidRDefault="003B7947" w:rsidP="003B7947">
            <w:pPr>
              <w:pStyle w:val="Textkrperafz"/>
              <w:ind w:left="175" w:hanging="175"/>
              <w:rPr>
                <w:rStyle w:val="Hyperlink"/>
                <w:color w:val="auto"/>
                <w:u w:val="none"/>
              </w:rPr>
            </w:pPr>
            <w:r>
              <w:rPr>
                <w:rStyle w:val="Hyperlink"/>
                <w:color w:val="auto"/>
                <w:u w:val="none"/>
              </w:rPr>
              <w:t>reflektieren</w:t>
            </w:r>
          </w:p>
          <w:p w:rsidR="003B7947" w:rsidRDefault="003B7947" w:rsidP="003B7947">
            <w:pPr>
              <w:pStyle w:val="Textkrperafz"/>
              <w:ind w:left="175" w:hanging="175"/>
              <w:rPr>
                <w:rStyle w:val="Hyperlink"/>
                <w:color w:val="auto"/>
                <w:u w:val="none"/>
              </w:rPr>
            </w:pPr>
            <w:r>
              <w:rPr>
                <w:rStyle w:val="Hyperlink"/>
                <w:color w:val="auto"/>
                <w:u w:val="none"/>
              </w:rPr>
              <w:t>ableiten</w:t>
            </w:r>
          </w:p>
        </w:tc>
        <w:tc>
          <w:tcPr>
            <w:tcW w:w="5351" w:type="dxa"/>
          </w:tcPr>
          <w:p w:rsidR="003B7947" w:rsidRDefault="003B7947" w:rsidP="003B7947">
            <w:pPr>
              <w:spacing w:line="240" w:lineRule="exact"/>
              <w:rPr>
                <w:rStyle w:val="Hyperlink"/>
                <w:color w:val="auto"/>
                <w:u w:val="none"/>
              </w:rPr>
            </w:pPr>
          </w:p>
        </w:tc>
      </w:tr>
      <w:tr w:rsidR="003B7947" w:rsidTr="003B7947">
        <w:trPr>
          <w:cantSplit/>
          <w:trHeight w:val="68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1701" w:type="dxa"/>
            <w:vMerge/>
            <w:shd w:val="clear" w:color="auto" w:fill="B8CCE4" w:themeFill="accent1" w:themeFillTint="66"/>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L01.02.34</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vollständige Handlung in anderen Bereichen des Lebens wiedererkennen.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r>
                    <w:t>Lösung</w:t>
                  </w:r>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Kann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 – gemeinsam frühstücken</w:t>
      </w:r>
      <w:r w:rsidRPr="00B6388C">
        <w:rPr>
          <w:rStyle w:val="Hyperlink"/>
          <w:noProof/>
          <w:color w:val="auto"/>
          <w:sz w:val="24"/>
          <w:u w:val="none"/>
        </w:rPr>
        <w:drawing>
          <wp:anchor distT="0" distB="0" distL="114300" distR="114300" simplePos="0" relativeHeight="252068864" behindDoc="0" locked="0" layoutInCell="0" allowOverlap="1" wp14:anchorId="027CF71A" wp14:editId="0F2046D0">
            <wp:simplePos x="0" y="0"/>
            <wp:positionH relativeFrom="rightMargin">
              <wp:posOffset>107950</wp:posOffset>
            </wp:positionH>
            <wp:positionV relativeFrom="paragraph">
              <wp:posOffset>0</wp:posOffset>
            </wp:positionV>
            <wp:extent cx="345440" cy="323850"/>
            <wp:effectExtent l="0" t="0" r="0" b="0"/>
            <wp:wrapNone/>
            <wp:docPr id="12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388C">
        <w:rPr>
          <w:rStyle w:val="Hyperlink"/>
          <w:noProof/>
          <w:color w:val="auto"/>
          <w:sz w:val="24"/>
          <w:u w:val="none"/>
        </w:rPr>
        <w:drawing>
          <wp:anchor distT="0" distB="0" distL="114300" distR="114300" simplePos="0" relativeHeight="252069888" behindDoc="0" locked="0" layoutInCell="0" allowOverlap="1" wp14:anchorId="64494D0A" wp14:editId="6B1D614E">
            <wp:simplePos x="0" y="0"/>
            <wp:positionH relativeFrom="rightMargin">
              <wp:posOffset>467995</wp:posOffset>
            </wp:positionH>
            <wp:positionV relativeFrom="paragraph">
              <wp:posOffset>0</wp:posOffset>
            </wp:positionV>
            <wp:extent cx="345440" cy="323850"/>
            <wp:effectExtent l="0" t="0" r="0" b="0"/>
            <wp:wrapNone/>
            <wp:docPr id="12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r w:rsidRPr="000B2BB1">
        <w:rPr>
          <w:rStyle w:val="Hyperlink"/>
          <w:color w:val="auto"/>
          <w:u w:val="none"/>
          <w:lang w:eastAsia="de-DE"/>
        </w:rPr>
        <w:t>Planen sie ein gemeinsa</w:t>
      </w:r>
      <w:r>
        <w:rPr>
          <w:rStyle w:val="Hyperlink"/>
          <w:color w:val="auto"/>
          <w:u w:val="none"/>
          <w:lang w:eastAsia="de-DE"/>
        </w:rPr>
        <w:t>mes Frühstück in der Lerngruppe.</w:t>
      </w:r>
    </w:p>
    <w:p w:rsidR="003B7947" w:rsidRPr="00AB45A3" w:rsidRDefault="003B7947" w:rsidP="00AB45A3">
      <w:pPr>
        <w:spacing w:line="240" w:lineRule="exact"/>
        <w:rPr>
          <w:rStyle w:val="Hyperlink"/>
          <w:color w:val="auto"/>
          <w:u w:val="none"/>
          <w:lang w:eastAsia="de-DE"/>
        </w:rPr>
      </w:pPr>
      <w:r w:rsidRPr="00AB45A3">
        <w:rPr>
          <w:rStyle w:val="Hyperlink"/>
          <w:color w:val="auto"/>
          <w:u w:val="none"/>
          <w:lang w:eastAsia="de-DE"/>
        </w:rPr>
        <w:t>Formulieren Sie in ganzen Sätzen die Schritte der vollständigen Handlung.</w:t>
      </w:r>
    </w:p>
    <w:p w:rsidR="003B7947" w:rsidRPr="00860744" w:rsidRDefault="003B7947" w:rsidP="003B7947">
      <w:pPr>
        <w:spacing w:line="240" w:lineRule="exact"/>
        <w:rPr>
          <w:rStyle w:val="Hyperlink"/>
          <w:color w:val="auto"/>
          <w:u w:val="none"/>
          <w:lang w:eastAsia="de-DE"/>
        </w:rPr>
      </w:pPr>
    </w:p>
    <w:p w:rsidR="003B7947" w:rsidRPr="000B2BB1" w:rsidRDefault="00441F54"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76032" behindDoc="0" locked="0" layoutInCell="1" allowOverlap="1" wp14:anchorId="320148CF" wp14:editId="7652EF35">
            <wp:simplePos x="0" y="0"/>
            <wp:positionH relativeFrom="column">
              <wp:posOffset>4812665</wp:posOffset>
            </wp:positionH>
            <wp:positionV relativeFrom="paragraph">
              <wp:posOffset>141605</wp:posOffset>
            </wp:positionV>
            <wp:extent cx="314325" cy="314325"/>
            <wp:effectExtent l="0" t="0" r="9525" b="9525"/>
            <wp:wrapSquare wrapText="bothSides"/>
            <wp:docPr id="2202" name="Grafik 2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1701"/>
        <w:gridCol w:w="5351"/>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170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Tuwort/ Verb</w:t>
            </w:r>
          </w:p>
        </w:tc>
        <w:tc>
          <w:tcPr>
            <w:tcW w:w="535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Handlung</w:t>
            </w:r>
            <w:r>
              <w:rPr>
                <w:rStyle w:val="Hyperlink"/>
                <w:b/>
                <w:color w:val="auto"/>
                <w:u w:val="none"/>
              </w:rPr>
              <w:t>: gemeinsames Frühstück</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1701" w:type="dxa"/>
            <w:vMerge w:val="restart"/>
            <w:shd w:val="clear" w:color="auto" w:fill="B8CCE4" w:themeFill="accent1" w:themeFillTint="66"/>
            <w:vAlign w:val="center"/>
          </w:tcPr>
          <w:p w:rsidR="003B7947" w:rsidRPr="00845614" w:rsidRDefault="003B7947" w:rsidP="003B7947">
            <w:pPr>
              <w:pStyle w:val="Textkrperafz"/>
              <w:ind w:left="175" w:hanging="175"/>
              <w:rPr>
                <w:rStyle w:val="Hyperlink"/>
                <w:color w:val="auto"/>
                <w:u w:val="none"/>
              </w:rPr>
            </w:pPr>
            <w:r w:rsidRPr="00845614">
              <w:rPr>
                <w:rStyle w:val="Hyperlink"/>
                <w:color w:val="auto"/>
                <w:u w:val="none"/>
              </w:rPr>
              <w:t>lesen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fragen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erklären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nennen</w:t>
            </w:r>
          </w:p>
          <w:p w:rsidR="003B7947" w:rsidRPr="00F47C6E" w:rsidRDefault="003B7947" w:rsidP="003B7947">
            <w:pPr>
              <w:pStyle w:val="Textkrperafz"/>
              <w:ind w:left="175" w:hanging="175"/>
              <w:rPr>
                <w:rStyle w:val="Hyperlink"/>
                <w:color w:val="auto"/>
                <w:u w:val="none"/>
              </w:rPr>
            </w:pPr>
            <w:r w:rsidRPr="00845614">
              <w:rPr>
                <w:rStyle w:val="Hyperlink"/>
                <w:color w:val="auto"/>
                <w:u w:val="none"/>
              </w:rPr>
              <w:t>aufzäh</w:t>
            </w:r>
            <w:r>
              <w:rPr>
                <w:rStyle w:val="Hyperlink"/>
                <w:color w:val="auto"/>
                <w:u w:val="none"/>
              </w:rPr>
              <w:t>len</w:t>
            </w: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frage, wer was mitbringt.</w:t>
            </w:r>
          </w:p>
        </w:tc>
      </w:tr>
      <w:tr w:rsidR="003B7947" w:rsidTr="00252DB1">
        <w:trPr>
          <w:cantSplit/>
          <w:trHeight w:val="68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informiere mich über einen geeigneten Te</w:t>
            </w:r>
            <w:r>
              <w:rPr>
                <w:rStyle w:val="Hyperlink"/>
                <w:rFonts w:ascii="Segoe Print" w:hAnsi="Segoe Print"/>
                <w:color w:val="auto"/>
                <w:u w:val="none"/>
              </w:rPr>
              <w:t>r</w:t>
            </w:r>
            <w:r>
              <w:rPr>
                <w:rStyle w:val="Hyperlink"/>
                <w:rFonts w:ascii="Segoe Print" w:hAnsi="Segoe Print"/>
                <w:color w:val="auto"/>
                <w:u w:val="none"/>
              </w:rPr>
              <w:t>min.</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vergleichen</w:t>
            </w:r>
          </w:p>
          <w:p w:rsidR="003B7947" w:rsidRDefault="003B7947" w:rsidP="003B7947">
            <w:pPr>
              <w:pStyle w:val="Textkrperafz"/>
              <w:ind w:left="175" w:hanging="175"/>
              <w:rPr>
                <w:rStyle w:val="Hyperlink"/>
                <w:color w:val="auto"/>
                <w:u w:val="none"/>
              </w:rPr>
            </w:pPr>
            <w:r>
              <w:rPr>
                <w:rStyle w:val="Hyperlink"/>
                <w:color w:val="auto"/>
                <w:u w:val="none"/>
              </w:rPr>
              <w:t>organisieren</w:t>
            </w:r>
          </w:p>
          <w:p w:rsidR="003B7947" w:rsidRDefault="003B7947" w:rsidP="003B7947">
            <w:pPr>
              <w:pStyle w:val="Textkrperafz"/>
              <w:ind w:left="175" w:hanging="175"/>
              <w:rPr>
                <w:rStyle w:val="Hyperlink"/>
                <w:color w:val="auto"/>
                <w:u w:val="none"/>
              </w:rPr>
            </w:pPr>
            <w:r>
              <w:rPr>
                <w:rStyle w:val="Hyperlink"/>
                <w:color w:val="auto"/>
                <w:u w:val="none"/>
              </w:rPr>
              <w:t>strukturieren</w:t>
            </w:r>
          </w:p>
          <w:p w:rsidR="003B7947" w:rsidRDefault="003B7947" w:rsidP="003B7947">
            <w:pPr>
              <w:pStyle w:val="Textkrperafz"/>
              <w:ind w:left="175" w:hanging="175"/>
              <w:rPr>
                <w:rStyle w:val="Hyperlink"/>
                <w:color w:val="auto"/>
                <w:u w:val="none"/>
              </w:rPr>
            </w:pPr>
            <w:r>
              <w:rPr>
                <w:rStyle w:val="Hyperlink"/>
                <w:color w:val="auto"/>
                <w:u w:val="none"/>
              </w:rPr>
              <w:t>gegenüber-stellen</w:t>
            </w:r>
          </w:p>
        </w:tc>
        <w:tc>
          <w:tcPr>
            <w:tcW w:w="5351" w:type="dxa"/>
            <w:vAlign w:val="center"/>
          </w:tcPr>
          <w:p w:rsidR="003B7947" w:rsidRPr="00611F20" w:rsidRDefault="003B7947" w:rsidP="00AB45A3">
            <w:pPr>
              <w:spacing w:line="240" w:lineRule="exact"/>
              <w:rPr>
                <w:rStyle w:val="Hyperlink"/>
                <w:rFonts w:ascii="Segoe Print" w:hAnsi="Segoe Print"/>
                <w:color w:val="auto"/>
                <w:u w:val="none"/>
              </w:rPr>
            </w:pPr>
            <w:r>
              <w:rPr>
                <w:rStyle w:val="Hyperlink"/>
                <w:rFonts w:ascii="Segoe Print" w:hAnsi="Segoe Print"/>
                <w:color w:val="auto"/>
                <w:u w:val="none"/>
              </w:rPr>
              <w:t>Ich bereite eine Liste vor, wo alle was eintragen können.</w:t>
            </w: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strukturiere die Liste, damit wir genug Belag, Brötchen und Getränke haben.</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auswählen</w:t>
            </w:r>
          </w:p>
          <w:p w:rsidR="003B7947" w:rsidRDefault="003B7947" w:rsidP="003B7947">
            <w:pPr>
              <w:pStyle w:val="Textkrperafz"/>
              <w:ind w:left="175" w:hanging="175"/>
              <w:rPr>
                <w:rStyle w:val="Hyperlink"/>
                <w:color w:val="auto"/>
                <w:u w:val="none"/>
              </w:rPr>
            </w:pPr>
            <w:r>
              <w:rPr>
                <w:rStyle w:val="Hyperlink"/>
                <w:color w:val="auto"/>
                <w:u w:val="none"/>
              </w:rPr>
              <w:t>festlegen</w:t>
            </w:r>
          </w:p>
          <w:p w:rsidR="003B7947" w:rsidRDefault="003B7947" w:rsidP="003B7947">
            <w:pPr>
              <w:pStyle w:val="Textkrperafz"/>
              <w:ind w:left="175" w:hanging="175"/>
              <w:rPr>
                <w:rStyle w:val="Hyperlink"/>
                <w:color w:val="auto"/>
                <w:u w:val="none"/>
              </w:rPr>
            </w:pPr>
            <w:r>
              <w:rPr>
                <w:rStyle w:val="Hyperlink"/>
                <w:color w:val="auto"/>
                <w:u w:val="none"/>
              </w:rPr>
              <w:t>begründen</w:t>
            </w: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Die</w:t>
            </w:r>
            <w:r w:rsidR="00CD3802">
              <w:rPr>
                <w:rStyle w:val="Hyperlink"/>
                <w:rFonts w:ascii="Segoe Print" w:hAnsi="Segoe Print"/>
                <w:color w:val="auto"/>
                <w:u w:val="none"/>
              </w:rPr>
              <w:t xml:space="preserve"> Mitschülerinnen und</w:t>
            </w:r>
            <w:r>
              <w:rPr>
                <w:rStyle w:val="Hyperlink"/>
                <w:rFonts w:ascii="Segoe Print" w:hAnsi="Segoe Print"/>
                <w:color w:val="auto"/>
                <w:u w:val="none"/>
              </w:rPr>
              <w:t xml:space="preserve"> Mitschüler entscheiden, was sie mitbringen.</w:t>
            </w: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halte das schriftlich fest.</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tun</w:t>
            </w:r>
          </w:p>
          <w:p w:rsidR="003B7947" w:rsidRDefault="003B7947" w:rsidP="003B7947">
            <w:pPr>
              <w:pStyle w:val="Textkrperafz"/>
              <w:ind w:left="175" w:hanging="175"/>
              <w:rPr>
                <w:rStyle w:val="Hyperlink"/>
                <w:color w:val="auto"/>
                <w:u w:val="none"/>
              </w:rPr>
            </w:pPr>
            <w:r>
              <w:rPr>
                <w:rStyle w:val="Hyperlink"/>
                <w:color w:val="auto"/>
                <w:u w:val="none"/>
              </w:rPr>
              <w:t>erstellen</w:t>
            </w:r>
          </w:p>
          <w:p w:rsidR="003B7947" w:rsidRDefault="003B7947" w:rsidP="003B7947">
            <w:pPr>
              <w:pStyle w:val="Textkrperafz"/>
              <w:ind w:left="175" w:hanging="175"/>
              <w:rPr>
                <w:rStyle w:val="Hyperlink"/>
                <w:color w:val="auto"/>
                <w:u w:val="none"/>
              </w:rPr>
            </w:pPr>
            <w:r>
              <w:rPr>
                <w:rStyle w:val="Hyperlink"/>
                <w:color w:val="auto"/>
                <w:u w:val="none"/>
              </w:rPr>
              <w:t>gestalten</w:t>
            </w:r>
          </w:p>
          <w:p w:rsidR="003B7947" w:rsidRPr="00F47C6E" w:rsidRDefault="003B7947" w:rsidP="003B7947">
            <w:pPr>
              <w:pStyle w:val="Textkrperafz"/>
              <w:ind w:left="175" w:hanging="175"/>
              <w:rPr>
                <w:rStyle w:val="Hyperlink"/>
                <w:color w:val="auto"/>
                <w:u w:val="none"/>
              </w:rPr>
            </w:pPr>
            <w:r>
              <w:rPr>
                <w:rStyle w:val="Hyperlink"/>
                <w:color w:val="auto"/>
                <w:u w:val="none"/>
              </w:rPr>
              <w:t>präsentieren</w:t>
            </w:r>
          </w:p>
        </w:tc>
        <w:tc>
          <w:tcPr>
            <w:tcW w:w="5351" w:type="dxa"/>
            <w:vAlign w:val="center"/>
          </w:tcPr>
          <w:p w:rsidR="003B7947" w:rsidRPr="00611F20" w:rsidRDefault="00AB45A3" w:rsidP="003B7947">
            <w:pPr>
              <w:spacing w:line="240" w:lineRule="exact"/>
              <w:rPr>
                <w:rStyle w:val="Hyperlink"/>
                <w:rFonts w:ascii="Segoe Print" w:hAnsi="Segoe Print"/>
                <w:color w:val="auto"/>
                <w:u w:val="none"/>
              </w:rPr>
            </w:pPr>
            <w:r>
              <w:rPr>
                <w:rStyle w:val="Hyperlink"/>
                <w:rFonts w:ascii="Segoe Print" w:hAnsi="Segoe Print"/>
                <w:color w:val="auto"/>
                <w:u w:val="none"/>
              </w:rPr>
              <w:t>Wir frühstücken.</w:t>
            </w: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Wir räumen auf.</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w:t>
            </w:r>
            <w:r w:rsidRPr="00F47C6E">
              <w:rPr>
                <w:rStyle w:val="Hyperlink"/>
                <w:b/>
                <w:color w:val="auto"/>
                <w:u w:val="none"/>
              </w:rPr>
              <w:t>n</w:t>
            </w:r>
            <w:r w:rsidRPr="00F47C6E">
              <w:rPr>
                <w:rStyle w:val="Hyperlink"/>
                <w:b/>
                <w:color w:val="auto"/>
                <w:u w:val="none"/>
              </w:rPr>
              <w:t>trollieren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überpr</w:t>
            </w:r>
            <w:bookmarkStart w:id="0" w:name="_GoBack"/>
            <w:bookmarkEnd w:id="0"/>
            <w:r>
              <w:rPr>
                <w:rStyle w:val="Hyperlink"/>
                <w:color w:val="auto"/>
                <w:u w:val="none"/>
              </w:rPr>
              <w:t>üfen</w:t>
            </w:r>
          </w:p>
          <w:p w:rsidR="003B7947" w:rsidRDefault="003B7947" w:rsidP="003B7947">
            <w:pPr>
              <w:pStyle w:val="Textkrperafz"/>
              <w:ind w:left="175" w:hanging="175"/>
              <w:rPr>
                <w:rStyle w:val="Hyperlink"/>
                <w:color w:val="auto"/>
                <w:u w:val="none"/>
              </w:rPr>
            </w:pPr>
            <w:r>
              <w:rPr>
                <w:rStyle w:val="Hyperlink"/>
                <w:color w:val="auto"/>
                <w:u w:val="none"/>
              </w:rPr>
              <w:t>reflektieren</w:t>
            </w: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reflektiere, ob wir von allem genug hatten.</w:t>
            </w:r>
          </w:p>
        </w:tc>
      </w:tr>
      <w:tr w:rsidR="003B7947" w:rsidTr="00252DB1">
        <w:trPr>
          <w:cantSplit/>
          <w:trHeight w:val="784"/>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Hat es Spaß gemacht?</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beurteilen</w:t>
            </w:r>
          </w:p>
          <w:p w:rsidR="003B7947" w:rsidRDefault="003B7947" w:rsidP="003B7947">
            <w:pPr>
              <w:pStyle w:val="Textkrperafz"/>
              <w:ind w:left="175" w:hanging="175"/>
              <w:rPr>
                <w:rStyle w:val="Hyperlink"/>
                <w:color w:val="auto"/>
                <w:u w:val="none"/>
              </w:rPr>
            </w:pPr>
            <w:r>
              <w:rPr>
                <w:rStyle w:val="Hyperlink"/>
                <w:color w:val="auto"/>
                <w:u w:val="none"/>
              </w:rPr>
              <w:t>bedenken</w:t>
            </w:r>
          </w:p>
          <w:p w:rsidR="003B7947" w:rsidRDefault="003B7947" w:rsidP="003B7947">
            <w:pPr>
              <w:pStyle w:val="Textkrperafz"/>
              <w:ind w:left="175" w:hanging="175"/>
              <w:rPr>
                <w:rStyle w:val="Hyperlink"/>
                <w:color w:val="auto"/>
                <w:u w:val="none"/>
              </w:rPr>
            </w:pPr>
            <w:r>
              <w:rPr>
                <w:rStyle w:val="Hyperlink"/>
                <w:color w:val="auto"/>
                <w:u w:val="none"/>
              </w:rPr>
              <w:t>argumentieren</w:t>
            </w:r>
          </w:p>
          <w:p w:rsidR="003B7947" w:rsidRDefault="003B7947" w:rsidP="003B7947">
            <w:pPr>
              <w:pStyle w:val="Textkrperafz"/>
              <w:ind w:left="175" w:hanging="175"/>
              <w:rPr>
                <w:rStyle w:val="Hyperlink"/>
                <w:color w:val="auto"/>
                <w:u w:val="none"/>
              </w:rPr>
            </w:pPr>
            <w:r>
              <w:rPr>
                <w:rStyle w:val="Hyperlink"/>
                <w:color w:val="auto"/>
                <w:u w:val="none"/>
              </w:rPr>
              <w:t>reflektieren</w:t>
            </w:r>
          </w:p>
          <w:p w:rsidR="003B7947" w:rsidRDefault="003B7947" w:rsidP="003B7947">
            <w:pPr>
              <w:pStyle w:val="Textkrperafz"/>
              <w:ind w:left="175" w:hanging="175"/>
              <w:rPr>
                <w:rStyle w:val="Hyperlink"/>
                <w:color w:val="auto"/>
                <w:u w:val="none"/>
              </w:rPr>
            </w:pPr>
            <w:r>
              <w:rPr>
                <w:rStyle w:val="Hyperlink"/>
                <w:color w:val="auto"/>
                <w:u w:val="none"/>
              </w:rPr>
              <w:t>ableiten</w:t>
            </w: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Für das nächste Mal brauchen wir mehr Brezeln.</w:t>
            </w:r>
          </w:p>
        </w:tc>
      </w:tr>
      <w:tr w:rsidR="003B7947" w:rsidTr="003B7947">
        <w:trPr>
          <w:cantSplit/>
          <w:trHeight w:val="68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1701" w:type="dxa"/>
            <w:vMerge/>
            <w:shd w:val="clear" w:color="auto" w:fill="B8CCE4" w:themeFill="accent1" w:themeFillTint="66"/>
          </w:tcPr>
          <w:p w:rsidR="003B7947" w:rsidRDefault="003B7947" w:rsidP="003B7947">
            <w:pPr>
              <w:spacing w:line="240" w:lineRule="exact"/>
              <w:rPr>
                <w:rStyle w:val="Hyperlink"/>
                <w:color w:val="auto"/>
                <w:u w:val="none"/>
              </w:rPr>
            </w:pPr>
          </w:p>
        </w:tc>
        <w:tc>
          <w:tcPr>
            <w:tcW w:w="5351"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Sonst war alles gut, wir wollen es wiederholen!</w:t>
            </w: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L01.02.35</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vollständige Handlung in anderen Bereichen des Lebens wiedererkennen.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AB45A3"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252DB1">
            <w:pPr>
              <w:pStyle w:val="Kopf8ptafz"/>
              <w:numPr>
                <w:ilvl w:val="0"/>
                <w:numId w:val="0"/>
              </w:numPr>
              <w:ind w:left="227"/>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w:t>
      </w:r>
      <w:r w:rsidRPr="009674ED">
        <w:rPr>
          <w:rStyle w:val="Hyperlink"/>
          <w:noProof/>
          <w:color w:val="auto"/>
          <w:sz w:val="24"/>
          <w:u w:val="none"/>
        </w:rPr>
        <w:drawing>
          <wp:anchor distT="0" distB="0" distL="114300" distR="114300" simplePos="0" relativeHeight="252046336" behindDoc="0" locked="0" layoutInCell="0" allowOverlap="1" wp14:anchorId="2CF5E3C3" wp14:editId="702F8DCC">
            <wp:simplePos x="0" y="0"/>
            <wp:positionH relativeFrom="rightMargin">
              <wp:posOffset>107950</wp:posOffset>
            </wp:positionH>
            <wp:positionV relativeFrom="paragraph">
              <wp:posOffset>0</wp:posOffset>
            </wp:positionV>
            <wp:extent cx="345440" cy="323850"/>
            <wp:effectExtent l="0" t="0" r="0" b="0"/>
            <wp:wrapNone/>
            <wp:docPr id="21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 </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p>
    <w:p w:rsidR="003B7947" w:rsidRPr="00977C45" w:rsidRDefault="003B7947" w:rsidP="00CC3AD8">
      <w:pPr>
        <w:pStyle w:val="Listenabsatz"/>
        <w:numPr>
          <w:ilvl w:val="0"/>
          <w:numId w:val="39"/>
        </w:numPr>
        <w:spacing w:line="240" w:lineRule="exact"/>
        <w:rPr>
          <w:rStyle w:val="Hyperlink"/>
          <w:color w:val="auto"/>
          <w:u w:val="none"/>
          <w:lang w:eastAsia="de-DE"/>
        </w:rPr>
      </w:pPr>
      <w:r w:rsidRPr="009674ED">
        <w:rPr>
          <w:rStyle w:val="Hyperlink"/>
          <w:color w:val="auto"/>
          <w:u w:val="none"/>
          <w:lang w:eastAsia="de-DE"/>
        </w:rPr>
        <w:t>Wähle</w:t>
      </w:r>
      <w:r w:rsidR="00AB45A3">
        <w:rPr>
          <w:rStyle w:val="Hyperlink"/>
          <w:color w:val="auto"/>
          <w:u w:val="none"/>
          <w:lang w:eastAsia="de-DE"/>
        </w:rPr>
        <w:t>n Sie</w:t>
      </w:r>
      <w:r w:rsidRPr="009674ED">
        <w:rPr>
          <w:rStyle w:val="Hyperlink"/>
          <w:color w:val="auto"/>
          <w:u w:val="none"/>
          <w:lang w:eastAsia="de-DE"/>
        </w:rPr>
        <w:t xml:space="preserve"> eine geeignete Handlung, die Sie in der nächsten Zeit planen und auch durchführen können</w:t>
      </w:r>
      <w:r>
        <w:rPr>
          <w:rStyle w:val="Hyperlink"/>
          <w:color w:val="auto"/>
          <w:u w:val="none"/>
          <w:lang w:eastAsia="de-DE"/>
        </w:rPr>
        <w:t xml:space="preserve">. (z B. </w:t>
      </w:r>
      <w:r>
        <w:t>ich besuche ein Sportereignis, Handy kaufen…)</w:t>
      </w:r>
    </w:p>
    <w:p w:rsidR="003B7947" w:rsidRDefault="003B7947" w:rsidP="00CC3AD8">
      <w:pPr>
        <w:pStyle w:val="Listenabsatz"/>
        <w:numPr>
          <w:ilvl w:val="0"/>
          <w:numId w:val="39"/>
        </w:numPr>
        <w:spacing w:line="240" w:lineRule="exact"/>
        <w:rPr>
          <w:rStyle w:val="Hyperlink"/>
          <w:color w:val="auto"/>
          <w:u w:val="none"/>
          <w:lang w:eastAsia="de-DE"/>
        </w:rPr>
      </w:pPr>
      <w:r>
        <w:rPr>
          <w:rStyle w:val="Hyperlink"/>
          <w:color w:val="auto"/>
          <w:u w:val="none"/>
          <w:lang w:eastAsia="de-DE"/>
        </w:rPr>
        <w:t>Tragen Sie Teilhandlungen für alle sechs Schritte in die Tabelle ein!</w:t>
      </w:r>
    </w:p>
    <w:p w:rsidR="003B7947" w:rsidRPr="000B2BB1" w:rsidRDefault="003B7947" w:rsidP="00252DB1">
      <w:pPr>
        <w:pStyle w:val="Abstandszeile"/>
        <w:rPr>
          <w:rStyle w:val="Hyperlink"/>
          <w:color w:val="auto"/>
          <w:u w:val="non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6945"/>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6945"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Pr>
                <w:rStyle w:val="Hyperlink"/>
                <w:b/>
                <w:color w:val="auto"/>
                <w:u w:val="none"/>
              </w:rPr>
              <w:t>Handlung:</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476"/>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6945" w:type="dxa"/>
          </w:tcPr>
          <w:p w:rsidR="003B7947" w:rsidRDefault="003B7947" w:rsidP="003B7947">
            <w:pPr>
              <w:spacing w:line="240" w:lineRule="exact"/>
              <w:rPr>
                <w:rStyle w:val="Hyperlink"/>
                <w:color w:val="auto"/>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tcPr>
          <w:p w:rsidR="003B7947" w:rsidRDefault="003B7947" w:rsidP="003B7947">
            <w:pPr>
              <w:spacing w:line="240" w:lineRule="exact"/>
              <w:rPr>
                <w:rStyle w:val="Hyperlink"/>
                <w:color w:val="auto"/>
                <w:u w:val="none"/>
              </w:rP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rPr>
                <w:rStyle w:val="Hyperlink"/>
                <w:color w:val="auto"/>
                <w:u w:val="none"/>
                <w:lang w:eastAsia="de-DE"/>
              </w:rPr>
              <w:lastRenderedPageBreak/>
              <w:br w:type="page"/>
            </w:r>
            <w:r>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L01.02.36</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vollständige Handlung in anderen Bereichen des Lebens wiedererkennen.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r>
                    <w:t>Lösung</w:t>
                  </w:r>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AB45A3"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w:t>
      </w:r>
      <w:r w:rsidRPr="009674ED">
        <w:rPr>
          <w:rStyle w:val="Hyperlink"/>
          <w:noProof/>
          <w:color w:val="auto"/>
          <w:sz w:val="24"/>
          <w:u w:val="none"/>
        </w:rPr>
        <w:drawing>
          <wp:anchor distT="0" distB="0" distL="114300" distR="114300" simplePos="0" relativeHeight="252066816" behindDoc="0" locked="0" layoutInCell="0" allowOverlap="1" wp14:anchorId="6F97352F" wp14:editId="16E043BD">
            <wp:simplePos x="0" y="0"/>
            <wp:positionH relativeFrom="rightMargin">
              <wp:posOffset>107950</wp:posOffset>
            </wp:positionH>
            <wp:positionV relativeFrom="paragraph">
              <wp:posOffset>0</wp:posOffset>
            </wp:positionV>
            <wp:extent cx="345440" cy="323850"/>
            <wp:effectExtent l="0" t="0" r="0" b="0"/>
            <wp:wrapNone/>
            <wp:docPr id="12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 </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p>
    <w:p w:rsidR="003B7947" w:rsidRPr="00977C45" w:rsidRDefault="003B7947" w:rsidP="00CC3AD8">
      <w:pPr>
        <w:pStyle w:val="Listenabsatz"/>
        <w:numPr>
          <w:ilvl w:val="0"/>
          <w:numId w:val="50"/>
        </w:numPr>
        <w:spacing w:line="240" w:lineRule="exact"/>
        <w:rPr>
          <w:rStyle w:val="Hyperlink"/>
          <w:color w:val="auto"/>
          <w:u w:val="none"/>
          <w:lang w:eastAsia="de-DE"/>
        </w:rPr>
      </w:pPr>
      <w:r w:rsidRPr="009674ED">
        <w:rPr>
          <w:rStyle w:val="Hyperlink"/>
          <w:color w:val="auto"/>
          <w:u w:val="none"/>
          <w:lang w:eastAsia="de-DE"/>
        </w:rPr>
        <w:t>Wähle</w:t>
      </w:r>
      <w:r w:rsidR="00AB45A3">
        <w:rPr>
          <w:rStyle w:val="Hyperlink"/>
          <w:color w:val="auto"/>
          <w:u w:val="none"/>
          <w:lang w:eastAsia="de-DE"/>
        </w:rPr>
        <w:t>n Sie</w:t>
      </w:r>
      <w:r w:rsidRPr="009674ED">
        <w:rPr>
          <w:rStyle w:val="Hyperlink"/>
          <w:color w:val="auto"/>
          <w:u w:val="none"/>
          <w:lang w:eastAsia="de-DE"/>
        </w:rPr>
        <w:t xml:space="preserve"> eine geeignete Handlung, die Sie in der nächsten Zeit planen und auch durchführen können</w:t>
      </w:r>
      <w:r>
        <w:rPr>
          <w:rStyle w:val="Hyperlink"/>
          <w:color w:val="auto"/>
          <w:u w:val="none"/>
          <w:lang w:eastAsia="de-DE"/>
        </w:rPr>
        <w:t xml:space="preserve">. (z B. </w:t>
      </w:r>
      <w:r>
        <w:t>ich besuche ein Sportereignis, Handy kaufen…)</w:t>
      </w:r>
    </w:p>
    <w:p w:rsidR="003B7947" w:rsidRDefault="003B7947" w:rsidP="00CC3AD8">
      <w:pPr>
        <w:pStyle w:val="Listenabsatz"/>
        <w:numPr>
          <w:ilvl w:val="0"/>
          <w:numId w:val="50"/>
        </w:numPr>
        <w:spacing w:line="240" w:lineRule="exact"/>
        <w:rPr>
          <w:rStyle w:val="Hyperlink"/>
          <w:color w:val="auto"/>
          <w:u w:val="none"/>
          <w:lang w:eastAsia="de-DE"/>
        </w:rPr>
      </w:pPr>
      <w:r>
        <w:rPr>
          <w:rStyle w:val="Hyperlink"/>
          <w:color w:val="auto"/>
          <w:u w:val="none"/>
          <w:lang w:eastAsia="de-DE"/>
        </w:rPr>
        <w:t>Tragen Sie Teilhandlungen für alle sechs Schritte in die Tabelle ein!</w:t>
      </w:r>
    </w:p>
    <w:p w:rsidR="003B7947" w:rsidRPr="000B2BB1" w:rsidRDefault="003B7947" w:rsidP="003B7947">
      <w:pPr>
        <w:spacing w:line="240" w:lineRule="exact"/>
        <w:rPr>
          <w:rStyle w:val="Hyperlink"/>
          <w:color w:val="auto"/>
          <w:u w:val="none"/>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6945"/>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6945" w:type="dxa"/>
            <w:shd w:val="clear" w:color="auto" w:fill="95B3D7" w:themeFill="accent1" w:themeFillTint="99"/>
            <w:vAlign w:val="center"/>
          </w:tcPr>
          <w:p w:rsidR="003B7947" w:rsidRPr="00F30CB3" w:rsidRDefault="003B7947" w:rsidP="003B7947">
            <w:pPr>
              <w:spacing w:line="240" w:lineRule="exact"/>
              <w:rPr>
                <w:rStyle w:val="Hyperlink"/>
                <w:rFonts w:ascii="Segoe Print" w:hAnsi="Segoe Print"/>
                <w:b/>
                <w:color w:val="auto"/>
                <w:u w:val="none"/>
              </w:rPr>
            </w:pPr>
            <w:r>
              <w:rPr>
                <w:rStyle w:val="Hyperlink"/>
                <w:b/>
                <w:color w:val="auto"/>
                <w:u w:val="none"/>
              </w:rPr>
              <w:t>Handlung:</w:t>
            </w:r>
            <w:r>
              <w:rPr>
                <w:rStyle w:val="Hyperlink"/>
                <w:rFonts w:ascii="Segoe Print" w:hAnsi="Segoe Print"/>
                <w:b/>
                <w:color w:val="auto"/>
                <w:u w:val="none"/>
              </w:rPr>
              <w:t xml:space="preserve"> Ich gehe mit meiner Freundin essen</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Was isst sie gerne</w:t>
            </w:r>
            <w:r w:rsidR="00AB45A3">
              <w:rPr>
                <w:rStyle w:val="Hyperlink"/>
                <w:rFonts w:ascii="Segoe Print" w:hAnsi="Segoe Print"/>
                <w:color w:val="auto"/>
                <w:u w:val="none"/>
              </w:rPr>
              <w:t>?</w:t>
            </w: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Welche Restaurants sind in der Nähe?</w:t>
            </w: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Wieviel kostet das Essen dort?</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6945" w:type="dxa"/>
            <w:vAlign w:val="center"/>
          </w:tcPr>
          <w:p w:rsidR="003B7947" w:rsidRPr="00611F20" w:rsidRDefault="003B7947" w:rsidP="00AB45A3">
            <w:pPr>
              <w:spacing w:line="240" w:lineRule="exact"/>
              <w:rPr>
                <w:rStyle w:val="Hyperlink"/>
                <w:rFonts w:ascii="Segoe Print" w:hAnsi="Segoe Print"/>
                <w:color w:val="auto"/>
                <w:u w:val="none"/>
              </w:rPr>
            </w:pPr>
            <w:r>
              <w:rPr>
                <w:rStyle w:val="Hyperlink"/>
                <w:rFonts w:ascii="Segoe Print" w:hAnsi="Segoe Print"/>
                <w:color w:val="auto"/>
                <w:u w:val="none"/>
              </w:rPr>
              <w:t>Ich organisiere Papas Auto für den Abend.</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hole Geld von der Bank.</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6945" w:type="dxa"/>
            <w:vAlign w:val="center"/>
          </w:tcPr>
          <w:p w:rsidR="003B7947" w:rsidRPr="00611F20" w:rsidRDefault="00AB45A3" w:rsidP="003B7947">
            <w:pPr>
              <w:spacing w:line="240" w:lineRule="exact"/>
              <w:rPr>
                <w:rStyle w:val="Hyperlink"/>
                <w:rFonts w:ascii="Segoe Print" w:hAnsi="Segoe Print"/>
                <w:color w:val="auto"/>
                <w:u w:val="none"/>
              </w:rPr>
            </w:pPr>
            <w:r>
              <w:rPr>
                <w:rStyle w:val="Hyperlink"/>
                <w:rFonts w:ascii="Segoe Print" w:hAnsi="Segoe Print"/>
                <w:color w:val="auto"/>
                <w:u w:val="none"/>
              </w:rPr>
              <w:t>I</w:t>
            </w:r>
            <w:r w:rsidR="003B7947">
              <w:rPr>
                <w:rStyle w:val="Hyperlink"/>
                <w:rFonts w:ascii="Segoe Print" w:hAnsi="Segoe Print"/>
                <w:color w:val="auto"/>
                <w:u w:val="none"/>
              </w:rPr>
              <w:t>ch wähle ein geeignetes Restaurant.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reserviere einen Tisch.</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hole sie mit dem Auto ab.</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AB45A3">
            <w:pPr>
              <w:spacing w:line="240" w:lineRule="exact"/>
              <w:rPr>
                <w:rStyle w:val="Hyperlink"/>
                <w:rFonts w:ascii="Segoe Print" w:hAnsi="Segoe Print"/>
                <w:color w:val="auto"/>
                <w:u w:val="none"/>
              </w:rPr>
            </w:pPr>
            <w:r>
              <w:rPr>
                <w:rStyle w:val="Hyperlink"/>
                <w:rFonts w:ascii="Segoe Print" w:hAnsi="Segoe Print"/>
                <w:color w:val="auto"/>
                <w:u w:val="none"/>
              </w:rPr>
              <w:t xml:space="preserve">Wir gehen </w:t>
            </w:r>
            <w:r w:rsidR="00AB45A3">
              <w:rPr>
                <w:rStyle w:val="Hyperlink"/>
                <w:rFonts w:ascii="Segoe Print" w:hAnsi="Segoe Print"/>
                <w:color w:val="auto"/>
                <w:u w:val="none"/>
              </w:rPr>
              <w:t>e</w:t>
            </w:r>
            <w:r>
              <w:rPr>
                <w:rStyle w:val="Hyperlink"/>
                <w:rFonts w:ascii="Segoe Print" w:hAnsi="Segoe Print"/>
                <w:color w:val="auto"/>
                <w:u w:val="none"/>
              </w:rPr>
              <w:t>ssen.</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übernehme die Rechnung.</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frage Sie, ob es ihr gefallen hat.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Der Zweier</w:t>
            </w:r>
            <w:r w:rsidR="00E14A4F">
              <w:rPr>
                <w:rStyle w:val="Hyperlink"/>
                <w:rFonts w:ascii="Segoe Print" w:hAnsi="Segoe Print"/>
                <w:color w:val="auto"/>
                <w:u w:val="none"/>
              </w:rPr>
              <w:t>tisch war eng, aber gemütlich. G</w:t>
            </w:r>
            <w:r>
              <w:rPr>
                <w:rStyle w:val="Hyperlink"/>
                <w:rFonts w:ascii="Segoe Print" w:hAnsi="Segoe Print"/>
                <w:color w:val="auto"/>
                <w:u w:val="none"/>
              </w:rPr>
              <w:t>ut so.</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überprüfe die Rechnung.</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 xml:space="preserve">Ich finde, wir können hier nochmal essen gehen, aber erst in ein paar Monaten. </w:t>
            </w: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habe jetzt bis zum Monatsende kein Geld mehr, aber ok.</w:t>
            </w: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611F20"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L01.02.37</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sechs Schritte der vollständigen Handlung für die Schule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AB45A3"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 – Lernen für eine Klassenarbeit</w:t>
      </w:r>
      <w:r w:rsidRPr="0088663D">
        <w:rPr>
          <w:rStyle w:val="Hyperlink"/>
          <w:noProof/>
          <w:color w:val="auto"/>
          <w:sz w:val="24"/>
          <w:u w:val="none"/>
        </w:rPr>
        <w:drawing>
          <wp:anchor distT="0" distB="0" distL="114300" distR="114300" simplePos="0" relativeHeight="252051456" behindDoc="0" locked="0" layoutInCell="0" allowOverlap="1" wp14:anchorId="1CE00CD4" wp14:editId="5A58E1AD">
            <wp:simplePos x="0" y="0"/>
            <wp:positionH relativeFrom="rightMargin">
              <wp:posOffset>107950</wp:posOffset>
            </wp:positionH>
            <wp:positionV relativeFrom="paragraph">
              <wp:posOffset>0</wp:posOffset>
            </wp:positionV>
            <wp:extent cx="345440" cy="323850"/>
            <wp:effectExtent l="0" t="0" r="0" b="0"/>
            <wp:wrapNone/>
            <wp:docPr id="21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663D">
        <w:rPr>
          <w:rStyle w:val="Hyperlink"/>
          <w:noProof/>
          <w:color w:val="auto"/>
          <w:sz w:val="24"/>
          <w:u w:val="none"/>
        </w:rPr>
        <w:drawing>
          <wp:anchor distT="0" distB="0" distL="114300" distR="114300" simplePos="0" relativeHeight="252052480" behindDoc="0" locked="0" layoutInCell="0" allowOverlap="1" wp14:anchorId="1ED6A0B0" wp14:editId="2ADF3690">
            <wp:simplePos x="0" y="0"/>
            <wp:positionH relativeFrom="rightMargin">
              <wp:posOffset>467995</wp:posOffset>
            </wp:positionH>
            <wp:positionV relativeFrom="paragraph">
              <wp:posOffset>0</wp:posOffset>
            </wp:positionV>
            <wp:extent cx="345440" cy="323850"/>
            <wp:effectExtent l="0" t="0" r="0" b="0"/>
            <wp:wrapNone/>
            <wp:docPr id="21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947" w:rsidRDefault="003B7947" w:rsidP="003B7947">
      <w:pPr>
        <w:spacing w:line="240" w:lineRule="exact"/>
        <w:rPr>
          <w:rStyle w:val="Hyperlink"/>
          <w:color w:val="auto"/>
          <w:u w:val="none"/>
          <w:lang w:eastAsia="de-DE"/>
        </w:rPr>
      </w:pPr>
      <w:r>
        <w:rPr>
          <w:rStyle w:val="Hyperlink"/>
          <w:color w:val="auto"/>
          <w:u w:val="none"/>
          <w:lang w:eastAsia="de-DE"/>
        </w:rPr>
        <w:t>Wenden Sie Ihr Wissen an! Planen sie, wie Sie Ihre nächste Klassenarbeit vorbereiten.</w:t>
      </w:r>
    </w:p>
    <w:p w:rsidR="003B7947" w:rsidRPr="00AB45A3" w:rsidRDefault="003B7947" w:rsidP="00AB45A3">
      <w:pPr>
        <w:spacing w:line="240" w:lineRule="exact"/>
        <w:rPr>
          <w:rStyle w:val="Hyperlink"/>
          <w:color w:val="auto"/>
          <w:u w:val="none"/>
          <w:lang w:eastAsia="de-DE"/>
        </w:rPr>
      </w:pPr>
      <w:r w:rsidRPr="00AB45A3">
        <w:rPr>
          <w:rStyle w:val="Hyperlink"/>
          <w:color w:val="auto"/>
          <w:u w:val="none"/>
          <w:lang w:eastAsia="de-DE"/>
        </w:rPr>
        <w:t>Formulieren Sie in ganzen Sätzen die Schritte der vollständigen Handlung.</w:t>
      </w:r>
    </w:p>
    <w:p w:rsidR="003B7947" w:rsidRPr="00860744" w:rsidRDefault="003B7947" w:rsidP="003B7947">
      <w:pPr>
        <w:spacing w:line="240" w:lineRule="exact"/>
        <w:rPr>
          <w:rStyle w:val="Hyperlink"/>
          <w:color w:val="auto"/>
          <w:u w:val="none"/>
          <w:lang w:eastAsia="de-DE"/>
        </w:rPr>
      </w:pPr>
    </w:p>
    <w:p w:rsidR="003B7947" w:rsidRPr="000B2BB1" w:rsidRDefault="00441F54"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73984" behindDoc="0" locked="0" layoutInCell="1" allowOverlap="1" wp14:anchorId="320148CF" wp14:editId="7652EF35">
            <wp:simplePos x="0" y="0"/>
            <wp:positionH relativeFrom="column">
              <wp:posOffset>5111750</wp:posOffset>
            </wp:positionH>
            <wp:positionV relativeFrom="paragraph">
              <wp:posOffset>122555</wp:posOffset>
            </wp:positionV>
            <wp:extent cx="314325" cy="314325"/>
            <wp:effectExtent l="0" t="0" r="9525" b="9525"/>
            <wp:wrapSquare wrapText="bothSides"/>
            <wp:docPr id="2201" name="Grafik 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1701"/>
        <w:gridCol w:w="5351"/>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1701" w:type="dxa"/>
            <w:shd w:val="clear" w:color="auto" w:fill="95B3D7" w:themeFill="accent1" w:themeFillTint="99"/>
            <w:vAlign w:val="center"/>
          </w:tcPr>
          <w:p w:rsidR="003B7947" w:rsidRPr="00F47C6E" w:rsidRDefault="0053217B" w:rsidP="003B7947">
            <w:pPr>
              <w:spacing w:line="240" w:lineRule="exact"/>
              <w:rPr>
                <w:rStyle w:val="Hyperlink"/>
                <w:b/>
                <w:color w:val="auto"/>
                <w:u w:val="none"/>
              </w:rPr>
            </w:pPr>
            <w:r>
              <w:rPr>
                <w:rStyle w:val="Hyperlink"/>
                <w:b/>
                <w:color w:val="auto"/>
                <w:u w:val="none"/>
              </w:rPr>
              <w:t>Tuwort/</w:t>
            </w:r>
            <w:r w:rsidR="003B7947" w:rsidRPr="00F47C6E">
              <w:rPr>
                <w:rStyle w:val="Hyperlink"/>
                <w:b/>
                <w:color w:val="auto"/>
                <w:u w:val="none"/>
              </w:rPr>
              <w:t>Verb</w:t>
            </w:r>
          </w:p>
        </w:tc>
        <w:tc>
          <w:tcPr>
            <w:tcW w:w="5351"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sidRPr="00F47C6E">
              <w:rPr>
                <w:rStyle w:val="Hyperlink"/>
                <w:b/>
                <w:color w:val="auto"/>
                <w:u w:val="none"/>
              </w:rPr>
              <w:t>Handlung</w:t>
            </w:r>
            <w:r>
              <w:rPr>
                <w:rStyle w:val="Hyperlink"/>
                <w:b/>
                <w:color w:val="auto"/>
                <w:u w:val="none"/>
              </w:rPr>
              <w:t>: Die nächste Klassenarbeit!</w:t>
            </w: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1701" w:type="dxa"/>
            <w:vMerge w:val="restart"/>
            <w:shd w:val="clear" w:color="auto" w:fill="B8CCE4" w:themeFill="accent1" w:themeFillTint="66"/>
            <w:vAlign w:val="center"/>
          </w:tcPr>
          <w:p w:rsidR="003B7947" w:rsidRPr="00845614" w:rsidRDefault="003B7947" w:rsidP="003B7947">
            <w:pPr>
              <w:pStyle w:val="Textkrperafz"/>
              <w:ind w:left="175" w:hanging="175"/>
              <w:rPr>
                <w:rStyle w:val="Hyperlink"/>
                <w:color w:val="auto"/>
                <w:u w:val="none"/>
              </w:rPr>
            </w:pPr>
            <w:r w:rsidRPr="00845614">
              <w:rPr>
                <w:rStyle w:val="Hyperlink"/>
                <w:color w:val="auto"/>
                <w:u w:val="none"/>
              </w:rPr>
              <w:t>lesen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fragen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erklären</w:t>
            </w:r>
          </w:p>
          <w:p w:rsidR="003B7947" w:rsidRPr="00845614" w:rsidRDefault="003B7947" w:rsidP="003B7947">
            <w:pPr>
              <w:pStyle w:val="Textkrperafz"/>
              <w:ind w:left="175" w:hanging="175"/>
              <w:rPr>
                <w:rStyle w:val="Hyperlink"/>
                <w:color w:val="auto"/>
                <w:u w:val="none"/>
              </w:rPr>
            </w:pPr>
            <w:r w:rsidRPr="00845614">
              <w:rPr>
                <w:rStyle w:val="Hyperlink"/>
                <w:color w:val="auto"/>
                <w:u w:val="none"/>
              </w:rPr>
              <w:t>nennen</w:t>
            </w:r>
          </w:p>
          <w:p w:rsidR="003B7947" w:rsidRPr="00F47C6E" w:rsidRDefault="003B7947" w:rsidP="003B7947">
            <w:pPr>
              <w:pStyle w:val="Textkrperafz"/>
              <w:ind w:left="175" w:hanging="175"/>
              <w:rPr>
                <w:rStyle w:val="Hyperlink"/>
                <w:color w:val="auto"/>
                <w:u w:val="none"/>
              </w:rPr>
            </w:pPr>
            <w:r w:rsidRPr="00845614">
              <w:rPr>
                <w:rStyle w:val="Hyperlink"/>
                <w:color w:val="auto"/>
                <w:u w:val="none"/>
              </w:rPr>
              <w:t>aufzäh</w:t>
            </w:r>
            <w:r>
              <w:rPr>
                <w:rStyle w:val="Hyperlink"/>
                <w:color w:val="auto"/>
                <w:u w:val="none"/>
              </w:rPr>
              <w:t>len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vergleichen</w:t>
            </w:r>
          </w:p>
          <w:p w:rsidR="003B7947" w:rsidRDefault="003B7947" w:rsidP="003B7947">
            <w:pPr>
              <w:pStyle w:val="Textkrperafz"/>
              <w:ind w:left="175" w:hanging="175"/>
              <w:rPr>
                <w:rStyle w:val="Hyperlink"/>
                <w:color w:val="auto"/>
                <w:u w:val="none"/>
              </w:rPr>
            </w:pPr>
            <w:r>
              <w:rPr>
                <w:rStyle w:val="Hyperlink"/>
                <w:color w:val="auto"/>
                <w:u w:val="none"/>
              </w:rPr>
              <w:t>organisieren</w:t>
            </w:r>
          </w:p>
          <w:p w:rsidR="003B7947" w:rsidRDefault="003B7947" w:rsidP="003B7947">
            <w:pPr>
              <w:pStyle w:val="Textkrperafz"/>
              <w:ind w:left="175" w:hanging="175"/>
              <w:rPr>
                <w:rStyle w:val="Hyperlink"/>
                <w:color w:val="auto"/>
                <w:u w:val="none"/>
              </w:rPr>
            </w:pPr>
            <w:r>
              <w:rPr>
                <w:rStyle w:val="Hyperlink"/>
                <w:color w:val="auto"/>
                <w:u w:val="none"/>
              </w:rPr>
              <w:t>strukturieren</w:t>
            </w:r>
          </w:p>
          <w:p w:rsidR="003B7947" w:rsidRDefault="003B7947" w:rsidP="003B7947">
            <w:pPr>
              <w:pStyle w:val="Textkrperafz"/>
              <w:ind w:left="175" w:hanging="175"/>
              <w:rPr>
                <w:rStyle w:val="Hyperlink"/>
                <w:color w:val="auto"/>
                <w:u w:val="none"/>
              </w:rPr>
            </w:pPr>
            <w:r>
              <w:rPr>
                <w:rStyle w:val="Hyperlink"/>
                <w:color w:val="auto"/>
                <w:u w:val="none"/>
              </w:rPr>
              <w:t>gegenüber-stellen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auswählen</w:t>
            </w:r>
          </w:p>
          <w:p w:rsidR="003B7947" w:rsidRDefault="003B7947" w:rsidP="003B7947">
            <w:pPr>
              <w:pStyle w:val="Textkrperafz"/>
              <w:ind w:left="175" w:hanging="175"/>
              <w:rPr>
                <w:rStyle w:val="Hyperlink"/>
                <w:color w:val="auto"/>
                <w:u w:val="none"/>
              </w:rPr>
            </w:pPr>
            <w:r>
              <w:rPr>
                <w:rStyle w:val="Hyperlink"/>
                <w:color w:val="auto"/>
                <w:u w:val="none"/>
              </w:rPr>
              <w:t>festlegen</w:t>
            </w:r>
          </w:p>
          <w:p w:rsidR="003B7947" w:rsidRDefault="003B7947" w:rsidP="003B7947">
            <w:pPr>
              <w:pStyle w:val="Textkrperafz"/>
              <w:ind w:left="175" w:hanging="175"/>
              <w:rPr>
                <w:rStyle w:val="Hyperlink"/>
                <w:color w:val="auto"/>
                <w:u w:val="none"/>
              </w:rPr>
            </w:pPr>
            <w:r>
              <w:rPr>
                <w:rStyle w:val="Hyperlink"/>
                <w:color w:val="auto"/>
                <w:u w:val="none"/>
              </w:rPr>
              <w:t>begründen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tun</w:t>
            </w:r>
          </w:p>
          <w:p w:rsidR="003B7947" w:rsidRDefault="003B7947" w:rsidP="003B7947">
            <w:pPr>
              <w:pStyle w:val="Textkrperafz"/>
              <w:ind w:left="175" w:hanging="175"/>
              <w:rPr>
                <w:rStyle w:val="Hyperlink"/>
                <w:color w:val="auto"/>
                <w:u w:val="none"/>
              </w:rPr>
            </w:pPr>
            <w:r>
              <w:rPr>
                <w:rStyle w:val="Hyperlink"/>
                <w:color w:val="auto"/>
                <w:u w:val="none"/>
              </w:rPr>
              <w:t>erstellen</w:t>
            </w:r>
          </w:p>
          <w:p w:rsidR="003B7947" w:rsidRDefault="003B7947" w:rsidP="003B7947">
            <w:pPr>
              <w:pStyle w:val="Textkrperafz"/>
              <w:ind w:left="175" w:hanging="175"/>
              <w:rPr>
                <w:rStyle w:val="Hyperlink"/>
                <w:color w:val="auto"/>
                <w:u w:val="none"/>
              </w:rPr>
            </w:pPr>
            <w:r>
              <w:rPr>
                <w:rStyle w:val="Hyperlink"/>
                <w:color w:val="auto"/>
                <w:u w:val="none"/>
              </w:rPr>
              <w:t>gestalten</w:t>
            </w:r>
          </w:p>
          <w:p w:rsidR="003B7947" w:rsidRPr="00F47C6E" w:rsidRDefault="003B7947" w:rsidP="003B7947">
            <w:pPr>
              <w:pStyle w:val="Textkrperafz"/>
              <w:ind w:left="175" w:hanging="175"/>
              <w:rPr>
                <w:rStyle w:val="Hyperlink"/>
                <w:color w:val="auto"/>
                <w:u w:val="none"/>
              </w:rPr>
            </w:pPr>
            <w:r>
              <w:rPr>
                <w:rStyle w:val="Hyperlink"/>
                <w:color w:val="auto"/>
                <w:u w:val="none"/>
              </w:rPr>
              <w:t>präsentieren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überprüfen</w:t>
            </w:r>
          </w:p>
          <w:p w:rsidR="003B7947" w:rsidRDefault="003B7947" w:rsidP="003B7947">
            <w:pPr>
              <w:pStyle w:val="Textkrperafz"/>
              <w:ind w:left="175" w:hanging="175"/>
              <w:rPr>
                <w:rStyle w:val="Hyperlink"/>
                <w:color w:val="auto"/>
                <w:u w:val="none"/>
              </w:rPr>
            </w:pPr>
            <w:r>
              <w:rPr>
                <w:rStyle w:val="Hyperlink"/>
                <w:color w:val="auto"/>
                <w:u w:val="none"/>
              </w:rPr>
              <w:t>reflektieren</w:t>
            </w: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784"/>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1701" w:type="dxa"/>
            <w:vMerge/>
            <w:shd w:val="clear" w:color="auto" w:fill="B8CCE4" w:themeFill="accent1" w:themeFillTint="66"/>
            <w:vAlign w:val="center"/>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r w:rsidR="003B7947" w:rsidTr="00252DB1">
        <w:trPr>
          <w:cantSplit/>
          <w:trHeight w:val="68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1701" w:type="dxa"/>
            <w:vMerge w:val="restart"/>
            <w:shd w:val="clear" w:color="auto" w:fill="B8CCE4" w:themeFill="accent1" w:themeFillTint="66"/>
            <w:vAlign w:val="center"/>
          </w:tcPr>
          <w:p w:rsidR="003B7947" w:rsidRDefault="003B7947" w:rsidP="003B7947">
            <w:pPr>
              <w:pStyle w:val="Textkrperafz"/>
              <w:ind w:left="175" w:hanging="175"/>
              <w:rPr>
                <w:rStyle w:val="Hyperlink"/>
                <w:color w:val="auto"/>
                <w:u w:val="none"/>
              </w:rPr>
            </w:pPr>
            <w:r>
              <w:rPr>
                <w:rStyle w:val="Hyperlink"/>
                <w:color w:val="auto"/>
                <w:u w:val="none"/>
              </w:rPr>
              <w:t>beurteilen</w:t>
            </w:r>
          </w:p>
          <w:p w:rsidR="003B7947" w:rsidRDefault="003B7947" w:rsidP="003B7947">
            <w:pPr>
              <w:pStyle w:val="Textkrperafz"/>
              <w:ind w:left="175" w:hanging="175"/>
              <w:rPr>
                <w:rStyle w:val="Hyperlink"/>
                <w:color w:val="auto"/>
                <w:u w:val="none"/>
              </w:rPr>
            </w:pPr>
            <w:r>
              <w:rPr>
                <w:rStyle w:val="Hyperlink"/>
                <w:color w:val="auto"/>
                <w:u w:val="none"/>
              </w:rPr>
              <w:t>bedenken</w:t>
            </w:r>
          </w:p>
          <w:p w:rsidR="003B7947" w:rsidRDefault="003B7947" w:rsidP="003B7947">
            <w:pPr>
              <w:pStyle w:val="Textkrperafz"/>
              <w:ind w:left="175" w:hanging="175"/>
              <w:rPr>
                <w:rStyle w:val="Hyperlink"/>
                <w:color w:val="auto"/>
                <w:u w:val="none"/>
              </w:rPr>
            </w:pPr>
            <w:r>
              <w:rPr>
                <w:rStyle w:val="Hyperlink"/>
                <w:color w:val="auto"/>
                <w:u w:val="none"/>
              </w:rPr>
              <w:t>argumentieren</w:t>
            </w:r>
          </w:p>
          <w:p w:rsidR="003B7947" w:rsidRDefault="003B7947" w:rsidP="003B7947">
            <w:pPr>
              <w:pStyle w:val="Textkrperafz"/>
              <w:ind w:left="175" w:hanging="175"/>
              <w:rPr>
                <w:rStyle w:val="Hyperlink"/>
                <w:color w:val="auto"/>
                <w:u w:val="none"/>
              </w:rPr>
            </w:pPr>
            <w:r>
              <w:rPr>
                <w:rStyle w:val="Hyperlink"/>
                <w:color w:val="auto"/>
                <w:u w:val="none"/>
              </w:rPr>
              <w:t>reflektieren</w:t>
            </w:r>
          </w:p>
          <w:p w:rsidR="003B7947" w:rsidRDefault="003B7947" w:rsidP="003B7947">
            <w:pPr>
              <w:pStyle w:val="Textkrperafz"/>
              <w:ind w:left="175" w:hanging="175"/>
              <w:rPr>
                <w:rStyle w:val="Hyperlink"/>
                <w:color w:val="auto"/>
                <w:u w:val="none"/>
              </w:rPr>
            </w:pPr>
            <w:r>
              <w:rPr>
                <w:rStyle w:val="Hyperlink"/>
                <w:color w:val="auto"/>
                <w:u w:val="none"/>
              </w:rPr>
              <w:t>ableiten</w:t>
            </w:r>
          </w:p>
        </w:tc>
        <w:tc>
          <w:tcPr>
            <w:tcW w:w="5351" w:type="dxa"/>
          </w:tcPr>
          <w:p w:rsidR="003B7947" w:rsidRDefault="003B7947" w:rsidP="003B7947">
            <w:pPr>
              <w:spacing w:line="240" w:lineRule="exact"/>
              <w:rPr>
                <w:rStyle w:val="Hyperlink"/>
                <w:color w:val="auto"/>
                <w:u w:val="none"/>
              </w:rPr>
            </w:pPr>
          </w:p>
        </w:tc>
      </w:tr>
      <w:tr w:rsidR="003B7947" w:rsidTr="003B7947">
        <w:trPr>
          <w:cantSplit/>
          <w:trHeight w:val="68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1701" w:type="dxa"/>
            <w:vMerge/>
            <w:shd w:val="clear" w:color="auto" w:fill="B8CCE4" w:themeFill="accent1" w:themeFillTint="66"/>
          </w:tcPr>
          <w:p w:rsidR="003B7947" w:rsidRDefault="003B7947" w:rsidP="003B7947">
            <w:pPr>
              <w:spacing w:line="240" w:lineRule="exact"/>
              <w:rPr>
                <w:rStyle w:val="Hyperlink"/>
                <w:color w:val="auto"/>
                <w:u w:val="none"/>
              </w:rPr>
            </w:pPr>
          </w:p>
        </w:tc>
        <w:tc>
          <w:tcPr>
            <w:tcW w:w="5351" w:type="dxa"/>
          </w:tcPr>
          <w:p w:rsidR="003B7947" w:rsidRDefault="003B7947" w:rsidP="003B7947">
            <w:pPr>
              <w:spacing w:line="240" w:lineRule="exact"/>
              <w:rPr>
                <w:rStyle w:val="Hyperlink"/>
                <w:color w:val="auto"/>
                <w:u w:val="none"/>
              </w:rPr>
            </w:pP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L01.02.38</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sechs Schritte der vollständigen Handlung für die Schule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445F53" w:rsidP="00445F53">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w:t>
      </w:r>
      <w:r w:rsidRPr="009674ED">
        <w:rPr>
          <w:rStyle w:val="Hyperlink"/>
          <w:noProof/>
          <w:color w:val="auto"/>
          <w:sz w:val="24"/>
          <w:u w:val="none"/>
        </w:rPr>
        <w:drawing>
          <wp:anchor distT="0" distB="0" distL="114300" distR="114300" simplePos="0" relativeHeight="252049408" behindDoc="0" locked="0" layoutInCell="0" allowOverlap="1" wp14:anchorId="107D578E" wp14:editId="3394AECA">
            <wp:simplePos x="0" y="0"/>
            <wp:positionH relativeFrom="rightMargin">
              <wp:posOffset>107950</wp:posOffset>
            </wp:positionH>
            <wp:positionV relativeFrom="paragraph">
              <wp:posOffset>0</wp:posOffset>
            </wp:positionV>
            <wp:extent cx="345440" cy="323850"/>
            <wp:effectExtent l="0" t="0" r="0" b="0"/>
            <wp:wrapNone/>
            <wp:docPr id="21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 xml:space="preserve"> – Lernen für eine Klassenarbeit</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p>
    <w:p w:rsidR="003B7947" w:rsidRPr="00AB45A3" w:rsidRDefault="003B7947" w:rsidP="00AB45A3">
      <w:pPr>
        <w:spacing w:line="240" w:lineRule="exact"/>
        <w:rPr>
          <w:rStyle w:val="Hyperlink"/>
          <w:color w:val="auto"/>
          <w:u w:val="none"/>
          <w:lang w:eastAsia="de-DE"/>
        </w:rPr>
      </w:pPr>
      <w:r w:rsidRPr="00AB45A3">
        <w:rPr>
          <w:rStyle w:val="Hyperlink"/>
          <w:color w:val="auto"/>
          <w:u w:val="none"/>
          <w:lang w:eastAsia="de-DE"/>
        </w:rPr>
        <w:t>Tragen Sie Teilhandlungen für alle sechs Schritte in die Tabelle ein!</w:t>
      </w:r>
    </w:p>
    <w:p w:rsidR="003B7947" w:rsidRPr="000B2BB1" w:rsidRDefault="003B7947" w:rsidP="003B7947">
      <w:pPr>
        <w:spacing w:line="240" w:lineRule="exact"/>
        <w:rPr>
          <w:rStyle w:val="Hyperlink"/>
          <w:color w:val="auto"/>
          <w:u w:val="none"/>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6945"/>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6945"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Pr>
                <w:rStyle w:val="Hyperlink"/>
                <w:b/>
                <w:color w:val="auto"/>
                <w:u w:val="none"/>
              </w:rPr>
              <w:t>Handlung: Lernen für eine Klassenarbeit</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6945" w:type="dxa"/>
            <w:vAlign w:val="center"/>
          </w:tcPr>
          <w:p w:rsidR="003B7947" w:rsidRPr="009C083B"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p>
        </w:tc>
      </w:tr>
    </w:tbl>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Vollständig handeln</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L01.02.39</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die sechs Schritte der vollständigen Handlung an einem Beispiel durchlaufen.</w:t>
            </w:r>
          </w:p>
          <w:p w:rsidR="003B7947" w:rsidRDefault="003B7947" w:rsidP="003B7947">
            <w:pPr>
              <w:pStyle w:val="Kopf8ptafz"/>
            </w:pPr>
            <w:r>
              <w:t>Ich kann die sechs Schritte der vollständigen Handlung für die Schule nutzen.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r>
                    <w:t>Lösung</w:t>
                  </w:r>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771E5D" w:rsidP="003B7947">
            <w:pPr>
              <w:pStyle w:val="Kopf8ptafz"/>
            </w:pPr>
            <w:r>
              <w:t>Ich k</w:t>
            </w:r>
            <w:r w:rsidR="003B7947">
              <w:t>ann die sechs Schritte der vollständigen Handlung erklären.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Pr>
          <w:rStyle w:val="Hyperlink"/>
          <w:color w:val="auto"/>
          <w:u w:val="none"/>
        </w:rPr>
        <w:t>Vollständig handeln – Lernen für eine Klassenarbeit</w:t>
      </w:r>
      <w:r w:rsidRPr="009C083B">
        <w:rPr>
          <w:rStyle w:val="Hyperlink"/>
          <w:noProof/>
          <w:color w:val="auto"/>
          <w:sz w:val="24"/>
          <w:u w:val="none"/>
        </w:rPr>
        <w:drawing>
          <wp:anchor distT="0" distB="0" distL="114300" distR="114300" simplePos="0" relativeHeight="252055552" behindDoc="0" locked="0" layoutInCell="0" allowOverlap="1" wp14:anchorId="5532EF5E" wp14:editId="1E15DB87">
            <wp:simplePos x="0" y="0"/>
            <wp:positionH relativeFrom="rightMargin">
              <wp:posOffset>828040</wp:posOffset>
            </wp:positionH>
            <wp:positionV relativeFrom="paragraph">
              <wp:posOffset>0</wp:posOffset>
            </wp:positionV>
            <wp:extent cx="349200" cy="320400"/>
            <wp:effectExtent l="0" t="0" r="0" b="3810"/>
            <wp:wrapNone/>
            <wp:docPr id="12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83B">
        <w:rPr>
          <w:rStyle w:val="Hyperlink"/>
          <w:noProof/>
          <w:color w:val="auto"/>
          <w:sz w:val="24"/>
          <w:u w:val="none"/>
        </w:rPr>
        <w:drawing>
          <wp:anchor distT="0" distB="0" distL="114300" distR="114300" simplePos="0" relativeHeight="252054528" behindDoc="0" locked="0" layoutInCell="0" allowOverlap="1" wp14:anchorId="47939B44" wp14:editId="04B855A6">
            <wp:simplePos x="0" y="0"/>
            <wp:positionH relativeFrom="rightMargin">
              <wp:posOffset>467995</wp:posOffset>
            </wp:positionH>
            <wp:positionV relativeFrom="paragraph">
              <wp:posOffset>0</wp:posOffset>
            </wp:positionV>
            <wp:extent cx="349885" cy="320675"/>
            <wp:effectExtent l="0" t="0" r="0" b="3175"/>
            <wp:wrapNone/>
            <wp:docPr id="2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83B">
        <w:rPr>
          <w:rStyle w:val="Hyperlink"/>
          <w:noProof/>
          <w:color w:val="auto"/>
          <w:sz w:val="24"/>
          <w:u w:val="none"/>
        </w:rPr>
        <w:drawing>
          <wp:anchor distT="0" distB="0" distL="114300" distR="114300" simplePos="0" relativeHeight="252053504" behindDoc="0" locked="0" layoutInCell="0" allowOverlap="1" wp14:anchorId="2EBA81E5" wp14:editId="4415F7B2">
            <wp:simplePos x="0" y="0"/>
            <wp:positionH relativeFrom="rightMargin">
              <wp:posOffset>107950</wp:posOffset>
            </wp:positionH>
            <wp:positionV relativeFrom="paragraph">
              <wp:posOffset>0</wp:posOffset>
            </wp:positionV>
            <wp:extent cx="349885" cy="320675"/>
            <wp:effectExtent l="0" t="0" r="0" b="3175"/>
            <wp:wrapNone/>
            <wp:docPr id="22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Wenden Sie Ihr Wissen an! </w:t>
      </w:r>
    </w:p>
    <w:p w:rsidR="003B7947" w:rsidRPr="00771E5D" w:rsidRDefault="003B7947" w:rsidP="00771E5D">
      <w:pPr>
        <w:spacing w:line="240" w:lineRule="exact"/>
        <w:rPr>
          <w:rStyle w:val="Hyperlink"/>
          <w:color w:val="auto"/>
          <w:u w:val="none"/>
          <w:lang w:eastAsia="de-DE"/>
        </w:rPr>
      </w:pPr>
      <w:r w:rsidRPr="00771E5D">
        <w:rPr>
          <w:rStyle w:val="Hyperlink"/>
          <w:color w:val="auto"/>
          <w:u w:val="none"/>
          <w:lang w:eastAsia="de-DE"/>
        </w:rPr>
        <w:t>Tragen Sie Teilhandlungen für alle sechs Schritte in die Tabelle ein!</w:t>
      </w:r>
    </w:p>
    <w:p w:rsidR="003B7947" w:rsidRPr="000B2BB1" w:rsidRDefault="003B7947" w:rsidP="003B7947">
      <w:pPr>
        <w:spacing w:line="240" w:lineRule="exact"/>
        <w:rPr>
          <w:rStyle w:val="Hyperlink"/>
          <w:color w:val="auto"/>
          <w:u w:val="none"/>
          <w:lang w:eastAsia="de-DE"/>
        </w:rPr>
      </w:pPr>
    </w:p>
    <w:tbl>
      <w:tblPr>
        <w:tblStyle w:val="Tabellenraster"/>
        <w:tblW w:w="0" w:type="auto"/>
        <w:tblBorders>
          <w:top w:val="none" w:sz="0" w:space="0" w:color="auto"/>
          <w:left w:val="none" w:sz="0" w:space="0" w:color="auto"/>
          <w:bottom w:val="none" w:sz="0" w:space="0" w:color="auto"/>
          <w:right w:val="none" w:sz="0" w:space="0" w:color="auto"/>
          <w:insideH w:val="single" w:sz="8" w:space="0" w:color="auto"/>
          <w:insideV w:val="single" w:sz="8" w:space="0" w:color="auto"/>
        </w:tblBorders>
        <w:tblLayout w:type="fixed"/>
        <w:tblLook w:val="04A0" w:firstRow="1" w:lastRow="0" w:firstColumn="1" w:lastColumn="0" w:noHBand="0" w:noVBand="1"/>
      </w:tblPr>
      <w:tblGrid>
        <w:gridCol w:w="534"/>
        <w:gridCol w:w="6945"/>
      </w:tblGrid>
      <w:tr w:rsidR="003B7947" w:rsidTr="003B7947">
        <w:trPr>
          <w:trHeight w:val="381"/>
        </w:trPr>
        <w:tc>
          <w:tcPr>
            <w:tcW w:w="534" w:type="dxa"/>
            <w:shd w:val="clear" w:color="auto" w:fill="auto"/>
            <w:vAlign w:val="center"/>
          </w:tcPr>
          <w:p w:rsidR="003B7947" w:rsidRPr="00F47C6E" w:rsidRDefault="003B7947" w:rsidP="003B7947">
            <w:pPr>
              <w:spacing w:line="240" w:lineRule="exact"/>
              <w:rPr>
                <w:rStyle w:val="Hyperlink"/>
                <w:b/>
                <w:color w:val="auto"/>
                <w:u w:val="none"/>
              </w:rPr>
            </w:pPr>
          </w:p>
        </w:tc>
        <w:tc>
          <w:tcPr>
            <w:tcW w:w="6945" w:type="dxa"/>
            <w:shd w:val="clear" w:color="auto" w:fill="95B3D7" w:themeFill="accent1" w:themeFillTint="99"/>
            <w:vAlign w:val="center"/>
          </w:tcPr>
          <w:p w:rsidR="003B7947" w:rsidRPr="00F47C6E" w:rsidRDefault="003B7947" w:rsidP="003B7947">
            <w:pPr>
              <w:spacing w:line="240" w:lineRule="exact"/>
              <w:rPr>
                <w:rStyle w:val="Hyperlink"/>
                <w:b/>
                <w:color w:val="auto"/>
                <w:u w:val="none"/>
              </w:rPr>
            </w:pPr>
            <w:r>
              <w:rPr>
                <w:rStyle w:val="Hyperlink"/>
                <w:b/>
                <w:color w:val="auto"/>
                <w:u w:val="none"/>
              </w:rPr>
              <w:t>Handlung: Lernen für eine Klassenarbeit</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Informieren</w:t>
            </w:r>
          </w:p>
        </w:tc>
        <w:tc>
          <w:tcPr>
            <w:tcW w:w="6945" w:type="dxa"/>
            <w:vAlign w:val="center"/>
          </w:tcPr>
          <w:p w:rsidR="003B7947" w:rsidRPr="009C083B" w:rsidRDefault="003B7947" w:rsidP="003B7947">
            <w:pPr>
              <w:spacing w:line="240" w:lineRule="exact"/>
              <w:rPr>
                <w:rStyle w:val="Hyperlink"/>
                <w:rFonts w:ascii="Segoe Print" w:hAnsi="Segoe Print"/>
                <w:color w:val="auto"/>
                <w:u w:val="none"/>
              </w:rPr>
            </w:pPr>
            <w:r w:rsidRPr="009C083B">
              <w:rPr>
                <w:rStyle w:val="Hyperlink"/>
                <w:rFonts w:ascii="Segoe Print" w:hAnsi="Segoe Print"/>
                <w:color w:val="auto"/>
                <w:u w:val="none"/>
              </w:rPr>
              <w:t xml:space="preserve">Ich </w:t>
            </w:r>
            <w:r>
              <w:rPr>
                <w:rStyle w:val="Hyperlink"/>
                <w:rFonts w:ascii="Segoe Print" w:hAnsi="Segoe Print"/>
                <w:color w:val="auto"/>
                <w:u w:val="none"/>
              </w:rPr>
              <w:t>informiere mich über die Themen, die dran kommen.</w:t>
            </w: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 xml:space="preserve">Ich frage </w:t>
            </w:r>
            <w:r w:rsidR="0095546B">
              <w:rPr>
                <w:rStyle w:val="Hyperlink"/>
                <w:rFonts w:ascii="Segoe Print" w:hAnsi="Segoe Print"/>
                <w:color w:val="auto"/>
                <w:u w:val="none"/>
              </w:rPr>
              <w:t>eine fitte Mitschülerin/</w:t>
            </w:r>
            <w:r>
              <w:rPr>
                <w:rStyle w:val="Hyperlink"/>
                <w:rFonts w:ascii="Segoe Print" w:hAnsi="Segoe Print"/>
                <w:color w:val="auto"/>
                <w:u w:val="none"/>
              </w:rPr>
              <w:t xml:space="preserve">einen fitten Mitschüler, ob </w:t>
            </w:r>
            <w:r w:rsidR="0095546B">
              <w:rPr>
                <w:rStyle w:val="Hyperlink"/>
                <w:rFonts w:ascii="Segoe Print" w:hAnsi="Segoe Print"/>
                <w:color w:val="auto"/>
                <w:u w:val="none"/>
              </w:rPr>
              <w:t>sie/</w:t>
            </w:r>
            <w:r>
              <w:rPr>
                <w:rStyle w:val="Hyperlink"/>
                <w:rFonts w:ascii="Segoe Print" w:hAnsi="Segoe Print"/>
                <w:color w:val="auto"/>
                <w:u w:val="none"/>
              </w:rPr>
              <w:t>er mit mir lernt.</w:t>
            </w:r>
          </w:p>
        </w:tc>
      </w:tr>
      <w:tr w:rsidR="003B7947" w:rsidTr="00252DB1">
        <w:trPr>
          <w:cantSplit/>
          <w:trHeight w:val="510"/>
        </w:trPr>
        <w:tc>
          <w:tcPr>
            <w:tcW w:w="534" w:type="dxa"/>
            <w:vMerge/>
            <w:shd w:val="clear" w:color="auto" w:fill="95B3D7" w:themeFill="accent1" w:themeFillTint="99"/>
            <w:noWrap/>
            <w:tcMar>
              <w:left w:w="57" w:type="dxa"/>
              <w:right w:w="57" w:type="dxa"/>
            </w:tcMar>
            <w:vAlign w:val="center"/>
          </w:tcPr>
          <w:p w:rsidR="003B7947" w:rsidRPr="00F47C6E" w:rsidRDefault="003B7947" w:rsidP="00252DB1">
            <w:pPr>
              <w:spacing w:line="240" w:lineRule="exact"/>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hole mir noch fehlende Arbeitsblätter</w:t>
            </w:r>
            <w:r w:rsidR="0053217B">
              <w:rPr>
                <w:rStyle w:val="Hyperlink"/>
                <w:rFonts w:ascii="Segoe Print" w:hAnsi="Segoe Print"/>
                <w:color w:val="auto"/>
                <w:u w:val="none"/>
              </w:rPr>
              <w:t xml:space="preserve"> bei der Lehrerin/</w:t>
            </w:r>
            <w:r>
              <w:rPr>
                <w:rStyle w:val="Hyperlink"/>
                <w:rFonts w:ascii="Segoe Print" w:hAnsi="Segoe Print"/>
                <w:color w:val="auto"/>
                <w:u w:val="none"/>
              </w:rPr>
              <w:t>beim Lehrer.</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Planen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sidRPr="00D37141">
              <w:rPr>
                <w:rStyle w:val="Hyperlink"/>
                <w:rFonts w:ascii="Segoe Print" w:hAnsi="Segoe Print"/>
                <w:color w:val="auto"/>
                <w:u w:val="none"/>
              </w:rPr>
              <w:t>Ich ordne meine Unterlagen</w:t>
            </w:r>
            <w:r>
              <w:rPr>
                <w:rStyle w:val="Hyperlink"/>
                <w:rFonts w:ascii="Segoe Print" w:hAnsi="Segoe Print"/>
                <w:color w:val="auto"/>
                <w:u w:val="none"/>
              </w:rPr>
              <w: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771E5D" w:rsidP="003B7947">
            <w:pPr>
              <w:spacing w:line="240" w:lineRule="exact"/>
              <w:rPr>
                <w:rStyle w:val="Hyperlink"/>
                <w:rFonts w:ascii="Segoe Print" w:hAnsi="Segoe Print"/>
                <w:color w:val="auto"/>
                <w:u w:val="none"/>
              </w:rPr>
            </w:pPr>
            <w:r>
              <w:rPr>
                <w:rStyle w:val="Hyperlink"/>
                <w:rFonts w:ascii="Segoe Print" w:hAnsi="Segoe Print"/>
                <w:color w:val="auto"/>
                <w:u w:val="none"/>
              </w:rPr>
              <w:t>I</w:t>
            </w:r>
            <w:r w:rsidR="003B7947">
              <w:rPr>
                <w:rStyle w:val="Hyperlink"/>
                <w:rFonts w:ascii="Segoe Print" w:hAnsi="Segoe Print"/>
                <w:color w:val="auto"/>
                <w:u w:val="none"/>
              </w:rPr>
              <w:t>ch plane Lernzeiten ein.</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nehme mir vor, nur am Wochenende abends raus zu gehen.</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Entscheiden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habe mich verplant und lasse gezielt ein Thema weg.</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Die anderen Themen lerne ich gewissenhaft.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gehe am Abend vorher früh ins Bett, keine PlayStation!</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Durchführen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stehe pünktlich auf und geh</w:t>
            </w:r>
            <w:r w:rsidR="00771E5D">
              <w:rPr>
                <w:rStyle w:val="Hyperlink"/>
                <w:rFonts w:ascii="Segoe Print" w:hAnsi="Segoe Print"/>
                <w:color w:val="auto"/>
                <w:u w:val="none"/>
              </w:rPr>
              <w:t>e</w:t>
            </w:r>
            <w:r>
              <w:rPr>
                <w:rStyle w:val="Hyperlink"/>
                <w:rFonts w:ascii="Segoe Print" w:hAnsi="Segoe Print"/>
                <w:color w:val="auto"/>
                <w:u w:val="none"/>
              </w:rPr>
              <w:t xml:space="preserve"> zur Schule</w:t>
            </w:r>
            <w:r w:rsidR="00771E5D">
              <w:rPr>
                <w:rStyle w:val="Hyperlink"/>
                <w:rFonts w:ascii="Segoe Print" w:hAnsi="Segoe Print"/>
                <w:color w:val="auto"/>
                <w:u w:val="none"/>
              </w:rPr>
              <w: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771E5D" w:rsidP="003B7947">
            <w:pPr>
              <w:spacing w:line="240" w:lineRule="exact"/>
              <w:rPr>
                <w:rStyle w:val="Hyperlink"/>
                <w:rFonts w:ascii="Segoe Print" w:hAnsi="Segoe Print"/>
                <w:color w:val="auto"/>
                <w:u w:val="none"/>
              </w:rPr>
            </w:pPr>
            <w:r>
              <w:rPr>
                <w:rStyle w:val="Hyperlink"/>
                <w:rFonts w:ascii="Segoe Print" w:hAnsi="Segoe Print"/>
                <w:color w:val="auto"/>
                <w:u w:val="none"/>
              </w:rPr>
              <w:t>Ich schreibe die Arbeit in Ruhe.</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lese nochmal alles durch und gebe ab.</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Kontrollieren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Ich frage die anderen, was sie geschrieben haben.</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53217B" w:rsidP="0053217B">
            <w:pPr>
              <w:spacing w:line="240" w:lineRule="exact"/>
              <w:rPr>
                <w:rStyle w:val="Hyperlink"/>
                <w:rFonts w:ascii="Segoe Print" w:hAnsi="Segoe Print"/>
                <w:color w:val="auto"/>
                <w:u w:val="none"/>
              </w:rPr>
            </w:pPr>
            <w:r>
              <w:rPr>
                <w:rStyle w:val="Hyperlink"/>
                <w:rFonts w:ascii="Segoe Print" w:hAnsi="Segoe Print"/>
                <w:color w:val="auto"/>
                <w:u w:val="none"/>
              </w:rPr>
              <w:t>Die Lehrerin/der Lehrer ko</w:t>
            </w:r>
            <w:r w:rsidR="00771E5D">
              <w:rPr>
                <w:rStyle w:val="Hyperlink"/>
                <w:rFonts w:ascii="Segoe Print" w:hAnsi="Segoe Print"/>
                <w:color w:val="auto"/>
                <w:u w:val="none"/>
              </w:rPr>
              <w:t>ntrolliert.</w:t>
            </w:r>
          </w:p>
        </w:tc>
      </w:tr>
      <w:tr w:rsidR="003B7947" w:rsidTr="00252DB1">
        <w:trPr>
          <w:cantSplit/>
          <w:trHeight w:val="510"/>
        </w:trPr>
        <w:tc>
          <w:tcPr>
            <w:tcW w:w="534" w:type="dxa"/>
            <w:vMerge/>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p>
        </w:tc>
        <w:tc>
          <w:tcPr>
            <w:tcW w:w="6945" w:type="dxa"/>
            <w:vAlign w:val="center"/>
          </w:tcPr>
          <w:p w:rsidR="003B7947" w:rsidRPr="00D37141" w:rsidRDefault="003B7947" w:rsidP="00771E5D">
            <w:pPr>
              <w:spacing w:line="240" w:lineRule="exact"/>
              <w:rPr>
                <w:rStyle w:val="Hyperlink"/>
                <w:rFonts w:ascii="Segoe Print" w:hAnsi="Segoe Print"/>
                <w:color w:val="auto"/>
                <w:u w:val="none"/>
              </w:rPr>
            </w:pPr>
            <w:r>
              <w:rPr>
                <w:rStyle w:val="Hyperlink"/>
                <w:rFonts w:ascii="Segoe Print" w:hAnsi="Segoe Print"/>
                <w:color w:val="auto"/>
                <w:u w:val="none"/>
              </w:rPr>
              <w:t>Ich guck nochmal nach in meinen Unterlagen</w:t>
            </w:r>
            <w:r w:rsidR="00771E5D">
              <w:rPr>
                <w:rStyle w:val="Hyperlink"/>
                <w:rFonts w:ascii="Segoe Print" w:hAnsi="Segoe Print"/>
                <w:color w:val="auto"/>
                <w:u w:val="none"/>
              </w:rPr>
              <w:t>,</w:t>
            </w:r>
            <w:r>
              <w:rPr>
                <w:rStyle w:val="Hyperlink"/>
                <w:rFonts w:ascii="Segoe Print" w:hAnsi="Segoe Print"/>
                <w:color w:val="auto"/>
                <w:u w:val="none"/>
              </w:rPr>
              <w:t xml:space="preserve"> ob meine Antwo</w:t>
            </w:r>
            <w:r>
              <w:rPr>
                <w:rStyle w:val="Hyperlink"/>
                <w:rFonts w:ascii="Segoe Print" w:hAnsi="Segoe Print"/>
                <w:color w:val="auto"/>
                <w:u w:val="none"/>
              </w:rPr>
              <w:t>r</w:t>
            </w:r>
            <w:r>
              <w:rPr>
                <w:rStyle w:val="Hyperlink"/>
                <w:rFonts w:ascii="Segoe Print" w:hAnsi="Segoe Print"/>
                <w:color w:val="auto"/>
                <w:u w:val="none"/>
              </w:rPr>
              <w:t>ten richtig waren.</w:t>
            </w:r>
          </w:p>
        </w:tc>
      </w:tr>
      <w:tr w:rsidR="003B7947" w:rsidTr="00252DB1">
        <w:trPr>
          <w:cantSplit/>
          <w:trHeight w:val="510"/>
        </w:trPr>
        <w:tc>
          <w:tcPr>
            <w:tcW w:w="534" w:type="dxa"/>
            <w:vMerge w:val="restart"/>
            <w:shd w:val="clear" w:color="auto" w:fill="95B3D7" w:themeFill="accent1" w:themeFillTint="99"/>
            <w:noWrap/>
            <w:tcMar>
              <w:left w:w="57" w:type="dxa"/>
              <w:right w:w="57" w:type="dxa"/>
            </w:tcMar>
            <w:textDirection w:val="btLr"/>
            <w:vAlign w:val="center"/>
          </w:tcPr>
          <w:p w:rsidR="003B7947" w:rsidRPr="00F47C6E" w:rsidRDefault="003B7947" w:rsidP="00252DB1">
            <w:pPr>
              <w:spacing w:line="240" w:lineRule="exact"/>
              <w:ind w:left="113" w:right="113"/>
              <w:jc w:val="center"/>
              <w:rPr>
                <w:rStyle w:val="Hyperlink"/>
                <w:b/>
                <w:color w:val="auto"/>
                <w:u w:val="none"/>
              </w:rPr>
            </w:pPr>
            <w:r w:rsidRPr="00F47C6E">
              <w:rPr>
                <w:rStyle w:val="Hyperlink"/>
                <w:b/>
                <w:color w:val="auto"/>
                <w:u w:val="none"/>
              </w:rPr>
              <w:t>Bewerten</w:t>
            </w: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Meine Note ist gut.</w:t>
            </w: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Da hab ich mich wohl gut vorbereitet.</w:t>
            </w:r>
          </w:p>
        </w:tc>
      </w:tr>
      <w:tr w:rsidR="003B7947" w:rsidTr="003B7947">
        <w:trPr>
          <w:cantSplit/>
          <w:trHeight w:val="510"/>
        </w:trPr>
        <w:tc>
          <w:tcPr>
            <w:tcW w:w="534" w:type="dxa"/>
            <w:vMerge/>
            <w:shd w:val="clear" w:color="auto" w:fill="95B3D7" w:themeFill="accent1" w:themeFillTint="99"/>
          </w:tcPr>
          <w:p w:rsidR="003B7947" w:rsidRPr="00F47C6E" w:rsidRDefault="003B7947" w:rsidP="003B7947">
            <w:pPr>
              <w:spacing w:line="240" w:lineRule="exact"/>
              <w:rPr>
                <w:rStyle w:val="Hyperlink"/>
                <w:b/>
                <w:color w:val="auto"/>
                <w:u w:val="none"/>
              </w:rPr>
            </w:pPr>
          </w:p>
        </w:tc>
        <w:tc>
          <w:tcPr>
            <w:tcW w:w="6945" w:type="dxa"/>
            <w:vAlign w:val="center"/>
          </w:tcPr>
          <w:p w:rsidR="003B7947" w:rsidRPr="00D37141" w:rsidRDefault="003B7947" w:rsidP="003B7947">
            <w:pPr>
              <w:spacing w:line="240" w:lineRule="exact"/>
              <w:rPr>
                <w:rStyle w:val="Hyperlink"/>
                <w:rFonts w:ascii="Segoe Print" w:hAnsi="Segoe Print"/>
                <w:color w:val="auto"/>
                <w:u w:val="none"/>
              </w:rPr>
            </w:pPr>
            <w:r>
              <w:rPr>
                <w:rStyle w:val="Hyperlink"/>
                <w:rFonts w:ascii="Segoe Print" w:hAnsi="Segoe Print"/>
                <w:color w:val="auto"/>
                <w:u w:val="none"/>
              </w:rPr>
              <w:t xml:space="preserve">Das Thema, was ich nicht gelernt habe, kam nicht dran. Glück gehabt! </w:t>
            </w:r>
          </w:p>
        </w:tc>
      </w:tr>
    </w:tbl>
    <w:p w:rsidR="003B7947" w:rsidRDefault="003B7947" w:rsidP="003B7947">
      <w:pPr>
        <w:spacing w:line="240" w:lineRule="exact"/>
        <w:rPr>
          <w:rStyle w:val="Hyperlink"/>
          <w:color w:val="auto"/>
          <w:u w:val="none"/>
          <w:lang w:eastAsia="de-DE"/>
        </w:rPr>
      </w:pPr>
    </w:p>
    <w:p w:rsidR="003B7947" w:rsidRDefault="003B7947" w:rsidP="003B7947">
      <w:pPr>
        <w:spacing w:line="240" w:lineRule="exact"/>
        <w:rPr>
          <w:rStyle w:val="Hyperlink"/>
          <w:color w:val="auto"/>
          <w:u w:val="none"/>
          <w:lang w:eastAsia="de-DE"/>
        </w:rPr>
      </w:pPr>
      <w:r>
        <w:rPr>
          <w:rStyle w:val="Hyperlink"/>
          <w:color w:val="auto"/>
          <w:u w:val="none"/>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B7947" w:rsidRPr="00B51DE9" w:rsidTr="003B7947">
        <w:trPr>
          <w:trHeight w:val="523"/>
        </w:trPr>
        <w:tc>
          <w:tcPr>
            <w:tcW w:w="2268"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lastRenderedPageBreak/>
              <w:t>Kompetenzbereich</w:t>
            </w:r>
          </w:p>
          <w:p w:rsidR="003B7947" w:rsidRDefault="003B7947" w:rsidP="003B794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Lernfortschritt</w:t>
            </w:r>
          </w:p>
          <w:p w:rsidR="003B7947" w:rsidRDefault="003B7947" w:rsidP="003B794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3B7947" w:rsidRDefault="003B7947" w:rsidP="003B7947">
            <w:pPr>
              <w:pStyle w:val="Tabelle6pt"/>
              <w:rPr>
                <w:color w:val="000000"/>
              </w:rPr>
            </w:pPr>
            <w:r>
              <w:t>Materialien/Titel</w:t>
            </w:r>
          </w:p>
          <w:p w:rsidR="003B7947" w:rsidRDefault="003B7947" w:rsidP="003B7947">
            <w:pPr>
              <w:pStyle w:val="TabelleKopflinks"/>
            </w:pPr>
            <w:r>
              <w:t>Rückmeldebogen 4</w:t>
            </w:r>
          </w:p>
        </w:tc>
        <w:tc>
          <w:tcPr>
            <w:tcW w:w="188" w:type="dxa"/>
            <w:vMerge w:val="restart"/>
            <w:tcBorders>
              <w:top w:val="nil"/>
              <w:left w:val="single" w:sz="4" w:space="0" w:color="auto"/>
              <w:bottom w:val="nil"/>
              <w:right w:val="single" w:sz="4" w:space="0" w:color="auto"/>
            </w:tcBorders>
            <w:shd w:val="clear" w:color="auto" w:fill="FFFFFF"/>
          </w:tcPr>
          <w:p w:rsidR="003B7947" w:rsidRPr="004B658C" w:rsidRDefault="003B7947" w:rsidP="003B794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B7947" w:rsidRPr="00B51DE9" w:rsidRDefault="003B7947" w:rsidP="003B7947">
            <w:pPr>
              <w:pStyle w:val="TabelleKopfmitte"/>
            </w:pPr>
            <w:r>
              <w:t>LWK</w:t>
            </w:r>
          </w:p>
          <w:p w:rsidR="003B7947" w:rsidRPr="00B51DE9" w:rsidRDefault="003B7947" w:rsidP="003B7947">
            <w:pPr>
              <w:pStyle w:val="TabelleKopfmitte"/>
              <w:rPr>
                <w:rFonts w:eastAsia="Calibri"/>
              </w:rPr>
            </w:pPr>
            <w:r>
              <w:t>L01.02.40</w:t>
            </w: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Kompetenz:</w:t>
            </w:r>
          </w:p>
          <w:p w:rsidR="003B7947" w:rsidRDefault="003B7947" w:rsidP="003B7947">
            <w:pPr>
              <w:pStyle w:val="Kopf8ptafz"/>
            </w:pPr>
            <w:r>
              <w:t>Ich kann Übungen in meiner Lerngruppe durchführen.</w:t>
            </w:r>
          </w:p>
          <w:p w:rsidR="003B7947" w:rsidRDefault="003B7947" w:rsidP="003B7947">
            <w:pPr>
              <w:pStyle w:val="Kopf8ptafz"/>
            </w:pPr>
            <w:r>
              <w:t>Ich kann Arbeitsanweisungen zu den Arbeitsaufträgen befolgen.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LernPROJEKT</w:t>
                  </w:r>
                  <w:proofErr w:type="spellEnd"/>
                </w:p>
              </w:tc>
            </w:tr>
            <w:tr w:rsidR="003B7947" w:rsidRPr="00B51DE9" w:rsidTr="003B7947">
              <w:trPr>
                <w:trHeight w:val="284"/>
              </w:trPr>
              <w:tc>
                <w:tcPr>
                  <w:tcW w:w="2090" w:type="dxa"/>
                  <w:shd w:val="clear" w:color="auto" w:fill="auto"/>
                </w:tcPr>
                <w:p w:rsidR="003B7947" w:rsidRPr="00B51DE9" w:rsidRDefault="003B7947" w:rsidP="003B7947">
                  <w:pPr>
                    <w:pStyle w:val="Textkrpermitte"/>
                  </w:pPr>
                  <w:proofErr w:type="spellStart"/>
                  <w:r w:rsidRPr="00B51DE9">
                    <w:t>LernTHEMA</w:t>
                  </w:r>
                  <w:proofErr w:type="spellEnd"/>
                </w:p>
              </w:tc>
            </w:tr>
            <w:tr w:rsidR="003B7947" w:rsidRPr="00B51DE9" w:rsidTr="003B7947">
              <w:trPr>
                <w:trHeight w:val="284"/>
              </w:trPr>
              <w:tc>
                <w:tcPr>
                  <w:tcW w:w="2090" w:type="dxa"/>
                  <w:shd w:val="clear" w:color="auto" w:fill="D9D9D9" w:themeFill="background1" w:themeFillShade="D9"/>
                </w:tcPr>
                <w:p w:rsidR="003B7947" w:rsidRPr="00B51DE9" w:rsidRDefault="003B7947" w:rsidP="003B7947">
                  <w:pPr>
                    <w:pStyle w:val="TabelleKopfmitte"/>
                  </w:pPr>
                  <w:proofErr w:type="spellStart"/>
                  <w:r w:rsidRPr="00B51DE9">
                    <w:t>LernSCHRITT</w:t>
                  </w:r>
                  <w:proofErr w:type="spellEnd"/>
                </w:p>
              </w:tc>
            </w:tr>
          </w:tbl>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hideMark/>
          </w:tcPr>
          <w:p w:rsidR="003B7947" w:rsidRPr="004B658C" w:rsidRDefault="003B7947" w:rsidP="003B7947">
            <w:pPr>
              <w:pStyle w:val="Tabelle6pt"/>
            </w:pPr>
            <w:r w:rsidRPr="004B658C">
              <w:t>Hauptbezug:</w:t>
            </w:r>
          </w:p>
          <w:p w:rsidR="003B7947" w:rsidRDefault="003B7947" w:rsidP="003B7947">
            <w:pPr>
              <w:pStyle w:val="Kopf8ptafz"/>
            </w:pPr>
            <w:r>
              <w:t>Ich kann reflektieren, was ich gelernt habe.</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r w:rsidR="003B7947" w:rsidRPr="00B51DE9" w:rsidTr="003B7947">
        <w:tc>
          <w:tcPr>
            <w:tcW w:w="7348" w:type="dxa"/>
            <w:gridSpan w:val="3"/>
            <w:tcBorders>
              <w:left w:val="single" w:sz="4" w:space="0" w:color="auto"/>
              <w:right w:val="single" w:sz="4" w:space="0" w:color="auto"/>
            </w:tcBorders>
            <w:tcMar>
              <w:bottom w:w="0" w:type="dxa"/>
            </w:tcMar>
            <w:hideMark/>
          </w:tcPr>
          <w:p w:rsidR="003B7947" w:rsidRDefault="003B7947" w:rsidP="003B7947">
            <w:pPr>
              <w:pStyle w:val="Tabelle6pt"/>
            </w:pPr>
            <w:r>
              <w:t>Weitere Bezüge:</w:t>
            </w:r>
          </w:p>
          <w:p w:rsidR="003B7947" w:rsidRDefault="003B7947" w:rsidP="003B7947">
            <w:pPr>
              <w:pStyle w:val="Kopf8ptafz"/>
            </w:pPr>
            <w:r>
              <w:t>Ich kann meinen Lernprozess einschätzen.</w:t>
            </w:r>
          </w:p>
        </w:tc>
        <w:tc>
          <w:tcPr>
            <w:tcW w:w="188" w:type="dxa"/>
            <w:vMerge/>
            <w:tcBorders>
              <w:left w:val="single" w:sz="4" w:space="0" w:color="auto"/>
              <w:bottom w:val="nil"/>
              <w:right w:val="nil"/>
            </w:tcBorders>
            <w:vAlign w:val="center"/>
            <w:hideMark/>
          </w:tcPr>
          <w:p w:rsidR="003B7947" w:rsidRDefault="003B7947" w:rsidP="003B7947">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B7947" w:rsidRPr="00B51DE9" w:rsidRDefault="003B7947" w:rsidP="003B7947">
            <w:pPr>
              <w:pStyle w:val="TabelleKopfmitte"/>
            </w:pPr>
          </w:p>
        </w:tc>
      </w:tr>
    </w:tbl>
    <w:p w:rsidR="003B7947" w:rsidRDefault="003B7947" w:rsidP="00252DB1">
      <w:pPr>
        <w:pStyle w:val="berschrift1"/>
        <w:rPr>
          <w:rStyle w:val="Hyperlink"/>
          <w:color w:val="auto"/>
          <w:u w:val="none"/>
        </w:rPr>
      </w:pPr>
      <w:r w:rsidRPr="00ED4BE2">
        <w:rPr>
          <w:rStyle w:val="Hyperlink"/>
          <w:noProof/>
          <w:color w:val="auto"/>
          <w:sz w:val="24"/>
          <w:u w:val="none"/>
        </w:rPr>
        <w:drawing>
          <wp:anchor distT="0" distB="0" distL="114300" distR="114300" simplePos="0" relativeHeight="252029952" behindDoc="0" locked="0" layoutInCell="0" allowOverlap="1" wp14:anchorId="30E0ED04" wp14:editId="3FF175D0">
            <wp:simplePos x="0" y="0"/>
            <wp:positionH relativeFrom="rightMargin">
              <wp:posOffset>828040</wp:posOffset>
            </wp:positionH>
            <wp:positionV relativeFrom="paragraph">
              <wp:posOffset>0</wp:posOffset>
            </wp:positionV>
            <wp:extent cx="349200" cy="320400"/>
            <wp:effectExtent l="0" t="0" r="0" b="3810"/>
            <wp:wrapNone/>
            <wp:docPr id="10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2028928" behindDoc="0" locked="0" layoutInCell="0" allowOverlap="1" wp14:anchorId="2D4191B8" wp14:editId="477FFB90">
            <wp:simplePos x="0" y="0"/>
            <wp:positionH relativeFrom="rightMargin">
              <wp:posOffset>467995</wp:posOffset>
            </wp:positionH>
            <wp:positionV relativeFrom="paragraph">
              <wp:posOffset>0</wp:posOffset>
            </wp:positionV>
            <wp:extent cx="349885" cy="320675"/>
            <wp:effectExtent l="0" t="0" r="0" b="3175"/>
            <wp:wrapNone/>
            <wp:docPr id="100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2027904" behindDoc="0" locked="0" layoutInCell="0" allowOverlap="1" wp14:anchorId="13E2943D" wp14:editId="765DA23A">
            <wp:simplePos x="0" y="0"/>
            <wp:positionH relativeFrom="rightMargin">
              <wp:posOffset>107950</wp:posOffset>
            </wp:positionH>
            <wp:positionV relativeFrom="paragraph">
              <wp:posOffset>0</wp:posOffset>
            </wp:positionV>
            <wp:extent cx="349885" cy="320675"/>
            <wp:effectExtent l="0" t="0" r="0" b="3175"/>
            <wp:wrapNone/>
            <wp:docPr id="10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Rückmeldebogen „Was habe ich gelernt?“</w:t>
      </w:r>
    </w:p>
    <w:p w:rsidR="003B7947" w:rsidRDefault="003B7947" w:rsidP="003B7947">
      <w:pPr>
        <w:spacing w:line="240" w:lineRule="exact"/>
        <w:rPr>
          <w:rStyle w:val="Hyperlink"/>
          <w:color w:val="auto"/>
          <w:u w:val="none"/>
          <w:lang w:eastAsia="de-DE"/>
        </w:rPr>
      </w:pPr>
      <w:r>
        <w:rPr>
          <w:rStyle w:val="Hyperlink"/>
          <w:color w:val="auto"/>
          <w:u w:val="none"/>
          <w:lang w:eastAsia="de-DE"/>
        </w:rPr>
        <w:t xml:space="preserve">Sie haben das Thema „Die vollständige Handlung“ abgeschlossen. Blicken </w:t>
      </w:r>
      <w:r>
        <w:rPr>
          <w:noProof/>
        </w:rPr>
        <w:t xml:space="preserve">Sie </w:t>
      </w:r>
      <w:r>
        <w:rPr>
          <w:rStyle w:val="Hyperlink"/>
          <w:color w:val="auto"/>
          <w:u w:val="none"/>
          <w:lang w:eastAsia="de-DE"/>
        </w:rPr>
        <w:t xml:space="preserve">zurück und kreuzen </w:t>
      </w:r>
      <w:r>
        <w:rPr>
          <w:noProof/>
        </w:rPr>
        <w:t xml:space="preserve">Sie </w:t>
      </w:r>
      <w:r>
        <w:rPr>
          <w:rStyle w:val="Hyperlink"/>
          <w:color w:val="auto"/>
          <w:u w:val="none"/>
          <w:lang w:eastAsia="de-DE"/>
        </w:rPr>
        <w:t>an, was Sie hier gelernt haben.</w:t>
      </w:r>
    </w:p>
    <w:p w:rsidR="003B7947" w:rsidRDefault="003B7947" w:rsidP="003B7947">
      <w:pPr>
        <w:spacing w:line="240" w:lineRule="exact"/>
        <w:rPr>
          <w:rStyle w:val="Hyperlink"/>
          <w:color w:val="auto"/>
          <w:u w:val="none"/>
          <w:lang w:eastAsia="de-DE"/>
        </w:rPr>
      </w:pPr>
      <w:r>
        <w:rPr>
          <w:rStyle w:val="Hyperlink"/>
          <w:color w:val="auto"/>
          <w:u w:val="none"/>
          <w:lang w:eastAsia="de-DE"/>
        </w:rPr>
        <w:t>Nehmen Sie sich Zeit, denken Sie in Ruhe nach.</w:t>
      </w:r>
    </w:p>
    <w:p w:rsidR="003B7947" w:rsidRDefault="00163676" w:rsidP="003B7947">
      <w:pPr>
        <w:spacing w:line="240" w:lineRule="exact"/>
        <w:rPr>
          <w:rStyle w:val="Hyperlink"/>
          <w:color w:val="auto"/>
          <w:u w:val="none"/>
          <w:lang w:eastAsia="de-DE"/>
        </w:rPr>
      </w:pPr>
      <w:r w:rsidRPr="00AA18D1">
        <w:rPr>
          <w:noProof/>
          <w:lang w:eastAsia="de-DE"/>
        </w:rPr>
        <w:drawing>
          <wp:anchor distT="0" distB="0" distL="114300" distR="114300" simplePos="0" relativeHeight="252071936" behindDoc="0" locked="0" layoutInCell="1" allowOverlap="1" wp14:anchorId="4308B2B9" wp14:editId="3FBD3C99">
            <wp:simplePos x="0" y="0"/>
            <wp:positionH relativeFrom="column">
              <wp:posOffset>5196205</wp:posOffset>
            </wp:positionH>
            <wp:positionV relativeFrom="paragraph">
              <wp:posOffset>112395</wp:posOffset>
            </wp:positionV>
            <wp:extent cx="314325" cy="314325"/>
            <wp:effectExtent l="0" t="0" r="9525" b="9525"/>
            <wp:wrapSquare wrapText="bothSides"/>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3B7947" w:rsidRPr="00DE4890" w:rsidTr="003B7947">
        <w:tc>
          <w:tcPr>
            <w:tcW w:w="426" w:type="dxa"/>
            <w:shd w:val="clear" w:color="auto" w:fill="D9D9D9" w:themeFill="background1" w:themeFillShade="D9"/>
          </w:tcPr>
          <w:p w:rsidR="003B7947" w:rsidRPr="00DE4890" w:rsidRDefault="003B7947" w:rsidP="003B7947">
            <w:pPr>
              <w:pStyle w:val="TabelleKopflinks"/>
            </w:pPr>
          </w:p>
        </w:tc>
        <w:tc>
          <w:tcPr>
            <w:tcW w:w="6237" w:type="dxa"/>
            <w:shd w:val="clear" w:color="auto" w:fill="D9D9D9" w:themeFill="background1" w:themeFillShade="D9"/>
          </w:tcPr>
          <w:p w:rsidR="003B7947" w:rsidRPr="00DE4890" w:rsidRDefault="003B7947" w:rsidP="003B7947">
            <w:pPr>
              <w:pStyle w:val="TabelleKopflinks"/>
              <w:spacing w:before="60" w:after="60"/>
            </w:pPr>
            <w:r w:rsidRPr="00DE4890">
              <w:t xml:space="preserve">Was </w:t>
            </w:r>
            <w:r>
              <w:t>habe ich gelernt?</w:t>
            </w:r>
          </w:p>
        </w:tc>
        <w:tc>
          <w:tcPr>
            <w:tcW w:w="708" w:type="dxa"/>
            <w:shd w:val="clear" w:color="auto" w:fill="D9D9D9" w:themeFill="background1" w:themeFillShade="D9"/>
            <w:vAlign w:val="center"/>
          </w:tcPr>
          <w:p w:rsidR="003B7947" w:rsidRPr="006C38C4" w:rsidRDefault="003B7947" w:rsidP="003B7947">
            <w:pPr>
              <w:pStyle w:val="TabelleKopflinks"/>
              <w:jc w:val="center"/>
              <w:rPr>
                <w:sz w:val="32"/>
              </w:rPr>
            </w:pPr>
            <w:r w:rsidRPr="006C38C4">
              <w:rPr>
                <w:sz w:val="32"/>
              </w:rPr>
              <w:sym w:font="Wingdings" w:char="F0FC"/>
            </w:r>
          </w:p>
        </w:tc>
      </w:tr>
      <w:tr w:rsidR="003B7947" w:rsidRPr="00DE4890" w:rsidTr="003B7947">
        <w:tc>
          <w:tcPr>
            <w:tcW w:w="426" w:type="dxa"/>
            <w:vMerge w:val="restart"/>
            <w:shd w:val="clear" w:color="auto" w:fill="auto"/>
            <w:textDirection w:val="btLr"/>
          </w:tcPr>
          <w:p w:rsidR="003B7947" w:rsidRPr="00DE4890" w:rsidRDefault="003B7947" w:rsidP="003B7947">
            <w:pPr>
              <w:pStyle w:val="TabelleKopflinks"/>
              <w:jc w:val="center"/>
            </w:pPr>
            <w:r>
              <w:t>Kompetenz</w:t>
            </w: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mich auf die Übungen einlassen.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den Arbeitsauftrag lesen und verstehen.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75705E">
            <w:pPr>
              <w:pStyle w:val="Textkrperlinks"/>
              <w:spacing w:before="60" w:after="60" w:line="276" w:lineRule="auto"/>
              <w:rPr>
                <w:sz w:val="22"/>
              </w:rPr>
            </w:pPr>
            <w:r>
              <w:rPr>
                <w:sz w:val="22"/>
              </w:rPr>
              <w:t xml:space="preserve">Ich kann mit </w:t>
            </w:r>
            <w:r w:rsidR="00E6247D">
              <w:rPr>
                <w:sz w:val="22"/>
              </w:rPr>
              <w:t>meiner Partnerin/</w:t>
            </w:r>
            <w:r>
              <w:rPr>
                <w:sz w:val="22"/>
              </w:rPr>
              <w:t>meinem Partner die Pantomime</w:t>
            </w:r>
            <w:r w:rsidR="0075705E">
              <w:rPr>
                <w:sz w:val="22"/>
              </w:rPr>
              <w:t>-Ü</w:t>
            </w:r>
            <w:r>
              <w:rPr>
                <w:sz w:val="22"/>
              </w:rPr>
              <w:t>bung vorbereiten.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Default="003B7947" w:rsidP="003B7947">
            <w:pPr>
              <w:pStyle w:val="Textkrperlinks"/>
              <w:spacing w:before="60" w:after="60" w:line="276" w:lineRule="auto"/>
              <w:rPr>
                <w:sz w:val="22"/>
              </w:rPr>
            </w:pPr>
            <w:r>
              <w:rPr>
                <w:sz w:val="22"/>
              </w:rPr>
              <w:t>Ich kann die Pantomime</w:t>
            </w:r>
            <w:r w:rsidR="0075705E">
              <w:rPr>
                <w:sz w:val="22"/>
              </w:rPr>
              <w:t>-Ü</w:t>
            </w:r>
            <w:r>
              <w:rPr>
                <w:sz w:val="22"/>
              </w:rPr>
              <w:t>bung durchführen.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Default="003B7947" w:rsidP="003B7947">
            <w:pPr>
              <w:pStyle w:val="Textkrperlinks"/>
              <w:spacing w:before="60" w:after="60" w:line="276" w:lineRule="auto"/>
              <w:rPr>
                <w:sz w:val="22"/>
              </w:rPr>
            </w:pPr>
            <w:r>
              <w:rPr>
                <w:sz w:val="22"/>
              </w:rPr>
              <w:t>Ich kann mitteilen, ob ich mit der Durchführung zufrieden bin.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die sechs Schritte der vollständigen Handlung benennen.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an einem Beispiel die sechs Schritte der vollständigen Handlung durchgehen und aufschreiben.</w:t>
            </w:r>
          </w:p>
        </w:tc>
        <w:tc>
          <w:tcPr>
            <w:tcW w:w="708" w:type="dxa"/>
            <w:shd w:val="clear" w:color="auto" w:fill="auto"/>
          </w:tcPr>
          <w:p w:rsidR="003B7947" w:rsidRPr="00DE4890" w:rsidRDefault="003B7947" w:rsidP="003B7947">
            <w:pPr>
              <w:pStyle w:val="Textkrpermitte"/>
            </w:pPr>
          </w:p>
        </w:tc>
      </w:tr>
      <w:tr w:rsidR="003B7947" w:rsidRPr="00DE4890" w:rsidTr="003B7947">
        <w:tc>
          <w:tcPr>
            <w:tcW w:w="426" w:type="dxa"/>
            <w:vMerge/>
            <w:shd w:val="clear" w:color="auto" w:fill="auto"/>
          </w:tcPr>
          <w:p w:rsidR="003B7947" w:rsidRPr="00DE4890" w:rsidRDefault="003B7947" w:rsidP="003B7947">
            <w:pPr>
              <w:pStyle w:val="Textkrper"/>
            </w:pPr>
          </w:p>
        </w:tc>
        <w:tc>
          <w:tcPr>
            <w:tcW w:w="6237" w:type="dxa"/>
            <w:shd w:val="clear" w:color="auto" w:fill="auto"/>
          </w:tcPr>
          <w:p w:rsidR="003B7947" w:rsidRPr="006C38C4" w:rsidRDefault="003B7947" w:rsidP="003B7947">
            <w:pPr>
              <w:pStyle w:val="Textkrperlinks"/>
              <w:spacing w:before="60" w:after="60" w:line="276" w:lineRule="auto"/>
              <w:rPr>
                <w:sz w:val="22"/>
              </w:rPr>
            </w:pPr>
            <w:r>
              <w:rPr>
                <w:sz w:val="22"/>
              </w:rPr>
              <w:t>Ich kann die vollständige Handlung auf eine fachbezogene Aufgabe anwenden.</w:t>
            </w:r>
          </w:p>
        </w:tc>
        <w:tc>
          <w:tcPr>
            <w:tcW w:w="708" w:type="dxa"/>
            <w:shd w:val="clear" w:color="auto" w:fill="auto"/>
          </w:tcPr>
          <w:p w:rsidR="003B7947" w:rsidRPr="00DE4890" w:rsidRDefault="003B7947" w:rsidP="003B7947">
            <w:pPr>
              <w:pStyle w:val="Textkrpermitte"/>
            </w:pPr>
          </w:p>
        </w:tc>
      </w:tr>
    </w:tbl>
    <w:p w:rsidR="003B7947" w:rsidRDefault="003B7947" w:rsidP="003B7947">
      <w:pPr>
        <w:spacing w:line="240" w:lineRule="exact"/>
        <w:rPr>
          <w:rStyle w:val="Hyperlink"/>
          <w:color w:val="auto"/>
          <w:u w:val="none"/>
          <w:lang w:eastAsia="de-DE"/>
        </w:rPr>
      </w:pPr>
    </w:p>
    <w:p w:rsidR="00CC3AD8" w:rsidRDefault="00CC3AD8">
      <w:pPr>
        <w:spacing w:line="240" w:lineRule="exact"/>
      </w:pPr>
    </w:p>
    <w:sectPr w:rsidR="00CC3AD8" w:rsidSect="00CC3AD8">
      <w:headerReference w:type="default" r:id="rId103"/>
      <w:footerReference w:type="default" r:id="rId104"/>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67F" w:rsidRDefault="00D3367F" w:rsidP="001E03DE">
      <w:r>
        <w:separator/>
      </w:r>
    </w:p>
  </w:endnote>
  <w:endnote w:type="continuationSeparator" w:id="0">
    <w:p w:rsidR="00D3367F" w:rsidRDefault="00D3367F"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Jokerman">
    <w:panose1 w:val="04090605060D06020702"/>
    <w:charset w:val="00"/>
    <w:family w:val="decorativ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2E2050" w:rsidRDefault="00D3367F" w:rsidP="00AB3DB2">
    <w:pPr>
      <w:pStyle w:val="Fuzeile"/>
    </w:pPr>
    <w:r w:rsidRPr="00595C5A">
      <w:t>© Landesin</w:t>
    </w:r>
    <w:r>
      <w:t>stitut für Schulentwicklung 2016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2E2050" w:rsidRDefault="00D3367F" w:rsidP="002E2050">
    <w:pPr>
      <w:pStyle w:val="Fuzeile"/>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67F" w:rsidRDefault="00D3367F" w:rsidP="001E03DE">
      <w:r>
        <w:separator/>
      </w:r>
    </w:p>
  </w:footnote>
  <w:footnote w:type="continuationSeparator" w:id="0">
    <w:p w:rsidR="00D3367F" w:rsidRDefault="00D3367F"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sidRPr="008B7133">
      <w:rPr>
        <w:noProof/>
      </w:rPr>
      <w:drawing>
        <wp:anchor distT="0" distB="0" distL="114300" distR="114300" simplePos="0" relativeHeight="251673088" behindDoc="1" locked="0" layoutInCell="1" allowOverlap="1" wp14:anchorId="1F8A33C8" wp14:editId="13F130E3">
          <wp:simplePos x="0" y="0"/>
          <wp:positionH relativeFrom="page">
            <wp:posOffset>980440</wp:posOffset>
          </wp:positionH>
          <wp:positionV relativeFrom="page">
            <wp:posOffset>738505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970" name="Grafik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66944" behindDoc="0" locked="0" layoutInCell="1" allowOverlap="1" wp14:anchorId="26ED34E8" wp14:editId="751363D9">
              <wp:simplePos x="0" y="0"/>
              <wp:positionH relativeFrom="page">
                <wp:posOffset>9963302</wp:posOffset>
              </wp:positionH>
              <wp:positionV relativeFrom="page">
                <wp:posOffset>629107</wp:posOffset>
              </wp:positionV>
              <wp:extent cx="435600" cy="6200740"/>
              <wp:effectExtent l="0" t="0" r="3175" b="0"/>
              <wp:wrapNone/>
              <wp:docPr id="985" name="Gruppieren 98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8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20" name="Grafik 11"/>
                        <pic:cNvPicPr preferRelativeResize="0">
                          <a:picLocks/>
                        </pic:cNvPicPr>
                      </pic:nvPicPr>
                      <pic:blipFill>
                        <a:blip r:embed="rId2"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2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85" o:spid="_x0000_s1127" style="position:absolute;margin-left:784.5pt;margin-top:49.55pt;width:34.3pt;height:488.25pt;z-index:2516669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C/7HuxrwQAAL8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Textfeld 2" o:spid="_x0000_s112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kisQA&#10;AADcAAAADwAAAGRycy9kb3ducmV2LnhtbESPT2sCMRTE74LfIbxCb5ptKbKuRilCoRUEqx48PjbP&#10;3bWblyWJ++fbG0HocZiZ3zDLdW9q0ZLzlWUFb9MEBHFudcWFgtPxa5KC8AFZY22ZFAzkYb0aj5aY&#10;advxL7WHUIgIYZ+hgjKEJpPS5yUZ9FPbEEfvYp3BEKUrpHbYRbip5XuSzKTBiuNCiQ1tSsr/Djej&#10;AJ3eba+tG1Jz/jnvbx9VNzeDUq8v/ecCRKA+/Ief7W+tYJ7O4HEmHg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pIrEAAAA3AAAAA8AAAAAAAAAAAAAAAAAmAIAAGRycy9k&#10;b3ducmV2LnhtbFBLBQYAAAAABAAEAPUAAACJAw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12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hnyXHAAAA3QAAAA8AAABkcnMvZG93bnJldi54bWxEj09Lw0AQxe+C32EZoRexmwb8Q+y2lIBF&#10;L0JbL94m2TEbzM4u2bWJfnrnIHib4b157zfr7ewHdaYx9YENrJYFKOI22J47A2+np5sHUCkjWxwC&#10;k4FvSrDdXF6ssbJh4gOdj7lTEsKpQgMu51hpnVpHHtMyRGLRPsLoMcs6dtqOOEm4H3RZFHfaY8/S&#10;4DBS7aj9PH55A/uf3PD7y+t06051fd8cYpOuozGLq3n3CCrTnP/Nf9fPVvDLUvj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zhnyXHAAAA3QAAAA8AAAAAAAAAAAAA&#10;AAAAnwIAAGRycy9kb3ducmV2LnhtbFBLBQYAAAAABAAEAPcAAACTAwAAAAA=&#10;">
                <v:imagedata r:id="rId3" o:title=""/>
                <v:path arrowok="t"/>
                <o:lock v:ext="edit" aspectratio="f"/>
              </v:shape>
              <v:line id="Gerade Verbindung 475" o:spid="_x0000_s113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8OU+MQAAADdAAAADwAAAGRycy9kb3ducmV2LnhtbESPQWvCQBCF7wX/wzKCt7pJDiKpq6io&#10;9CRoU70O2TEJZmfD7jbGf+8WCr3N8N735s1iNZhW9OR8Y1lBOk1AEJdWN1wpKL7273MQPiBrbC2T&#10;gid5WC1HbwvMtX3wifpzqEQMYZ+jgjqELpfSlzUZ9FPbEUftZp3BEFdXSe3wEcNNK7MkmUmDDccL&#10;NXa0ram8n39MrHHcHIptzwafJ3ct5mV62R2+lZqMh/UHiEBD+Df/0Z86clmWwu83cQS5f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w5T4xAAAAN0AAAAPAAAAAAAAAAAA&#10;AAAAAKECAABkcnMvZG93bnJldi54bWxQSwUGAAAAAAQABAD5AAAAkgMAAAAA&#10;" strokecolor="#a6a6a6" strokeweight=".5pt"/>
              <w10:wrap anchorx="page" anchory="page"/>
            </v:group>
          </w:pict>
        </mc:Fallback>
      </mc:AlternateContent>
    </w:r>
  </w:p>
  <w:p w:rsidR="00D3367F" w:rsidRDefault="00D3367F">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71040" behindDoc="0" locked="0" layoutInCell="1" allowOverlap="1" wp14:anchorId="05D8926A" wp14:editId="607597BD">
              <wp:simplePos x="0" y="0"/>
              <wp:positionH relativeFrom="page">
                <wp:posOffset>619125</wp:posOffset>
              </wp:positionH>
              <wp:positionV relativeFrom="page">
                <wp:posOffset>295275</wp:posOffset>
              </wp:positionV>
              <wp:extent cx="6220800" cy="435600"/>
              <wp:effectExtent l="0" t="0" r="8890" b="3175"/>
              <wp:wrapNone/>
              <wp:docPr id="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22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31" style="position:absolute;margin-left:48.75pt;margin-top:23.25pt;width:489.85pt;height:34.3pt;z-index:25167104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jq4CXBAAAsw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8iOrgJcEAACz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Textfeld 2" o:spid="_x0000_s1132"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3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x117DAAAA2gAAAA8AAABkcnMvZG93bnJldi54bWxEj0FrAjEUhO9C/0N4Qm+a2IPY1ShaFIRS&#10;y65evD02z83i5mXZpLr++0Yo9DjMzDfMYtW7RtyoC7VnDZOxAkFcelNzpeF03I1mIEJENth4Jg0P&#10;CrBavgwWmBl/55xuRaxEgnDIUIONsc2kDKUlh2HsW+LkXXznMCbZVdJ0eE9w18g3pabSYc1pwWJL&#10;H5bKa/HjNNTF12H22O5Ku8nVd7GNCj/PV61fh/16DiJSH//Df+290fAOzyvpBsjl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HXXsMAAADaAAAADwAAAAAAAAAAAAAAAACf&#10;AgAAZHJzL2Rvd25yZXYueG1sUEsFBgAAAAAEAAQA9wAAAI8DAAAAAA==&#10;">
                <v:imagedata r:id="rId2" o:title=""/>
                <v:path arrowok="t"/>
              </v:shape>
              <v:line id="Gerade Verbindung 657" o:spid="_x0000_s113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EKj8MAAADdAAAADwAAAGRycy9kb3ducmV2LnhtbESPQYvCMBCF74L/IYzgTVN7EOkaZRWV&#10;PS2oXb0OzWxbbCYlydb67zeC4G2G9743b5br3jSiI+drywpm0wQEcWF1zaWC/LyfLED4gKyxsUwK&#10;HuRhvRoOlphpe+cjdadQihjCPkMFVQhtJqUvKjLop7YljtqvdQZDXF0ptcN7DDeNTJNkLg3WHC9U&#10;2NK2ouJ2+jOxxvfmkG87Nvg4umu+KGaX3eFHqfGo//wAEagPb/OL/tKRS9MUnt/EEe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RCo/DAAAA3Q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70016" behindDoc="0" locked="0" layoutInCell="1" allowOverlap="1" wp14:anchorId="1A4B2672" wp14:editId="500EB5C2">
              <wp:simplePos x="0" y="0"/>
              <wp:positionH relativeFrom="page">
                <wp:posOffset>9963302</wp:posOffset>
              </wp:positionH>
              <wp:positionV relativeFrom="page">
                <wp:posOffset>629107</wp:posOffset>
              </wp:positionV>
              <wp:extent cx="435600" cy="6200740"/>
              <wp:effectExtent l="0" t="0" r="3175" b="0"/>
              <wp:wrapNone/>
              <wp:docPr id="1223" name="Gruppieren 122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2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36"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3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23" o:spid="_x0000_s1135" style="position:absolute;margin-left:784.5pt;margin-top:49.55pt;width:34.3pt;height:488.25pt;z-index:2516700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G74VF6xBAAAyQ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Textfeld 2" o:spid="_x0000_s113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Bj1cIA&#10;AADdAAAADwAAAGRycy9kb3ducmV2LnhtbERPS2sCMRC+F/wPYQRvNesiRVejiCC0QqFVDx6Hzbi7&#10;upksSdzHv28Khd7m43vOetubWrTkfGVZwWyagCDOra64UHA5H14XIHxA1lhbJgUDedhuRi9rzLTt&#10;+JvaUyhEDGGfoYIyhCaT0uclGfRT2xBH7madwRChK6R22MVwU8s0Sd6kwYpjQ4kN7UvKH6enUYBO&#10;fx7vrRsW5vpx/XrOq25pBqUm4363AhGoD//iP/e7jvPTdA6/38QT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UGPVwgAAAN0AAAAPAAAAAAAAAAAAAAAAAJgCAABkcnMvZG93&#10;bnJldi54bWxQSwUGAAAAAAQABAD1AAAAhwMAAAAA&#10;" stroked="f">
                <v:textbox>
                  <w:txbxContent>
                    <w:p w:rsidR="00D3367F" w:rsidRPr="00E20335" w:rsidRDefault="00D3367F" w:rsidP="00AB3DB2">
                      <w:pPr>
                        <w:pStyle w:val="NL-Kopfzeilen-Titel"/>
                      </w:pPr>
                      <w:r>
                        <w:t>Landesinstitut für Schulentwicklung</w:t>
                      </w:r>
                    </w:p>
                  </w:txbxContent>
                </v:textbox>
              </v:shape>
              <v:shape id="Grafik 11" o:spid="_x0000_s113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dNBfFAAAA3QAAAA8AAABkcnMvZG93bnJldi54bWxET0tLAzEQvgv+hzAFL9JmrdiWbdMiC4pe&#10;hD4uvc1uppulm0nYxO7qrzdCobf5+J6z2gy2FRfqQuNYwdMkA0FcOd1wreCwfxsvQISIrLF1TAp+&#10;KMBmfX+3wly7nrd02cVapBAOOSowMfpcylAZshgmzhMn7uQ6izHBrpa6wz6F21ZOs2wmLTacGgx6&#10;KgxV5923VfD+G0s+fn71L2ZfFPNy68vw6JV6GA2vSxCRhngTX90fOs2fPs/g/5t0gl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nTQXxQAAAN0AAAAPAAAAAAAAAAAAAAAA&#10;AJ8CAABkcnMvZG93bnJldi54bWxQSwUGAAAAAAQABAD3AAAAkQMAAAAA&#10;">
                <v:imagedata r:id="rId2" o:title=""/>
                <v:path arrowok="t"/>
                <o:lock v:ext="edit" aspectratio="f"/>
              </v:shape>
              <v:line id="Gerade Verbindung 475" o:spid="_x0000_s113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8/ysQAAADdAAAADwAAAGRycy9kb3ducmV2LnhtbESPQWvCQBCF7wX/wzJCb3WjQivRVVSq&#10;9CSoUa9DdkyC2dmwu43x33eFgrcZ3vvevJktOlOLlpyvLCsYDhIQxLnVFRcKsuPmYwLCB2SNtWVS&#10;8CAPi3nvbYaptnfeU3sIhYgh7FNUUIbQpFL6vCSDfmAb4qhdrTMY4uoKqR3eY7ip5ShJPqXBiuOF&#10;Ehtal5TfDr8m1titttm6ZYOPvbtkk3x4/t6elHrvd8spiEBdeJn/6R8dudH4C5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vz/KxAAAAN0AAAAPAAAAAAAAAAAA&#10;AAAAAKECAABkcnMvZG93bnJldi54bWxQSwUGAAAAAAQABAD5AAAAkgMAAAAA&#10;" strokecolor="#a6a6a6" strokeweight=".5pt"/>
              <w10:wrap anchorx="page" anchory="page"/>
            </v:group>
          </w:pict>
        </mc:Fallback>
      </mc:AlternateContent>
    </w:r>
  </w:p>
  <w:p w:rsidR="00D3367F" w:rsidRDefault="00D3367F">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78208" behindDoc="0" locked="0" layoutInCell="1" allowOverlap="1" wp14:anchorId="5F5FC537" wp14:editId="781DC4D7">
              <wp:simplePos x="0" y="0"/>
              <wp:positionH relativeFrom="page">
                <wp:posOffset>9963302</wp:posOffset>
              </wp:positionH>
              <wp:positionV relativeFrom="page">
                <wp:posOffset>629107</wp:posOffset>
              </wp:positionV>
              <wp:extent cx="435600" cy="6200740"/>
              <wp:effectExtent l="0" t="0" r="3175" b="0"/>
              <wp:wrapNone/>
              <wp:docPr id="1271" name="Gruppieren 12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73"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7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71" o:spid="_x0000_s1139" style="position:absolute;margin-left:784.5pt;margin-top:49.55pt;width:34.3pt;height:488.25pt;z-index:2516782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oElmvBAAAyQ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AgaBJZrwQAAMk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Textfeld 2" o:spid="_x0000_s114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ZxJ8MA&#10;AADdAAAADwAAAGRycy9kb3ducmV2LnhtbERPS2sCMRC+C/6HMII3zboUtatRpFCoQsHaHjwOm3F3&#10;281kSeI+/n1TKHibj+85231vatGS85VlBYt5AoI4t7riQsHX5+tsDcIHZI21ZVIwkIf9bjzaYqZt&#10;xx/UXkIhYgj7DBWUITSZlD4vyaCf24Y4cjfrDIYIXSG1wy6Gm1qmSbKUBiuODSU29FJS/nO5GwXo&#10;9Pvpu3XD2lyP1/P9qeqezaDUdNIfNiAC9eEh/ne/6Tg/XaXw9008Qe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UZxJ8MAAADd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14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Lk/FAAAA3QAAAA8AAABkcnMvZG93bnJldi54bWxET01rAjEQvRf6H8IUvJSaVWmV1SiyUKmX&#10;gtpLb7Ob6WbpZhI2qbv115tCwds83uesNoNtxZm60DhWMBlnIIgrpxuuFXycXp8WIEJE1tg6JgW/&#10;FGCzvr9bYa5dzwc6H2MtUgiHHBWYGH0uZagMWQxj54kT9+U6izHBrpa6wz6F21ZOs+xFWmw4NRj0&#10;VBiqvo8/VsHuEkv+3L/3z+ZUFPPy4Mvw6JUaPQzbJYhIQ7yJ/91vOs2fzmfw9006Qa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gC5PxQAAAN0AAAAPAAAAAAAAAAAAAAAA&#10;AJ8CAABkcnMvZG93bnJldi54bWxQSwUGAAAAAAQABAD3AAAAkQMAAAAA&#10;">
                <v:imagedata r:id="rId2" o:title=""/>
                <v:path arrowok="t"/>
                <o:lock v:ext="edit" aspectratio="f"/>
              </v:shape>
              <v:line id="Gerade Verbindung 475" o:spid="_x0000_s114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cYfcQAAADdAAAADwAAAGRycy9kb3ducmV2LnhtbESPQWvCQBCF7wX/wzJCb3WjSCvRVVSq&#10;9CSoUa9DdkyC2dmwu43x33eFgrcZ3vvevJktOlOLlpyvLCsYDhIQxLnVFRcKsuPmYwLCB2SNtWVS&#10;8CAPi3nvbYaptnfeU3sIhYgh7FNUUIbQpFL6vCSDfmAb4qhdrTMY4uoKqR3eY7ip5ShJPqXBiuOF&#10;Ehtal5TfDr8m1titttm6ZYOPvbtkk3x4/t6elHrvd8spiEBdeJn/6R8dudHXGJ7fxBH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Bxh9xAAAAN0AAAAPAAAAAAAAAAAA&#10;AAAAAKECAABkcnMvZG93bnJldi54bWxQSwUGAAAAAAQABAD5AAAAkgMAAAAA&#10;" strokecolor="#a6a6a6" strokeweight=".5pt"/>
              <w10:wrap anchorx="page" anchory="page"/>
            </v:group>
          </w:pict>
        </mc:Fallback>
      </mc:AlternateContent>
    </w:r>
  </w:p>
  <w:p w:rsidR="00D3367F" w:rsidRDefault="00D3367F">
    <w:pPr>
      <w:pStyle w:val="Kopfzeile"/>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76160" behindDoc="0" locked="0" layoutInCell="1" allowOverlap="1" wp14:anchorId="2A56677F" wp14:editId="4FCD4136">
              <wp:simplePos x="0" y="0"/>
              <wp:positionH relativeFrom="page">
                <wp:posOffset>619125</wp:posOffset>
              </wp:positionH>
              <wp:positionV relativeFrom="page">
                <wp:posOffset>297840</wp:posOffset>
              </wp:positionV>
              <wp:extent cx="6220800" cy="435600"/>
              <wp:effectExtent l="0" t="0" r="8890" b="3175"/>
              <wp:wrapNone/>
              <wp:docPr id="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43" style="position:absolute;margin-left:48.75pt;margin-top:23.45pt;width:489.85pt;height:34.3pt;z-index:25167616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Lu3KWBAAAsw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rC7tylgQAALMKAAAO&#10;AAAAAAAAAAAAAAAAADwCAABkcnMvZTJvRG9jLnhtbFBLAQItABQABgAIAAAAIQBPoa7FugAAACEB&#10;AAAZAAAAAAAAAAAAAAAAAP4GAABkcnMvX3JlbHMvZTJvRG9jLnhtbC5yZWxzUEsBAi0AFAAGAAgA&#10;AAAhAIEx1Cf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Textfeld 2" o:spid="_x0000_s114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4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4hAPEAAAA2wAAAA8AAABkcnMvZG93bnJldi54bWxEj0FrAjEUhO+C/yE8oTdNLKXI1uxSRaFQ&#10;tLh66e2xed0sbl6WTarrvzcFocdhZr5hlsXgWnGhPjSeNcxnCgRx5U3DtYbTcTtdgAgR2WDrmTTc&#10;KECRj0dLzIy/8oEuZaxFgnDIUIONscukDJUlh2HmO+Lk/fjeYUyyr6Xp8ZrgrpXPSr1Khw2nBYsd&#10;rS1V5/LXaWjK3X5x22wruzqor3ITFX5+n7V+mgzvbyAiDfE//Gh/GA0vc/j7kn6AzO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F4hAPEAAAA2wAAAA8AAAAAAAAAAAAAAAAA&#10;nwIAAGRycy9kb3ducmV2LnhtbFBLBQYAAAAABAAEAPcAAACQAwAAAAA=&#10;">
                <v:imagedata r:id="rId2" o:title=""/>
                <v:path arrowok="t"/>
              </v:shape>
              <v:line id="Gerade Verbindung 657" o:spid="_x0000_s114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ZOIsIAAADbAAAADwAAAGRycy9kb3ducmV2LnhtbESPQYvCMBCF78L+hzAL3jRVRKRrFJVd&#10;8SSo3d3r0IxtsZmUJNb6740geHy8ed+bN192phYtOV9ZVjAaJiCIc6srLhRkp5/BDIQPyBpry6Tg&#10;Th6Wi4/eHFNtb3yg9hgKESHsU1RQhtCkUvq8JIN+aBvi6J2tMxiidIXUDm8Rbmo5TpKpNFhxbCix&#10;oU1J+eV4NfGN/XqbbVo2eD+4/2yWj/6+t79K9T+71ReIQF14H7/SO61gMobnlggAuXg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iZOIsIAAADbAAAADwAAAAAAAAAAAAAA&#10;AAChAgAAZHJzL2Rvd25yZXYueG1sUEsFBgAAAAAEAAQA+QAAAJADAAAAAA==&#10;" strokecolor="#a6a6a6" strokeweight=".5pt"/>
              <w10:wrap anchorx="page" anchory="page"/>
            </v:group>
          </w:pict>
        </mc:Fallback>
      </mc:AlternateContent>
    </w:r>
    <w:r>
      <w:rPr>
        <w:noProof/>
      </w:rPr>
      <mc:AlternateContent>
        <mc:Choice Requires="wpg">
          <w:drawing>
            <wp:anchor distT="0" distB="0" distL="114300" distR="114300" simplePos="0" relativeHeight="251675136" behindDoc="0" locked="0" layoutInCell="1" allowOverlap="1" wp14:anchorId="104BA44D" wp14:editId="40EADA84">
              <wp:simplePos x="0" y="0"/>
              <wp:positionH relativeFrom="page">
                <wp:posOffset>9963302</wp:posOffset>
              </wp:positionH>
              <wp:positionV relativeFrom="page">
                <wp:posOffset>629107</wp:posOffset>
              </wp:positionV>
              <wp:extent cx="435600" cy="6200740"/>
              <wp:effectExtent l="0" t="0" r="3175" b="0"/>
              <wp:wrapNone/>
              <wp:docPr id="978" name="Gruppieren 97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6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65"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6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78" o:spid="_x0000_s1147" style="position:absolute;margin-left:784.5pt;margin-top:49.55pt;width:34.3pt;height:488.25pt;z-index:25167513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KpssOuBAAAxw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Textfeld 2" o:spid="_x0000_s114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raFcMA&#10;AADdAAAADwAAAGRycy9kb3ducmV2LnhtbERPS2vCQBC+F/wPywje6kYR0TQbEaFQC4U29uBxyE6T&#10;1Oxs2F3z+PfdQqG3+fiekx1G04qenG8sK1gtExDEpdUNVwo+L8+POxA+IGtsLZOCiTwc8tlDhqm2&#10;A39QX4RKxBD2KSqoQ+hSKX1Zk0G/tB1x5L6sMxgidJXUDocYblq5TpKtNNhwbKixo1NN5a24GwXo&#10;9Nvrd++mnbmer+/3TTPszaTUYj4en0AEGsO/+M/9ouP89XYDv9/EE2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raFcMAAADd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 id="Grafik 11" o:spid="_x0000_s114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8hX3EAAAA3QAAAA8AAABkcnMvZG93bnJldi54bWxET01rAjEQvRf6H8IUvBTNVtDKapSyULGX&#10;gtqLt9nNuFncTMImddf++qZQ8DaP9zmrzWBbcaUuNI4VvEwyEMSV0w3XCr6O7+MFiBCRNbaOScGN&#10;AmzWjw8rzLXreU/XQ6xFCuGQowITo8+lDJUhi2HiPHHizq6zGBPsaqk77FO4beU0y+bSYsOpwaCn&#10;wlB1OXxbBdufWPLp47OfmWNRvJZ7X4Znr9ToaXhbgog0xLv4373Taf50PoO/b9IJ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r8hX3EAAAA3QAAAA8AAAAAAAAAAAAAAAAA&#10;nwIAAGRycy9kb3ducmV2LnhtbFBLBQYAAAAABAAEAPcAAACQAwAAAAA=&#10;">
                <v:imagedata r:id="rId2" o:title=""/>
                <v:path arrowok="t"/>
                <o:lock v:ext="edit" aspectratio="f"/>
              </v:shape>
              <v:line id="Gerade Verbindung 475" o:spid="_x0000_s115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C1TMQAAADdAAAADwAAAGRycy9kb3ducmV2LnhtbESPQYvCMBCF7wv+hzCCtzXVQ5FqFBVX&#10;PC2oVa9DM7bFZlKSbK3/frOw4G2G9743bxar3jSiI+drywom4wQEcWF1zaWC/Pz1OQPhA7LGxjIp&#10;eJGH1XLwscBM2ycfqTuFUsQQ9hkqqEJoMyl9UZFBP7YtcdTu1hkMcXWl1A6fMdw0cpokqTRYc7xQ&#10;YUvbiorH6cfEGt+bfb7t2ODr6G75rJhcd/uLUqNhv56DCNSHt/mfPujITdMU/r6JI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QLVMxAAAAN0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83328" behindDoc="0" locked="0" layoutInCell="1" allowOverlap="1" wp14:anchorId="48B2E004" wp14:editId="1148DA57">
              <wp:simplePos x="0" y="0"/>
              <wp:positionH relativeFrom="page">
                <wp:posOffset>9963302</wp:posOffset>
              </wp:positionH>
              <wp:positionV relativeFrom="page">
                <wp:posOffset>629107</wp:posOffset>
              </wp:positionV>
              <wp:extent cx="435600" cy="6200740"/>
              <wp:effectExtent l="0" t="0" r="3175" b="0"/>
              <wp:wrapNone/>
              <wp:docPr id="1451" name="Gruppieren 145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45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453"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45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451" o:spid="_x0000_s1151" style="position:absolute;margin-left:784.5pt;margin-top:49.55pt;width:34.3pt;height:488.25pt;z-index:25168332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">
              <v:shapetype id="_x0000_t202" coordsize="21600,21600" o:spt="202" path="m,l,21600r21600,l21600,xe">
                <v:stroke joinstyle="miter"/>
                <v:path gradientshapeok="t" o:connecttype="rect"/>
              </v:shapetype>
              <v:shape id="Textfeld 2" o:spid="_x0000_s115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jvv8MA&#10;AADdAAAADwAAAGRycy9kb3ducmV2LnhtbERPS2sCMRC+C/0PYQreNFtRsVujlIKggqC2B4/DZrq7&#10;7WayJHEf/94Igrf5+J6zXHemEg05X1pW8DZOQBBnVpecK/j53owWIHxA1lhZJgU9eVivXgZLTLVt&#10;+UTNOeQihrBPUUERQp1K6bOCDPqxrYkj92udwRChy6V22MZwU8lJksylwZJjQ4E1fRWU/Z+vRgE6&#10;fdj/Na5fmMvucrxOy/bd9EoNX7vPDxCBuvAUP9xbHedPZxO4fxN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Ljvv8MAAADd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15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sNfFAAAA3QAAAA8AAABkcnMvZG93bnJldi54bWxET0tLAzEQvgv9D2EKXqTNVq2VbdNSFhS9&#10;FPq49Da7GTdLN5Owid3VX28Ewdt8fM9ZbQbbiit1oXGsYDbNQBBXTjdcKzgdXybPIEJE1tg6JgVf&#10;FGCzHt2sMNeu5z1dD7EWKYRDjgpMjD6XMlSGLIap88SJ+3CdxZhgV0vdYZ/CbSvvs+xJWmw4NRj0&#10;VBiqLodPq+D1O5Z8ft/1c3MsikW592W480rdjoftEkSkIf6L/9xvOs1/nD/A7zfpBL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frDXxQAAAN0AAAAPAAAAAAAAAAAAAAAA&#10;AJ8CAABkcnMvZG93bnJldi54bWxQSwUGAAAAAAQABAD3AAAAkQMAAAAA&#10;">
                <v:imagedata r:id="rId2" o:title=""/>
                <v:path arrowok="t"/>
                <o:lock v:ext="edit" aspectratio="f"/>
              </v:shape>
              <v:line id="Gerade Verbindung 475" o:spid="_x0000_s115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mG5cQAAADdAAAADwAAAGRycy9kb3ducmV2LnhtbESPQWvCQBCF7wX/wzJCb3VjsUWiq6hU&#10;6UlQo16H7JgEs7Nhd43x33eFgrcZ3vvevJnOO1OLlpyvLCsYDhIQxLnVFRcKssP6YwzCB2SNtWVS&#10;8CAP81nvbYqptnfeUbsPhYgh7FNUUIbQpFL6vCSDfmAb4qhdrDMY4uoKqR3eY7ip5WeSfEuDFccL&#10;JTa0Kim/7m8m1tguN9mqZYOPnTtn43x4+tkclXrvd4sJiEBdeJn/6V8dudHXCJ7fxBHk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YblxAAAAN0AAAAPAAAAAAAAAAAA&#10;AAAAAKECAABkcnMvZG93bnJldi54bWxQSwUGAAAAAAQABAD5AAAAkgMAAAAA&#10;" strokecolor="#a6a6a6" strokeweight=".5pt"/>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81280" behindDoc="0" locked="0" layoutInCell="1" allowOverlap="1" wp14:anchorId="53C84DB7" wp14:editId="465A4790">
              <wp:simplePos x="0" y="0"/>
              <wp:positionH relativeFrom="page">
                <wp:posOffset>619125</wp:posOffset>
              </wp:positionH>
              <wp:positionV relativeFrom="page">
                <wp:posOffset>295275</wp:posOffset>
              </wp:positionV>
              <wp:extent cx="6220800" cy="435600"/>
              <wp:effectExtent l="0" t="0" r="8890" b="3175"/>
              <wp:wrapNone/>
              <wp:docPr id="2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44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55" style="position:absolute;margin-left:48.75pt;margin-top:23.25pt;width:489.85pt;height:34.3pt;z-index:25168128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BWx1RplgQAALQKAAAO&#10;AAAAAAAAAAAAAAAAADwCAABkcnMvZTJvRG9jLnhtbFBLAQItABQABgAIAAAAIQBPoa7FugAAACEB&#10;AAAZAAAAAAAAAAAAAAAAAP4GAABkcnMvX3JlbHMvZTJvRG9jLnhtbC5yZWxzUEsBAi0AFAAGAAgA&#10;AAAhAL47bSL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Textfeld 2" o:spid="_x0000_s1156"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7"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Z4LTCAAAA2gAAAA8AAABkcnMvZG93bnJldi54bWxEj0FrAjEUhO+F/ofwhN5qYoUiq1G0KAil&#10;yq5evD02z83i5mXZpLr++6YgeBxm5htmtuhdI67UhdqzhtFQgSAuvam50nA8bN4nIEJENth4Jg13&#10;CrCYv77MMDP+xjldi1iJBOGQoQYbY5tJGUpLDsPQt8TJO/vOYUyyq6Tp8JbgrpEfSn1KhzWnBYst&#10;fVkqL8Wv01AXP7vJfb0p7SpX+2IdFX6fLlq/DfrlFESkPj7Dj/bWaBjD/5V0A+T8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WeC0wgAAANoAAAAPAAAAAAAAAAAAAAAAAJ8C&#10;AABkcnMvZG93bnJldi54bWxQSwUGAAAAAAQABAD3AAAAjgMAAAAA&#10;">
                <v:imagedata r:id="rId2" o:title=""/>
                <v:path arrowok="t"/>
              </v:shape>
              <v:line id="Gerade Verbindung 657" o:spid="_x0000_s1158"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sWO8QAAADdAAAADwAAAGRycy9kb3ducmV2LnhtbESPQWvCQBCF74X+h2UKvdWNIiLRVaxU&#10;6UnQpnodsmMSzM6G3W2M/75zKPQ2j3nfmzfL9eBa1VOIjWcD41EGirj0tuHKQPG1e5uDignZYuuZ&#10;DDwownr1/LTE3Po7H6k/pUpJCMccDdQpdbnWsazJYRz5jlh2Vx8cJpGh0jbgXcJdqydZNtMOG5YL&#10;NXa0ram8nX6c1Di874ttzw4fx3Ap5uX4/LH/Nub1ZdgsQCUa0r/5j/60wk2n0l++kRH0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GxY7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0256" behindDoc="0" locked="0" layoutInCell="1" allowOverlap="1" wp14:anchorId="1078303D" wp14:editId="6DDF4E3A">
              <wp:simplePos x="0" y="0"/>
              <wp:positionH relativeFrom="page">
                <wp:posOffset>9963302</wp:posOffset>
              </wp:positionH>
              <wp:positionV relativeFrom="page">
                <wp:posOffset>629107</wp:posOffset>
              </wp:positionV>
              <wp:extent cx="435600" cy="6200740"/>
              <wp:effectExtent l="0" t="0" r="3175" b="0"/>
              <wp:wrapNone/>
              <wp:docPr id="1441" name="Gruppieren 144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44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443"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444"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441" o:spid="_x0000_s1159" style="position:absolute;margin-left:784.5pt;margin-top:49.55pt;width:34.3pt;height:488.25pt;z-index:2516802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IVquBAAAyQ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Ct/IVquBAAAy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Textfeld 2" o:spid="_x0000_s116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5YsIA&#10;AADdAAAADwAAAGRycy9kb3ducmV2LnhtbERPS2sCMRC+F/wPYQRvNassRVejiCC0QqFVDx6Hzbi7&#10;upksSdzHv28Khd7m43vOetubWrTkfGVZwWyagCDOra64UHA5H14XIHxA1lhbJgUDedhuRi9rzLTt&#10;+JvaUyhEDGGfoYIyhCaT0uclGfRT2xBH7madwRChK6R22MVwU8t5krxJgxXHhhIb2peUP05PowCd&#10;/jzeWzcszPXj+vVMq25pBqUm4363AhGoD//iP/e7jvPTdA6/38QT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YXliwgAAAN0AAAAPAAAAAAAAAAAAAAAAAJgCAABkcnMvZG93&#10;bnJldi54bWxQSwUGAAAAAAQABAD1AAAAhwMAAAAA&#10;" stroked="f">
                <v:textbox>
                  <w:txbxContent>
                    <w:p w:rsidR="00D3367F" w:rsidRPr="00E20335" w:rsidRDefault="00D3367F" w:rsidP="00AB3DB2">
                      <w:pPr>
                        <w:pStyle w:val="NL-Kopfzeilen-Titel"/>
                      </w:pPr>
                      <w:r>
                        <w:t>Landesinstitut für Schulentwicklung</w:t>
                      </w:r>
                    </w:p>
                  </w:txbxContent>
                </v:textbox>
              </v:shape>
              <v:shape id="Grafik 11" o:spid="_x0000_s116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nJgrFAAAA3QAAAA8AAABkcnMvZG93bnJldi54bWxET0tLAzEQvgv+hzBCL9Jm1b5YmxZZUPRS&#10;6OPS2+xm3CxuJmGTdld/vRGE3ubje85qM9hWXKgLjWMFD5MMBHHldMO1guPhdbwEESKyxtYxKfim&#10;AJv17c0Kc+163tFlH2uRQjjkqMDE6HMpQ2XIYpg4T5y4T9dZjAl2tdQd9inctvIxy+bSYsOpwaCn&#10;wlD1tT9bBW8/seTTx7afmUNRLMqdL8O9V2p0N7w8g4g0xKv43/2u0/zp9An+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pyYKxQAAAN0AAAAPAAAAAAAAAAAAAAAA&#10;AJ8CAABkcnMvZG93bnJldi54bWxQSwUGAAAAAAQABAD3AAAAkQMAAAAA&#10;">
                <v:imagedata r:id="rId2" o:title=""/>
                <v:path arrowok="t"/>
                <o:lock v:ext="edit" aspectratio="f"/>
              </v:shape>
              <v:line id="Gerade Verbindung 475" o:spid="_x0000_s116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QOMQAAADdAAAADwAAAGRycy9kb3ducmV2LnhtbESPQWvCQBCF7wX/wzJCb3WjhCLRVVSs&#10;9FRQo16H7JgEs7Nhdxvjv+8WBG8zvPe9eTNf9qYRHTlfW1YwHiUgiAuray4V5MevjykIH5A1NpZJ&#10;wYM8LBeDtzlm2t55T90hlCKGsM9QQRVCm0npi4oM+pFtiaN2tc5giKsrpXZ4j+GmkZMk+ZQGa44X&#10;KmxpU1FxO/yaWONnvcs3HRt87N0lnxbj83Z3Uup92K9mIAL14WV+0t86cmmawv83cQS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IBA4xAAAAN0AAAAPAAAAAAAAAAAA&#10;AAAAAKECAABkcnMvZG93bnJldi54bWxQSwUGAAAAAAQABAD5AAAAkgM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88448" behindDoc="0" locked="0" layoutInCell="1" allowOverlap="1" wp14:anchorId="6B65D60B" wp14:editId="3CD14A93">
              <wp:simplePos x="0" y="0"/>
              <wp:positionH relativeFrom="page">
                <wp:posOffset>9963302</wp:posOffset>
              </wp:positionH>
              <wp:positionV relativeFrom="page">
                <wp:posOffset>629107</wp:posOffset>
              </wp:positionV>
              <wp:extent cx="435600" cy="6200740"/>
              <wp:effectExtent l="0" t="0" r="3175" b="0"/>
              <wp:wrapNone/>
              <wp:docPr id="1513" name="Gruppieren 151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51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15"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16"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13" o:spid="_x0000_s1163" style="position:absolute;margin-left:784.5pt;margin-top:49.55pt;width:34.3pt;height:488.25pt;z-index:2516884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EH4cvauBAAAyQ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Textfeld 2" o:spid="_x0000_s116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ZkDcMA&#10;AADdAAAADwAAAGRycy9kb3ducmV2LnhtbERPS2vCQBC+F/wPywje6sZii0Y3QQqFWii06sHjkB2T&#10;aHY27K55/PtuodDbfHzP2eaDaURHzteWFSzmCQjiwuqaSwWn49vjCoQPyBoby6RgJA95NnnYYqpt&#10;z9/UHUIpYgj7FBVUIbSplL6oyKCf25Y4chfrDIYIXSm1wz6Gm0Y+JcmLNFhzbKiwpdeKitvhbhSg&#10;058f186NK3Pen7/uy7pfm1Gp2XTYbUAEGsK/+M/9ruP858US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ZkDcMAAADd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16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QO2XFAAAA3QAAAA8AAABkcnMvZG93bnJldi54bWxET01rwkAQvRf6H5YReim6sZBWoquUQEt7&#10;EdReeptkx2wwO7tktyb667tCobd5vM9ZbUbbiTP1oXWsYD7LQBDXTrfcKPg6vE0XIEJE1tg5JgUX&#10;CrBZ39+tsNBu4B2d97ERKYRDgQpMjL6QMtSGLIaZ88SJO7reYkywb6TucUjhtpNPWfYsLbacGgx6&#10;Kg3Vp/2PVfB+jRV/f26H3BzK8qXa+So8eqUeJuPrEkSkMf6L/9wfOs3P5zncvkkn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UDtlxQAAAN0AAAAPAAAAAAAAAAAAAAAA&#10;AJ8CAABkcnMvZG93bnJldi54bWxQSwUGAAAAAAQABAD3AAAAkQMAAAAA&#10;">
                <v:imagedata r:id="rId2" o:title=""/>
                <v:path arrowok="t"/>
                <o:lock v:ext="edit" aspectratio="f"/>
              </v:shape>
              <v:line id="Gerade Verbindung 475" o:spid="_x0000_s116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wLVMQAAADdAAAADwAAAGRycy9kb3ducmV2LnhtbESPQWvCQBCF7wX/wzJCb3UToSLRVVSs&#10;9FRQo16H7JgEs7Nhdxvjv+8WBG8zvPe9eTNf9qYRHTlfW1aQjhIQxIXVNZcK8uPXxxSED8gaG8uk&#10;4EEelovB2xwzbe+8p+4QShFD2GeooAqhzaT0RUUG/ci2xFG7WmcwxNWVUju8x3DTyHGSTKTBmuOF&#10;ClvaVFTcDr8m1vhZ7/JNxwYfe3fJp0V63u5OSr0P+9UMRKA+vMxP+ltH7jOdwP83cQS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7AtUxAAAAN0AAAAPAAAAAAAAAAAA&#10;AAAAAKECAABkcnMvZG93bnJldi54bWxQSwUGAAAAAAQABAD5AAAAkgM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86400" behindDoc="0" locked="0" layoutInCell="1" allowOverlap="1" wp14:anchorId="67A1EFBB" wp14:editId="4A76D564">
              <wp:simplePos x="0" y="0"/>
              <wp:positionH relativeFrom="page">
                <wp:posOffset>619125</wp:posOffset>
              </wp:positionH>
              <wp:positionV relativeFrom="page">
                <wp:posOffset>295275</wp:posOffset>
              </wp:positionV>
              <wp:extent cx="6220800" cy="435600"/>
              <wp:effectExtent l="0" t="0" r="8890" b="3175"/>
              <wp:wrapNone/>
              <wp:docPr id="150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50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0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50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7" style="position:absolute;margin-left:48.75pt;margin-top:23.25pt;width:489.85pt;height:34.3pt;z-index:2516864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SGrpJ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Textfeld 2" o:spid="_x0000_s116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vRDMEA&#10;AADdAAAADwAAAGRycy9kb3ducmV2LnhtbERP24rCMBB9F/yHMMK+iE0Vr9Uo7oKLr1U/YNqMbbGZ&#10;lCba+vebhYV9m8O5zu7Qm1q8qHWVZQXTKAZBnFtdcaHgdj1N1iCcR9ZYWyYFb3Jw2A8HO0y07Til&#10;18UXIoSwS1BB6X2TSOnykgy6yDbEgbvb1qAPsC2kbrEL4aaWszheSoMVh4YSG/oqKX9cnkbB/dyN&#10;F5su+/a3VTpffmK1yuxbqY9Rf9yC8NT7f/Gf+6zD/EU8g99vwgl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70QzBAAAA3QAAAA8AAAAAAAAAAAAAAAAAmAIAAGRycy9kb3du&#10;cmV2LnhtbFBLBQYAAAAABAAEAPUAAACGAw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7Y4DDAAAA3QAAAA8AAABkcnMvZG93bnJldi54bWxET99rwjAQfhf2P4QT9qaJDkU6Y9lEYSBz&#10;WH3Z29HcmtLmUppM63+/DAZ7u4/v563zwbXiSn2oPWuYTRUI4tKbmisNl/N+sgIRIrLB1jNpuFOA&#10;fPMwWmNm/I1PdC1iJVIIhww12Bi7TMpQWnIYpr4jTtyX7x3GBPtKmh5vKdy1cq7UUjqsOTVY7Ghr&#10;qWyKb6ehLt6Pq/tuX9rXk/oodlHh4bPR+nE8vDyDiDTEf/Gf+82k+Qv1BL/fpBPk5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3tjgMMAAADdAAAADwAAAAAAAAAAAAAAAACf&#10;AgAAZHJzL2Rvd25yZXYueG1sUEsFBgAAAAAEAAQA9wAAAI8DAAAAAA==&#10;">
                <v:imagedata r:id="rId2" o:title=""/>
                <v:path arrowok="t"/>
              </v:shape>
              <v:line id="Gerade Verbindung 657" o:spid="_x0000_s117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umZcUAAADdAAAADwAAAGRycy9kb3ducmV2LnhtbESPQWvCQBCF7wX/wzJCb3UTaSWkrqKh&#10;lZ4KamyvQ3aaBLOzYXcb47/vFgRvM7z3vXmzXI+mEwM531pWkM4SEMSV1S3XCsrj+1MGwgdkjZ1l&#10;UnAlD+vV5GGJubYX3tNwCLWIIexzVNCE0OdS+qohg35me+Ko/VhnMMTV1VI7vMRw08l5kiykwZbj&#10;hQZ7KhqqzodfE2t8bndlMbDB6959l1mVfr3tTko9TsfNK4hAY7ibb/SHjtxL8gz/38QR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umZ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5376" behindDoc="0" locked="0" layoutInCell="1" allowOverlap="1" wp14:anchorId="4BE52BDA" wp14:editId="31D031D3">
              <wp:simplePos x="0" y="0"/>
              <wp:positionH relativeFrom="page">
                <wp:posOffset>9963302</wp:posOffset>
              </wp:positionH>
              <wp:positionV relativeFrom="page">
                <wp:posOffset>629107</wp:posOffset>
              </wp:positionV>
              <wp:extent cx="435600" cy="6200740"/>
              <wp:effectExtent l="0" t="0" r="3175" b="0"/>
              <wp:wrapNone/>
              <wp:docPr id="1505" name="Gruppieren 150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50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07"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0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05" o:spid="_x0000_s1171" style="position:absolute;margin-left:784.5pt;margin-top:49.55pt;width:34.3pt;height:488.25pt;z-index:25168537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">
              <v:shape id="Textfeld 2" o:spid="_x0000_s117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JPMMA&#10;AADdAAAADwAAAGRycy9kb3ducmV2LnhtbERPyWrDMBC9F/IPYgK9NXJKGxInsgmFQlsoNMshx8Ga&#10;2E6skZEUL39fFQq5zeOts8kH04iOnK8tK5jPEhDEhdU1lwqOh/enJQgfkDU2lknBSB7ybPKwwVTb&#10;nnfU7UMpYgj7FBVUIbSplL6oyKCf2ZY4cmfrDIYIXSm1wz6Gm0Y+J8lCGqw5NlTY0ltFxXV/MwrQ&#10;6e+vS+fGpTl9nn5uL3W/MqNSj9NhuwYRaAh38b/7Q8f5r8kC/r6JJ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JPMMAAADdAAAADwAAAAAAAAAAAAAAAACYAgAAZHJzL2Rv&#10;d25yZXYueG1sUEsFBgAAAAAEAAQA9QAAAIgDAAAAAA==&#10;" stroked="f">
                <v:textbox>
                  <w:txbxContent>
                    <w:p w:rsidR="00D3367F" w:rsidRPr="00E20335" w:rsidRDefault="00D3367F" w:rsidP="00AB3DB2">
                      <w:pPr>
                        <w:pStyle w:val="NL-Kopfzeilen-Titel"/>
                      </w:pPr>
                      <w:r>
                        <w:t>Landesinstitut für Schulentwicklung</w:t>
                      </w:r>
                    </w:p>
                  </w:txbxContent>
                </v:textbox>
              </v:shape>
              <v:shape id="Grafik 11" o:spid="_x0000_s117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XllTEAAAA3QAAAA8AAABkcnMvZG93bnJldi54bWxET01rAjEQvRf8D2EEL6VmFayyNYosVOyl&#10;oPbibXYz3SzdTMImdVd/fVMo9DaP9znr7WBbcaUuNI4VzKYZCOLK6YZrBR/n16cViBCRNbaOScGN&#10;Amw3o4c15tr1fKTrKdYihXDIUYGJ0edShsqQxTB1njhxn66zGBPsaqk77FO4beU8y56lxYZTg0FP&#10;haHq6/RtFezvseTL23u/MOeiWJZHX4ZHr9RkPOxeQEQa4r/4z33Qaf4iW8LvN+k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gXllTEAAAA3QAAAA8AAAAAAAAAAAAAAAAA&#10;nwIAAGRycy9kb3ducmV2LnhtbFBLBQYAAAAABAAEAPcAAACQAwAAAAA=&#10;">
                <v:imagedata r:id="rId2" o:title=""/>
                <v:path arrowok="t"/>
                <o:lock v:ext="edit" aspectratio="f"/>
              </v:shape>
              <v:line id="Gerade Verbindung 475" o:spid="_x0000_s117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asYMQAAADdAAAADwAAAGRycy9kb3ducmV2LnhtbESPQWvCQBCF7wX/wzKCt7pRsEjqKipW&#10;eiqoaXsdsmMSzM6G3W2M/75zKPQ2j3nfmzerzeBa1VOIjWcDs2kGirj0tuHKQHF5e16CignZYuuZ&#10;DDwowmY9elphbv2dT9SfU6UkhGOOBuqUulzrWNbkME59Ryy7qw8Ok8hQaRvwLuGu1fMse9EOG5YL&#10;NXa0r6m8nX+c1PjYHYt9zw4fp/BdLMvZ1+H4acxkPGxfQSUa0r/5j363wi0yqSvfyAh6/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5qxgxAAAAN0AAAAPAAAAAAAAAAAA&#10;AAAAAKECAABkcnMvZG93bnJldi54bWxQSwUGAAAAAAQABAD5AAAAkgMAAAAA&#10;" strokecolor="#a6a6a6" strokeweight=".5pt"/>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93568" behindDoc="0" locked="0" layoutInCell="1" allowOverlap="1" wp14:anchorId="509976D2" wp14:editId="2A702BB5">
              <wp:simplePos x="0" y="0"/>
              <wp:positionH relativeFrom="page">
                <wp:posOffset>9963302</wp:posOffset>
              </wp:positionH>
              <wp:positionV relativeFrom="page">
                <wp:posOffset>629107</wp:posOffset>
              </wp:positionV>
              <wp:extent cx="435600" cy="6200740"/>
              <wp:effectExtent l="0" t="0" r="3175" b="0"/>
              <wp:wrapNone/>
              <wp:docPr id="37" name="Gruppieren 3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9"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0"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7" o:spid="_x0000_s1175" style="position:absolute;margin-left:784.5pt;margin-top:49.55pt;width:34.3pt;height:488.25pt;z-index:2516935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lAeSC7AEAADA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Textfeld 2" o:spid="_x0000_s117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PIMEA&#10;AADbAAAADwAAAGRycy9kb3ducmV2LnhtbERPy2oCMRTdC/5DuEJ3mrEtMo5GEaHQFgS1Xbi8TK4z&#10;o5ObIYnz+HuzKHR5OO/1tje1aMn5yrKC+SwBQZxbXXGh4PfnY5qC8AFZY22ZFAzkYbsZj9aYadvx&#10;idpzKEQMYZ+hgjKEJpPS5yUZ9DPbEEfuap3BEKErpHbYxXBTy9ckWUiDFceGEhval5Tfzw+jAJ0+&#10;fN9aN6Tm8nU5Pt6rbmkGpV4m/W4FIlAf/sV/7k+t4C2OjV/iD5Cb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irzyDBAAAA2wAAAA8AAAAAAAAAAAAAAAAAmAIAAGRycy9kb3du&#10;cmV2LnhtbFBLBQYAAAAABAAEAPUAAACGAw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1" o:spid="_x0000_s117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rinGAAAA2wAAAA8AAABkcnMvZG93bnJldi54bWxEj0trwzAQhO+F/gexhV5KIreleThRQjG0&#10;tJdCHpfc1tbGMrFWwlJjJ7++KhR6HGbmG2a5HmwrztSFxrGCx3EGgrhyuuFawX73NpqBCBFZY+uY&#10;FFwowHp1e7PEXLueN3TexlokCIccFZgYfS5lqAxZDGPniZN3dJ3FmGRXS91hn+C2lU9ZNpEWG04L&#10;Bj0VhqrT9tsqeL/Gkg+fX/2L2RXFtNz4Mjx4pe7vhtcFiEhD/A//tT+0guc5/H5JP0Cu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5+uKcYAAADbAAAADwAAAAAAAAAAAAAA&#10;AACfAgAAZHJzL2Rvd25yZXYueG1sUEsFBgAAAAAEAAQA9wAAAJIDAAAAAA==&#10;">
                <v:imagedata r:id="rId2" o:title=""/>
                <v:path arrowok="t"/>
                <o:lock v:ext="edit" aspectratio="f"/>
              </v:shape>
              <v:line id="Gerade Verbindung 475" o:spid="_x0000_s117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h1zsMAAADbAAAADwAAAGRycy9kb3ducmV2LnhtbESPwWrCQBCG7wXfYRnBW90oUiR1FRUr&#10;PRXUtL0O2TEJZmfD7jbGt+8cCj0O//zffLPaDK5VPYXYeDYwm2agiEtvG64MFJe35yWomJAttp7J&#10;wIMibNajpxXm1t/5RP05VUogHHM0UKfU5VrHsiaHceo7YsmuPjhMMoZK24B3gbtWz7PsRTtsWC7U&#10;2NG+pvJ2/nGi8bE7FvueHT5O4btYlrOvw/HTmMl42L6CSjSk/+W/9rs1sBB7+UUAo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4dc7DAAAA2wAAAA8AAAAAAAAAAAAA&#10;AAAAoQIAAGRycy9kb3ducmV2LnhtbFBLBQYAAAAABAAEAPkAAACRAw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67F" w:rsidRPr="006A1C37" w:rsidRDefault="00D3367F" w:rsidP="00AB3DB2">
    <w:pPr>
      <w:pStyle w:val="Kopfzeile"/>
    </w:pPr>
    <w:r>
      <w:rPr>
        <w:noProof/>
      </w:rPr>
      <mc:AlternateContent>
        <mc:Choice Requires="wpg">
          <w:drawing>
            <wp:anchor distT="0" distB="0" distL="114300" distR="114300" simplePos="0" relativeHeight="251691520" behindDoc="0" locked="0" layoutInCell="1" allowOverlap="1" wp14:anchorId="32DE1880" wp14:editId="0D5EA2F8">
              <wp:simplePos x="0" y="0"/>
              <wp:positionH relativeFrom="page">
                <wp:posOffset>619125</wp:posOffset>
              </wp:positionH>
              <wp:positionV relativeFrom="page">
                <wp:posOffset>295275</wp:posOffset>
              </wp:positionV>
              <wp:extent cx="6220800" cy="435600"/>
              <wp:effectExtent l="0" t="0" r="8890" b="3175"/>
              <wp:wrapNone/>
              <wp:docPr id="1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1"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27"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9" style="position:absolute;margin-left:48.75pt;margin-top:23.25pt;width:489.85pt;height:34.3pt;z-index:2516915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H2bBCKYBAAAt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Textfeld 2" o:spid="_x0000_s1180"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GUW8QA&#10;AADbAAAADwAAAGRycy9kb3ducmV2LnhtbESPzWrDMBCE74W8g9hALyWWE9okdSObtNCQa34eYG1t&#10;bBNrZSzVP29fFQI9DjPzDbPLRtOInjpXW1awjGIQxIXVNZcKrpfvxRaE88gaG8ukYCIHWTp72mGi&#10;7cAn6s++FAHCLkEFlfdtIqUrKjLoItsSB+9mO4M+yK6UusMhwE0jV3G8lgZrDgsVtvRVUXE//xgF&#10;t+Pw8vY+5Ad/3Zxe159Yb3I7KfU8H/cfIDyN/j/8aB+1gtUS/r6EHy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BlFvEAAAA2wAAAA8AAAAAAAAAAAAAAAAAmAIAAGRycy9k&#10;b3ducmV2LnhtbFBLBQYAAAAABAAEAPUAAACJAwAAAAA=&#10;" stroked="f">
                <v:textbox>
                  <w:txbxContent>
                    <w:p w:rsidR="00D3367F" w:rsidRPr="00E20335" w:rsidRDefault="00D3367F" w:rsidP="00AB3DB2">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O+dfCAAAA2wAAAA8AAABkcnMvZG93bnJldi54bWxEj0GLwjAUhO/C/ofwFvamyXoQqUZRURBk&#10;Fete9vZonk2xeSlNVuu/N4LgcZiZb5jpvHO1uFIbKs8avgcKBHHhTcWlht/Tpj8GESKywdozabhT&#10;gPnsozfFzPgbH+max1IkCIcMNdgYm0zKUFhyGAa+IU7e2bcOY5JtKU2LtwR3tRwqNZIOK04LFhta&#10;WSou+b/TUOU/+/F9vSns8qgO+Toq3P1dtP767BYTEJG6+A6/2lujYTiC55f0A+Ts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TvnXwgAAANsAAAAPAAAAAAAAAAAAAAAAAJ8C&#10;AABkcnMvZG93bnJldi54bWxQSwUGAAAAAAQABAD3AAAAjgMAAAAA&#10;">
                <v:imagedata r:id="rId2" o:title=""/>
                <v:path arrowok="t"/>
              </v:shape>
              <v:line id="Gerade Verbindung 657" o:spid="_x0000_s118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4IGsIAAADbAAAADwAAAGRycy9kb3ducmV2LnhtbESPQYvCMBCF78L+hzAL3jTVg0rXKCq7&#10;4klQu7vXoRnbYjMpSaz13xtB8Ph48743b77sTC1acr6yrGA0TEAQ51ZXXCjITj+DGQgfkDXWlknB&#10;nTwsFx+9Oaba3vhA7TEUIkLYp6igDKFJpfR5SQb90DbE0TtbZzBE6QqpHd4i3NRynCQTabDi2FBi&#10;Q5uS8svxauIb+/U227Rs8H5w/9ksH/19b3+V6n92qy8QgbrwPn6ld1rBeArPLREA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44IGsIAAADbAAAADwAAAAAAAAAAAAAA&#10;AAChAgAAZHJzL2Rvd25yZXYueG1sUEsFBgAAAAAEAAQA+QAAAJADAAAAAA==&#10;" strokecolor="#a6a6a6" strokeweight=".5pt"/>
              <w10:wrap anchorx="page" anchory="page"/>
            </v:group>
          </w:pict>
        </mc:Fallback>
      </mc:AlternateContent>
    </w:r>
    <w:r>
      <w:rPr>
        <w:noProof/>
      </w:rPr>
      <mc:AlternateContent>
        <mc:Choice Requires="wpg">
          <w:drawing>
            <wp:anchor distT="0" distB="0" distL="114300" distR="114300" simplePos="0" relativeHeight="251690496" behindDoc="0" locked="0" layoutInCell="1" allowOverlap="1" wp14:anchorId="029ECDFA" wp14:editId="2150A70B">
              <wp:simplePos x="0" y="0"/>
              <wp:positionH relativeFrom="page">
                <wp:posOffset>9963302</wp:posOffset>
              </wp:positionH>
              <wp:positionV relativeFrom="page">
                <wp:posOffset>629107</wp:posOffset>
              </wp:positionV>
              <wp:extent cx="435600" cy="6200740"/>
              <wp:effectExtent l="0" t="0" r="3175" b="0"/>
              <wp:wrapNone/>
              <wp:docPr id="28" name="Gruppieren 2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D3367F" w:rsidRPr="00E20335" w:rsidRDefault="00D3367F" w:rsidP="00AB3DB2">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0" name="Grafik 1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8" o:spid="_x0000_s1183" style="position:absolute;margin-left:784.5pt;margin-top:49.55pt;width:34.3pt;height:488.25pt;z-index:2516904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JBtPYrAEAADA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Textfeld 2" o:spid="_x0000_s118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8ZsQA&#10;AADbAAAADwAAAGRycy9kb3ducmV2LnhtbESPT2vCQBTE7wW/w/IEb3WjSNHUTRChUAWh1R48PrKv&#10;SWr2bdhd8+fbu4VCj8PM/IbZ5oNpREfO15YVLOYJCOLC6ppLBV+Xt+c1CB+QNTaWScFIHvJs8rTF&#10;VNueP6k7h1JECPsUFVQhtKmUvqjIoJ/bljh639YZDFG6UmqHfYSbRi6T5EUarDkuVNjSvqLidr4b&#10;Bej06fjTuXFtrofrx31V9xszKjWbDrtXEIGG8B/+a79rBcsN/H6JP0B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GbEAAAA2wAAAA8AAAAAAAAAAAAAAAAAmAIAAGRycy9k&#10;b3ducmV2LnhtbFBLBQYAAAAABAAEAPUAAACJAwAAAAA=&#10;" stroked="f">
                <v:textbox>
                  <w:txbxContent>
                    <w:p w:rsidR="00D3367F" w:rsidRPr="00E20335" w:rsidRDefault="00D3367F" w:rsidP="00AB3DB2">
                      <w:pPr>
                        <w:pStyle w:val="NL-Kopfzeilen-Titel"/>
                      </w:pPr>
                      <w:r>
                        <w:t>Landesinstitut für Schulentwicklung</w:t>
                      </w:r>
                    </w:p>
                  </w:txbxContent>
                </v:textbox>
              </v:shape>
              <v:shape id="Grafik 11" o:spid="_x0000_s118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lB7TCAAAA2wAAAA8AAABkcnMvZG93bnJldi54bWxET01rwjAYvgv+h/AKu4im23COziij4JgX&#10;wY+Lt7fNu6aseROaaLv9+uUg7PjwfK82g23FjbrQOFbwOM9AEFdON1wrOJ+2s1cQISJrbB2Tgh8K&#10;sFmPRyvMtev5QLdjrEUK4ZCjAhOjz6UMlSGLYe48ceK+XGcxJtjVUnfYp3Dbyqcse5EWG04NBj0V&#10;hqrv49Uq+PiNJV92+35hTkWxLA++DFOv1MNkeH8DEWmI/+K7+1MreE7r05f0A+T6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Qe0wgAAANsAAAAPAAAAAAAAAAAAAAAAAJ8C&#10;AABkcnMvZG93bnJldi54bWxQSwUGAAAAAAQABAD3AAAAjgMAAAAA&#10;">
                <v:imagedata r:id="rId2" o:title=""/>
                <v:path arrowok="t"/>
                <o:lock v:ext="edit" aspectratio="f"/>
              </v:shape>
              <v:line id="Gerade Verbindung 475" o:spid="_x0000_s118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KjKMMAAADbAAAADwAAAGRycy9kb3ducmV2LnhtbESPQWvCQBCF70L/wzIFb7pJC0VS12BD&#10;K54EbVqvQ3ZMgtnZsLuN8d+7BcHj48373rxlPppODOR8a1lBOk9AEFdWt1wrKL+/ZgsQPiBr7CyT&#10;git5yFdPkyVm2l54T8Mh1CJC2GeooAmhz6T0VUMG/dz2xNE7WWcwROlqqR1eItx08iVJ3qTBlmND&#10;gz0VDVXnw5+Jb+w+NmUxsMHr3h3LRZX+fm5+lJo+j+t3EIHG8Di+p7dawWsK/1siAOTq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yoyjDAAAA2wAAAA8AAAAAAAAAAAAA&#10;AAAAoQIAAGRycy9kb3ducmV2LnhtbFBLBQYAAAAABAAEAPkAAACRAw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10861378"/>
    <w:multiLevelType w:val="hybridMultilevel"/>
    <w:tmpl w:val="084A57C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11B20B95"/>
    <w:multiLevelType w:val="hybridMultilevel"/>
    <w:tmpl w:val="E57C53B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122007C2"/>
    <w:multiLevelType w:val="hybridMultilevel"/>
    <w:tmpl w:val="F672366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nsid w:val="14361A1E"/>
    <w:multiLevelType w:val="hybridMultilevel"/>
    <w:tmpl w:val="6466FFD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nsid w:val="147C0C82"/>
    <w:multiLevelType w:val="hybridMultilevel"/>
    <w:tmpl w:val="0C64BC3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nsid w:val="159A714A"/>
    <w:multiLevelType w:val="hybridMultilevel"/>
    <w:tmpl w:val="680E522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1B8F04C8"/>
    <w:multiLevelType w:val="hybridMultilevel"/>
    <w:tmpl w:val="BCF0EFA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nsid w:val="1D26778F"/>
    <w:multiLevelType w:val="hybridMultilevel"/>
    <w:tmpl w:val="E530001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nsid w:val="1E902DFB"/>
    <w:multiLevelType w:val="hybridMultilevel"/>
    <w:tmpl w:val="01D6D9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204C331E"/>
    <w:multiLevelType w:val="hybridMultilevel"/>
    <w:tmpl w:val="6466FFD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nsid w:val="21F86923"/>
    <w:multiLevelType w:val="hybridMultilevel"/>
    <w:tmpl w:val="41C0E28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22BC42D4"/>
    <w:multiLevelType w:val="hybridMultilevel"/>
    <w:tmpl w:val="02782902"/>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nsid w:val="246273D2"/>
    <w:multiLevelType w:val="hybridMultilevel"/>
    <w:tmpl w:val="6466FFD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4">
    <w:nsid w:val="250B4886"/>
    <w:multiLevelType w:val="hybridMultilevel"/>
    <w:tmpl w:val="EF86AE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6C4545F"/>
    <w:multiLevelType w:val="hybridMultilevel"/>
    <w:tmpl w:val="388CB3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29C22F72"/>
    <w:multiLevelType w:val="hybridMultilevel"/>
    <w:tmpl w:val="2B4677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2A63482A"/>
    <w:multiLevelType w:val="multilevel"/>
    <w:tmpl w:val="339AE524"/>
    <w:lvl w:ilvl="0">
      <w:start w:val="4"/>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2B6C0AED"/>
    <w:multiLevelType w:val="hybridMultilevel"/>
    <w:tmpl w:val="6466FFD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nsid w:val="2BE643B5"/>
    <w:multiLevelType w:val="hybridMultilevel"/>
    <w:tmpl w:val="3230D5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2D182395"/>
    <w:multiLevelType w:val="hybridMultilevel"/>
    <w:tmpl w:val="E1ECB5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39331538"/>
    <w:multiLevelType w:val="hybridMultilevel"/>
    <w:tmpl w:val="01D6D9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24">
    <w:nsid w:val="3C165081"/>
    <w:multiLevelType w:val="hybridMultilevel"/>
    <w:tmpl w:val="6B14421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nsid w:val="41E22EC5"/>
    <w:multiLevelType w:val="hybridMultilevel"/>
    <w:tmpl w:val="02AA843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44036F94"/>
    <w:multiLevelType w:val="multilevel"/>
    <w:tmpl w:val="3D1CDFE6"/>
    <w:lvl w:ilvl="0">
      <w:start w:val="1"/>
      <w:numFmt w:val="decimal"/>
      <w:pStyle w:val="Textkrpernrinnen"/>
      <w:lvlText w:val="%1."/>
      <w:lvlJc w:val="left"/>
      <w:pPr>
        <w:ind w:left="283"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567" w:hanging="283"/>
      </w:pPr>
      <w:rPr>
        <w:rFonts w:hint="default"/>
      </w:rPr>
    </w:lvl>
    <w:lvl w:ilvl="2">
      <w:start w:val="1"/>
      <w:numFmt w:val="lowerRoman"/>
      <w:lvlText w:val="%3."/>
      <w:lvlJc w:val="right"/>
      <w:pPr>
        <w:ind w:left="851" w:hanging="283"/>
      </w:pPr>
      <w:rPr>
        <w:rFonts w:hint="default"/>
      </w:rPr>
    </w:lvl>
    <w:lvl w:ilvl="3">
      <w:start w:val="1"/>
      <w:numFmt w:val="decimal"/>
      <w:lvlText w:val="%4."/>
      <w:lvlJc w:val="left"/>
      <w:pPr>
        <w:ind w:left="1135" w:hanging="283"/>
      </w:pPr>
      <w:rPr>
        <w:rFonts w:hint="default"/>
      </w:rPr>
    </w:lvl>
    <w:lvl w:ilvl="4">
      <w:start w:val="1"/>
      <w:numFmt w:val="lowerLetter"/>
      <w:lvlText w:val="%5."/>
      <w:lvlJc w:val="left"/>
      <w:pPr>
        <w:ind w:left="1419" w:hanging="283"/>
      </w:pPr>
      <w:rPr>
        <w:rFonts w:hint="default"/>
      </w:rPr>
    </w:lvl>
    <w:lvl w:ilvl="5">
      <w:start w:val="1"/>
      <w:numFmt w:val="lowerRoman"/>
      <w:lvlText w:val="%6."/>
      <w:lvlJc w:val="right"/>
      <w:pPr>
        <w:ind w:left="1703" w:hanging="283"/>
      </w:pPr>
      <w:rPr>
        <w:rFonts w:hint="default"/>
      </w:rPr>
    </w:lvl>
    <w:lvl w:ilvl="6">
      <w:start w:val="1"/>
      <w:numFmt w:val="decimal"/>
      <w:lvlText w:val="%7."/>
      <w:lvlJc w:val="left"/>
      <w:pPr>
        <w:ind w:left="1987" w:hanging="283"/>
      </w:pPr>
      <w:rPr>
        <w:rFonts w:hint="default"/>
      </w:rPr>
    </w:lvl>
    <w:lvl w:ilvl="7">
      <w:start w:val="1"/>
      <w:numFmt w:val="lowerLetter"/>
      <w:lvlText w:val="%8."/>
      <w:lvlJc w:val="left"/>
      <w:pPr>
        <w:ind w:left="2271" w:hanging="283"/>
      </w:pPr>
      <w:rPr>
        <w:rFonts w:hint="default"/>
      </w:rPr>
    </w:lvl>
    <w:lvl w:ilvl="8">
      <w:start w:val="1"/>
      <w:numFmt w:val="lowerRoman"/>
      <w:lvlText w:val="%9."/>
      <w:lvlJc w:val="right"/>
      <w:pPr>
        <w:ind w:left="2555" w:hanging="283"/>
      </w:pPr>
      <w:rPr>
        <w:rFonts w:hint="default"/>
      </w:rPr>
    </w:lvl>
  </w:abstractNum>
  <w:abstractNum w:abstractNumId="27">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4E085F74"/>
    <w:multiLevelType w:val="hybridMultilevel"/>
    <w:tmpl w:val="6466FFD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1">
    <w:nsid w:val="4EE84E47"/>
    <w:multiLevelType w:val="hybridMultilevel"/>
    <w:tmpl w:val="A0B6CEF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2">
    <w:nsid w:val="4EF67312"/>
    <w:multiLevelType w:val="hybridMultilevel"/>
    <w:tmpl w:val="FCD65B9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nsid w:val="504A7244"/>
    <w:multiLevelType w:val="hybridMultilevel"/>
    <w:tmpl w:val="A0B6CEF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4">
    <w:nsid w:val="53860E6E"/>
    <w:multiLevelType w:val="hybridMultilevel"/>
    <w:tmpl w:val="F672366A"/>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nsid w:val="578543FD"/>
    <w:multiLevelType w:val="hybridMultilevel"/>
    <w:tmpl w:val="F00CBC04"/>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579A771C"/>
    <w:multiLevelType w:val="hybridMultilevel"/>
    <w:tmpl w:val="02AA843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nsid w:val="5A041102"/>
    <w:multiLevelType w:val="hybridMultilevel"/>
    <w:tmpl w:val="B1745C46"/>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8">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5E192D56"/>
    <w:multiLevelType w:val="hybridMultilevel"/>
    <w:tmpl w:val="CD3E42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nsid w:val="645F56E6"/>
    <w:multiLevelType w:val="hybridMultilevel"/>
    <w:tmpl w:val="01D6D9C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nsid w:val="6853129C"/>
    <w:multiLevelType w:val="hybridMultilevel"/>
    <w:tmpl w:val="1860618C"/>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6CF11DA7"/>
    <w:multiLevelType w:val="hybridMultilevel"/>
    <w:tmpl w:val="AD147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nsid w:val="732F2909"/>
    <w:multiLevelType w:val="hybridMultilevel"/>
    <w:tmpl w:val="2C86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7">
    <w:nsid w:val="7D2F5047"/>
    <w:multiLevelType w:val="hybridMultilevel"/>
    <w:tmpl w:val="C4C08B7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8">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nsid w:val="7E513491"/>
    <w:multiLevelType w:val="hybridMultilevel"/>
    <w:tmpl w:val="DADA814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28"/>
  </w:num>
  <w:num w:numId="2">
    <w:abstractNumId w:val="23"/>
  </w:num>
  <w:num w:numId="3">
    <w:abstractNumId w:val="38"/>
  </w:num>
  <w:num w:numId="4">
    <w:abstractNumId w:val="42"/>
  </w:num>
  <w:num w:numId="5">
    <w:abstractNumId w:val="48"/>
  </w:num>
  <w:num w:numId="6">
    <w:abstractNumId w:val="40"/>
  </w:num>
  <w:num w:numId="7">
    <w:abstractNumId w:val="0"/>
  </w:num>
  <w:num w:numId="8">
    <w:abstractNumId w:val="26"/>
  </w:num>
  <w:num w:numId="9">
    <w:abstractNumId w:val="46"/>
  </w:num>
  <w:num w:numId="10">
    <w:abstractNumId w:val="27"/>
  </w:num>
  <w:num w:numId="11">
    <w:abstractNumId w:val="29"/>
  </w:num>
  <w:num w:numId="12">
    <w:abstractNumId w:val="16"/>
  </w:num>
  <w:num w:numId="13">
    <w:abstractNumId w:val="14"/>
  </w:num>
  <w:num w:numId="14">
    <w:abstractNumId w:val="18"/>
  </w:num>
  <w:num w:numId="15">
    <w:abstractNumId w:val="49"/>
  </w:num>
  <w:num w:numId="16">
    <w:abstractNumId w:val="11"/>
  </w:num>
  <w:num w:numId="17">
    <w:abstractNumId w:val="35"/>
  </w:num>
  <w:num w:numId="18">
    <w:abstractNumId w:val="6"/>
  </w:num>
  <w:num w:numId="19">
    <w:abstractNumId w:val="5"/>
  </w:num>
  <w:num w:numId="20">
    <w:abstractNumId w:val="17"/>
  </w:num>
  <w:num w:numId="21">
    <w:abstractNumId w:val="24"/>
  </w:num>
  <w:num w:numId="22">
    <w:abstractNumId w:val="37"/>
  </w:num>
  <w:num w:numId="23">
    <w:abstractNumId w:val="32"/>
  </w:num>
  <w:num w:numId="24">
    <w:abstractNumId w:val="47"/>
  </w:num>
  <w:num w:numId="25">
    <w:abstractNumId w:val="15"/>
  </w:num>
  <w:num w:numId="26">
    <w:abstractNumId w:val="12"/>
  </w:num>
  <w:num w:numId="27">
    <w:abstractNumId w:val="1"/>
  </w:num>
  <w:num w:numId="28">
    <w:abstractNumId w:val="13"/>
  </w:num>
  <w:num w:numId="29">
    <w:abstractNumId w:val="19"/>
  </w:num>
  <w:num w:numId="30">
    <w:abstractNumId w:val="10"/>
  </w:num>
  <w:num w:numId="31">
    <w:abstractNumId w:val="21"/>
  </w:num>
  <w:num w:numId="32">
    <w:abstractNumId w:val="30"/>
  </w:num>
  <w:num w:numId="33">
    <w:abstractNumId w:val="4"/>
  </w:num>
  <w:num w:numId="34">
    <w:abstractNumId w:val="45"/>
  </w:num>
  <w:num w:numId="35">
    <w:abstractNumId w:val="20"/>
  </w:num>
  <w:num w:numId="36">
    <w:abstractNumId w:val="44"/>
  </w:num>
  <w:num w:numId="37">
    <w:abstractNumId w:val="34"/>
  </w:num>
  <w:num w:numId="38">
    <w:abstractNumId w:val="39"/>
  </w:num>
  <w:num w:numId="39">
    <w:abstractNumId w:val="31"/>
  </w:num>
  <w:num w:numId="40">
    <w:abstractNumId w:val="3"/>
  </w:num>
  <w:num w:numId="41">
    <w:abstractNumId w:val="25"/>
  </w:num>
  <w:num w:numId="42">
    <w:abstractNumId w:val="22"/>
  </w:num>
  <w:num w:numId="43">
    <w:abstractNumId w:val="41"/>
  </w:num>
  <w:num w:numId="44">
    <w:abstractNumId w:val="7"/>
  </w:num>
  <w:num w:numId="45">
    <w:abstractNumId w:val="43"/>
  </w:num>
  <w:num w:numId="46">
    <w:abstractNumId w:val="2"/>
  </w:num>
  <w:num w:numId="47">
    <w:abstractNumId w:val="9"/>
  </w:num>
  <w:num w:numId="48">
    <w:abstractNumId w:val="8"/>
  </w:num>
  <w:num w:numId="49">
    <w:abstractNumId w:val="36"/>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592"/>
    <w:rsid w:val="00002F5E"/>
    <w:rsid w:val="00005129"/>
    <w:rsid w:val="00005A28"/>
    <w:rsid w:val="00005EAC"/>
    <w:rsid w:val="00010974"/>
    <w:rsid w:val="00011A1B"/>
    <w:rsid w:val="000160EC"/>
    <w:rsid w:val="00024E63"/>
    <w:rsid w:val="00033371"/>
    <w:rsid w:val="000335C1"/>
    <w:rsid w:val="000343DC"/>
    <w:rsid w:val="0003586D"/>
    <w:rsid w:val="00036A4D"/>
    <w:rsid w:val="000411A8"/>
    <w:rsid w:val="000444DF"/>
    <w:rsid w:val="0005288C"/>
    <w:rsid w:val="000568B2"/>
    <w:rsid w:val="00057390"/>
    <w:rsid w:val="0006239F"/>
    <w:rsid w:val="000623E3"/>
    <w:rsid w:val="00064582"/>
    <w:rsid w:val="000669F0"/>
    <w:rsid w:val="00077DD1"/>
    <w:rsid w:val="000802CA"/>
    <w:rsid w:val="000820BF"/>
    <w:rsid w:val="00083559"/>
    <w:rsid w:val="00084337"/>
    <w:rsid w:val="00085AB3"/>
    <w:rsid w:val="00085D77"/>
    <w:rsid w:val="00092DF1"/>
    <w:rsid w:val="000977FD"/>
    <w:rsid w:val="00097AAA"/>
    <w:rsid w:val="000A764B"/>
    <w:rsid w:val="000B06DC"/>
    <w:rsid w:val="000B0DF4"/>
    <w:rsid w:val="000B1737"/>
    <w:rsid w:val="000B2159"/>
    <w:rsid w:val="000C0B02"/>
    <w:rsid w:val="000C3197"/>
    <w:rsid w:val="000C5FC9"/>
    <w:rsid w:val="000D5446"/>
    <w:rsid w:val="000D7CA2"/>
    <w:rsid w:val="000E33F4"/>
    <w:rsid w:val="000E57F4"/>
    <w:rsid w:val="000E763B"/>
    <w:rsid w:val="000E7CC9"/>
    <w:rsid w:val="001021F6"/>
    <w:rsid w:val="001029DF"/>
    <w:rsid w:val="00102A7B"/>
    <w:rsid w:val="00103956"/>
    <w:rsid w:val="001066AF"/>
    <w:rsid w:val="00111E6A"/>
    <w:rsid w:val="00115113"/>
    <w:rsid w:val="0012000E"/>
    <w:rsid w:val="001227CB"/>
    <w:rsid w:val="001332A4"/>
    <w:rsid w:val="001424B4"/>
    <w:rsid w:val="001448D1"/>
    <w:rsid w:val="001467A4"/>
    <w:rsid w:val="00153EE8"/>
    <w:rsid w:val="00154820"/>
    <w:rsid w:val="001633C8"/>
    <w:rsid w:val="00163676"/>
    <w:rsid w:val="00164BB7"/>
    <w:rsid w:val="00167616"/>
    <w:rsid w:val="00170A65"/>
    <w:rsid w:val="00173367"/>
    <w:rsid w:val="00173A2D"/>
    <w:rsid w:val="00176541"/>
    <w:rsid w:val="00177093"/>
    <w:rsid w:val="001814EF"/>
    <w:rsid w:val="00183459"/>
    <w:rsid w:val="001849DA"/>
    <w:rsid w:val="00184C45"/>
    <w:rsid w:val="00185446"/>
    <w:rsid w:val="00185B58"/>
    <w:rsid w:val="00186B1D"/>
    <w:rsid w:val="00186B3F"/>
    <w:rsid w:val="00190A83"/>
    <w:rsid w:val="00191FC2"/>
    <w:rsid w:val="00192A13"/>
    <w:rsid w:val="00193A4B"/>
    <w:rsid w:val="00193DCC"/>
    <w:rsid w:val="001979E7"/>
    <w:rsid w:val="001A085A"/>
    <w:rsid w:val="001A2103"/>
    <w:rsid w:val="001B036B"/>
    <w:rsid w:val="001B4C23"/>
    <w:rsid w:val="001C12A1"/>
    <w:rsid w:val="001C241E"/>
    <w:rsid w:val="001C2C02"/>
    <w:rsid w:val="001C43AA"/>
    <w:rsid w:val="001C4627"/>
    <w:rsid w:val="001C51EE"/>
    <w:rsid w:val="001C667C"/>
    <w:rsid w:val="001C721C"/>
    <w:rsid w:val="001D42E6"/>
    <w:rsid w:val="001E03DE"/>
    <w:rsid w:val="001E445C"/>
    <w:rsid w:val="001F1C14"/>
    <w:rsid w:val="001F2D02"/>
    <w:rsid w:val="001F3112"/>
    <w:rsid w:val="0020278E"/>
    <w:rsid w:val="00203ADB"/>
    <w:rsid w:val="00203E01"/>
    <w:rsid w:val="00210735"/>
    <w:rsid w:val="002112E2"/>
    <w:rsid w:val="002223B8"/>
    <w:rsid w:val="00224E18"/>
    <w:rsid w:val="00225B84"/>
    <w:rsid w:val="00225F48"/>
    <w:rsid w:val="0022617F"/>
    <w:rsid w:val="00227078"/>
    <w:rsid w:val="00233EB7"/>
    <w:rsid w:val="00234B66"/>
    <w:rsid w:val="00241372"/>
    <w:rsid w:val="00242AF1"/>
    <w:rsid w:val="002461AD"/>
    <w:rsid w:val="00252DB1"/>
    <w:rsid w:val="00253AA4"/>
    <w:rsid w:val="00255D90"/>
    <w:rsid w:val="002611F5"/>
    <w:rsid w:val="00270F21"/>
    <w:rsid w:val="002817D6"/>
    <w:rsid w:val="00281CB1"/>
    <w:rsid w:val="00290AB0"/>
    <w:rsid w:val="002915B8"/>
    <w:rsid w:val="00296589"/>
    <w:rsid w:val="002979DC"/>
    <w:rsid w:val="002A15B1"/>
    <w:rsid w:val="002A2D21"/>
    <w:rsid w:val="002A656B"/>
    <w:rsid w:val="002A79B5"/>
    <w:rsid w:val="002B1CA9"/>
    <w:rsid w:val="002B463A"/>
    <w:rsid w:val="002B5C8D"/>
    <w:rsid w:val="002B7F71"/>
    <w:rsid w:val="002E10B1"/>
    <w:rsid w:val="002E2050"/>
    <w:rsid w:val="002E236A"/>
    <w:rsid w:val="002F2555"/>
    <w:rsid w:val="003079A7"/>
    <w:rsid w:val="00307AA5"/>
    <w:rsid w:val="00311C13"/>
    <w:rsid w:val="00324B75"/>
    <w:rsid w:val="00327A81"/>
    <w:rsid w:val="003304A6"/>
    <w:rsid w:val="00334277"/>
    <w:rsid w:val="003346C3"/>
    <w:rsid w:val="003421A1"/>
    <w:rsid w:val="003457A0"/>
    <w:rsid w:val="00351422"/>
    <w:rsid w:val="003515A3"/>
    <w:rsid w:val="00352730"/>
    <w:rsid w:val="003552C0"/>
    <w:rsid w:val="00357C55"/>
    <w:rsid w:val="00361E5E"/>
    <w:rsid w:val="00362A92"/>
    <w:rsid w:val="00366215"/>
    <w:rsid w:val="003674DA"/>
    <w:rsid w:val="00372B8C"/>
    <w:rsid w:val="003754CF"/>
    <w:rsid w:val="00385D63"/>
    <w:rsid w:val="00387063"/>
    <w:rsid w:val="0039065A"/>
    <w:rsid w:val="00390BC0"/>
    <w:rsid w:val="0039171B"/>
    <w:rsid w:val="00391945"/>
    <w:rsid w:val="00393DE5"/>
    <w:rsid w:val="003944DA"/>
    <w:rsid w:val="003A0130"/>
    <w:rsid w:val="003A17D4"/>
    <w:rsid w:val="003A6D4C"/>
    <w:rsid w:val="003B20C9"/>
    <w:rsid w:val="003B7947"/>
    <w:rsid w:val="003C414F"/>
    <w:rsid w:val="003C4B80"/>
    <w:rsid w:val="003C5139"/>
    <w:rsid w:val="003C56C4"/>
    <w:rsid w:val="003D0AD2"/>
    <w:rsid w:val="003D2E25"/>
    <w:rsid w:val="003D4989"/>
    <w:rsid w:val="003E157C"/>
    <w:rsid w:val="003F4E18"/>
    <w:rsid w:val="003F5C78"/>
    <w:rsid w:val="003F75E9"/>
    <w:rsid w:val="00405F7E"/>
    <w:rsid w:val="004146BC"/>
    <w:rsid w:val="00415D03"/>
    <w:rsid w:val="0042086D"/>
    <w:rsid w:val="0042345D"/>
    <w:rsid w:val="00431559"/>
    <w:rsid w:val="0043494C"/>
    <w:rsid w:val="00440697"/>
    <w:rsid w:val="00441F54"/>
    <w:rsid w:val="00444959"/>
    <w:rsid w:val="00444F9C"/>
    <w:rsid w:val="00445F53"/>
    <w:rsid w:val="0044650F"/>
    <w:rsid w:val="00451035"/>
    <w:rsid w:val="00451C6D"/>
    <w:rsid w:val="004524BD"/>
    <w:rsid w:val="004529FA"/>
    <w:rsid w:val="00472595"/>
    <w:rsid w:val="0047779F"/>
    <w:rsid w:val="004832DB"/>
    <w:rsid w:val="0048414B"/>
    <w:rsid w:val="0048580A"/>
    <w:rsid w:val="00486468"/>
    <w:rsid w:val="0048708F"/>
    <w:rsid w:val="00493E75"/>
    <w:rsid w:val="004A157B"/>
    <w:rsid w:val="004A67B3"/>
    <w:rsid w:val="004B61EF"/>
    <w:rsid w:val="004B658C"/>
    <w:rsid w:val="004C1365"/>
    <w:rsid w:val="004C18F1"/>
    <w:rsid w:val="004D24E6"/>
    <w:rsid w:val="004D3E08"/>
    <w:rsid w:val="004D3EFB"/>
    <w:rsid w:val="004D7919"/>
    <w:rsid w:val="004E6866"/>
    <w:rsid w:val="004E7451"/>
    <w:rsid w:val="004F247D"/>
    <w:rsid w:val="004F6A0F"/>
    <w:rsid w:val="004F754E"/>
    <w:rsid w:val="005039B8"/>
    <w:rsid w:val="00504C3A"/>
    <w:rsid w:val="00506157"/>
    <w:rsid w:val="00506624"/>
    <w:rsid w:val="0051078A"/>
    <w:rsid w:val="005109FF"/>
    <w:rsid w:val="00510C15"/>
    <w:rsid w:val="00516DF0"/>
    <w:rsid w:val="00520BD0"/>
    <w:rsid w:val="005218AF"/>
    <w:rsid w:val="0053217B"/>
    <w:rsid w:val="00533A3A"/>
    <w:rsid w:val="0053570A"/>
    <w:rsid w:val="00535F4A"/>
    <w:rsid w:val="00542D04"/>
    <w:rsid w:val="00545AB7"/>
    <w:rsid w:val="00554335"/>
    <w:rsid w:val="00554345"/>
    <w:rsid w:val="00560EEB"/>
    <w:rsid w:val="005654FD"/>
    <w:rsid w:val="00565E92"/>
    <w:rsid w:val="00571D97"/>
    <w:rsid w:val="00573512"/>
    <w:rsid w:val="00581AF7"/>
    <w:rsid w:val="00583BFC"/>
    <w:rsid w:val="0059082D"/>
    <w:rsid w:val="00590B57"/>
    <w:rsid w:val="00591BCC"/>
    <w:rsid w:val="00595EBF"/>
    <w:rsid w:val="00597140"/>
    <w:rsid w:val="00597B0C"/>
    <w:rsid w:val="00597E96"/>
    <w:rsid w:val="005A15B7"/>
    <w:rsid w:val="005A6708"/>
    <w:rsid w:val="005B6550"/>
    <w:rsid w:val="005C19AC"/>
    <w:rsid w:val="005C4141"/>
    <w:rsid w:val="005C42CD"/>
    <w:rsid w:val="005C589B"/>
    <w:rsid w:val="005D33E4"/>
    <w:rsid w:val="005D451F"/>
    <w:rsid w:val="005E4A43"/>
    <w:rsid w:val="005F53B8"/>
    <w:rsid w:val="00600450"/>
    <w:rsid w:val="00604F6A"/>
    <w:rsid w:val="00606A9B"/>
    <w:rsid w:val="0061505A"/>
    <w:rsid w:val="00616040"/>
    <w:rsid w:val="00621B6F"/>
    <w:rsid w:val="00622F22"/>
    <w:rsid w:val="00623D54"/>
    <w:rsid w:val="00624F16"/>
    <w:rsid w:val="006253CD"/>
    <w:rsid w:val="006308C3"/>
    <w:rsid w:val="00632296"/>
    <w:rsid w:val="00634F61"/>
    <w:rsid w:val="00635328"/>
    <w:rsid w:val="00636F94"/>
    <w:rsid w:val="00637FB3"/>
    <w:rsid w:val="00643AF5"/>
    <w:rsid w:val="00645406"/>
    <w:rsid w:val="00652A0D"/>
    <w:rsid w:val="00665E61"/>
    <w:rsid w:val="0067020A"/>
    <w:rsid w:val="00674242"/>
    <w:rsid w:val="00685EAA"/>
    <w:rsid w:val="0069030C"/>
    <w:rsid w:val="006A2B3A"/>
    <w:rsid w:val="006A4AEC"/>
    <w:rsid w:val="006A5BF4"/>
    <w:rsid w:val="006A64CA"/>
    <w:rsid w:val="006B12F2"/>
    <w:rsid w:val="006C38C4"/>
    <w:rsid w:val="006C4859"/>
    <w:rsid w:val="006C4D0A"/>
    <w:rsid w:val="006C4F15"/>
    <w:rsid w:val="006C7249"/>
    <w:rsid w:val="006D3107"/>
    <w:rsid w:val="006D75BC"/>
    <w:rsid w:val="006E4825"/>
    <w:rsid w:val="006E5408"/>
    <w:rsid w:val="006F2B4B"/>
    <w:rsid w:val="006F661D"/>
    <w:rsid w:val="006F6E2E"/>
    <w:rsid w:val="006F70B3"/>
    <w:rsid w:val="00706E47"/>
    <w:rsid w:val="00712924"/>
    <w:rsid w:val="00715FF1"/>
    <w:rsid w:val="0072380A"/>
    <w:rsid w:val="00731403"/>
    <w:rsid w:val="00735CFD"/>
    <w:rsid w:val="00737082"/>
    <w:rsid w:val="00740ADF"/>
    <w:rsid w:val="00741FE6"/>
    <w:rsid w:val="00754382"/>
    <w:rsid w:val="0075476A"/>
    <w:rsid w:val="0075705E"/>
    <w:rsid w:val="00760104"/>
    <w:rsid w:val="00760EC2"/>
    <w:rsid w:val="00763A03"/>
    <w:rsid w:val="00764360"/>
    <w:rsid w:val="00765E90"/>
    <w:rsid w:val="007665EC"/>
    <w:rsid w:val="00770F61"/>
    <w:rsid w:val="00771E5D"/>
    <w:rsid w:val="00777224"/>
    <w:rsid w:val="00793E4C"/>
    <w:rsid w:val="00796583"/>
    <w:rsid w:val="007977D7"/>
    <w:rsid w:val="007A0C3A"/>
    <w:rsid w:val="007A239C"/>
    <w:rsid w:val="007A3729"/>
    <w:rsid w:val="007B4E09"/>
    <w:rsid w:val="007B7335"/>
    <w:rsid w:val="007B7796"/>
    <w:rsid w:val="007C15CA"/>
    <w:rsid w:val="007C55F7"/>
    <w:rsid w:val="007D416C"/>
    <w:rsid w:val="007E1441"/>
    <w:rsid w:val="007E1D14"/>
    <w:rsid w:val="007E5B6A"/>
    <w:rsid w:val="007F2C56"/>
    <w:rsid w:val="007F4EDC"/>
    <w:rsid w:val="007F67D3"/>
    <w:rsid w:val="007F7024"/>
    <w:rsid w:val="008028EA"/>
    <w:rsid w:val="008107D3"/>
    <w:rsid w:val="0082057B"/>
    <w:rsid w:val="00822445"/>
    <w:rsid w:val="008310BF"/>
    <w:rsid w:val="00832068"/>
    <w:rsid w:val="00832BFD"/>
    <w:rsid w:val="00832D9B"/>
    <w:rsid w:val="00835747"/>
    <w:rsid w:val="00837F4C"/>
    <w:rsid w:val="00840DEE"/>
    <w:rsid w:val="00847D48"/>
    <w:rsid w:val="00850A64"/>
    <w:rsid w:val="008521AE"/>
    <w:rsid w:val="00864B19"/>
    <w:rsid w:val="00873419"/>
    <w:rsid w:val="00874A59"/>
    <w:rsid w:val="00877B0B"/>
    <w:rsid w:val="00883173"/>
    <w:rsid w:val="008955B4"/>
    <w:rsid w:val="008A7911"/>
    <w:rsid w:val="008A79D1"/>
    <w:rsid w:val="008B103F"/>
    <w:rsid w:val="008B217E"/>
    <w:rsid w:val="008B49F7"/>
    <w:rsid w:val="008B4CB0"/>
    <w:rsid w:val="008B6EE3"/>
    <w:rsid w:val="008C10F2"/>
    <w:rsid w:val="008C2856"/>
    <w:rsid w:val="008C74E5"/>
    <w:rsid w:val="008D17C4"/>
    <w:rsid w:val="008D2E55"/>
    <w:rsid w:val="008D3ED1"/>
    <w:rsid w:val="008D5EDB"/>
    <w:rsid w:val="008E229C"/>
    <w:rsid w:val="008E2D1B"/>
    <w:rsid w:val="008F1777"/>
    <w:rsid w:val="00900D7C"/>
    <w:rsid w:val="00905DD5"/>
    <w:rsid w:val="009076D6"/>
    <w:rsid w:val="009105C1"/>
    <w:rsid w:val="00913F2D"/>
    <w:rsid w:val="009144D8"/>
    <w:rsid w:val="009159C1"/>
    <w:rsid w:val="00916D0F"/>
    <w:rsid w:val="00916DC6"/>
    <w:rsid w:val="00917274"/>
    <w:rsid w:val="00917C6D"/>
    <w:rsid w:val="009234AA"/>
    <w:rsid w:val="0092450E"/>
    <w:rsid w:val="00931A6F"/>
    <w:rsid w:val="009334EC"/>
    <w:rsid w:val="00943640"/>
    <w:rsid w:val="009452CB"/>
    <w:rsid w:val="009533B3"/>
    <w:rsid w:val="00954B10"/>
    <w:rsid w:val="0095546B"/>
    <w:rsid w:val="0095578D"/>
    <w:rsid w:val="00955840"/>
    <w:rsid w:val="0096073B"/>
    <w:rsid w:val="009659ED"/>
    <w:rsid w:val="0097070C"/>
    <w:rsid w:val="009728FC"/>
    <w:rsid w:val="009735C6"/>
    <w:rsid w:val="009807B0"/>
    <w:rsid w:val="00980E77"/>
    <w:rsid w:val="00983840"/>
    <w:rsid w:val="009839BE"/>
    <w:rsid w:val="009868FC"/>
    <w:rsid w:val="009911FA"/>
    <w:rsid w:val="00992625"/>
    <w:rsid w:val="009935DA"/>
    <w:rsid w:val="00996973"/>
    <w:rsid w:val="009975DE"/>
    <w:rsid w:val="009A6DD4"/>
    <w:rsid w:val="009A75BD"/>
    <w:rsid w:val="009B0967"/>
    <w:rsid w:val="009C05F9"/>
    <w:rsid w:val="009C0E4B"/>
    <w:rsid w:val="009C2229"/>
    <w:rsid w:val="009C6AD3"/>
    <w:rsid w:val="009D56E0"/>
    <w:rsid w:val="009D72A2"/>
    <w:rsid w:val="009E58C7"/>
    <w:rsid w:val="009F5046"/>
    <w:rsid w:val="009F66A5"/>
    <w:rsid w:val="009F74BE"/>
    <w:rsid w:val="00A010D4"/>
    <w:rsid w:val="00A01F12"/>
    <w:rsid w:val="00A06E76"/>
    <w:rsid w:val="00A103EA"/>
    <w:rsid w:val="00A1042A"/>
    <w:rsid w:val="00A15608"/>
    <w:rsid w:val="00A16D65"/>
    <w:rsid w:val="00A20659"/>
    <w:rsid w:val="00A24DDF"/>
    <w:rsid w:val="00A2638E"/>
    <w:rsid w:val="00A33C98"/>
    <w:rsid w:val="00A410C8"/>
    <w:rsid w:val="00A5009A"/>
    <w:rsid w:val="00A567D9"/>
    <w:rsid w:val="00A6258B"/>
    <w:rsid w:val="00A63AD7"/>
    <w:rsid w:val="00A65C0A"/>
    <w:rsid w:val="00A71006"/>
    <w:rsid w:val="00A73AEC"/>
    <w:rsid w:val="00A74C42"/>
    <w:rsid w:val="00A84F43"/>
    <w:rsid w:val="00A914E3"/>
    <w:rsid w:val="00A91AEE"/>
    <w:rsid w:val="00A96438"/>
    <w:rsid w:val="00AA18D1"/>
    <w:rsid w:val="00AB1FED"/>
    <w:rsid w:val="00AB373B"/>
    <w:rsid w:val="00AB3DB2"/>
    <w:rsid w:val="00AB45A3"/>
    <w:rsid w:val="00AB5F36"/>
    <w:rsid w:val="00AC3742"/>
    <w:rsid w:val="00AD3746"/>
    <w:rsid w:val="00AE418B"/>
    <w:rsid w:val="00AE47FF"/>
    <w:rsid w:val="00AE53C5"/>
    <w:rsid w:val="00AF11A2"/>
    <w:rsid w:val="00AF35FA"/>
    <w:rsid w:val="00AF5B64"/>
    <w:rsid w:val="00B04046"/>
    <w:rsid w:val="00B1205E"/>
    <w:rsid w:val="00B139F3"/>
    <w:rsid w:val="00B2315B"/>
    <w:rsid w:val="00B360B5"/>
    <w:rsid w:val="00B4076F"/>
    <w:rsid w:val="00B42A2F"/>
    <w:rsid w:val="00B43592"/>
    <w:rsid w:val="00B454C2"/>
    <w:rsid w:val="00B4780D"/>
    <w:rsid w:val="00B51DE9"/>
    <w:rsid w:val="00B553BF"/>
    <w:rsid w:val="00B55577"/>
    <w:rsid w:val="00B56F9E"/>
    <w:rsid w:val="00B619C2"/>
    <w:rsid w:val="00B625F9"/>
    <w:rsid w:val="00B66B61"/>
    <w:rsid w:val="00B66B9F"/>
    <w:rsid w:val="00B763B7"/>
    <w:rsid w:val="00B815E2"/>
    <w:rsid w:val="00B8376F"/>
    <w:rsid w:val="00B911F3"/>
    <w:rsid w:val="00B94B8A"/>
    <w:rsid w:val="00BA079A"/>
    <w:rsid w:val="00BA3365"/>
    <w:rsid w:val="00BA64CC"/>
    <w:rsid w:val="00BB14A9"/>
    <w:rsid w:val="00BB2214"/>
    <w:rsid w:val="00BB37E0"/>
    <w:rsid w:val="00BB4334"/>
    <w:rsid w:val="00BC7172"/>
    <w:rsid w:val="00BD201D"/>
    <w:rsid w:val="00BD20A1"/>
    <w:rsid w:val="00BD3352"/>
    <w:rsid w:val="00BE1583"/>
    <w:rsid w:val="00BE21B0"/>
    <w:rsid w:val="00BE39EB"/>
    <w:rsid w:val="00BE4DD2"/>
    <w:rsid w:val="00BE7018"/>
    <w:rsid w:val="00BF35AC"/>
    <w:rsid w:val="00BF5E7A"/>
    <w:rsid w:val="00BF7272"/>
    <w:rsid w:val="00C00F2D"/>
    <w:rsid w:val="00C036FE"/>
    <w:rsid w:val="00C0566B"/>
    <w:rsid w:val="00C06415"/>
    <w:rsid w:val="00C074DE"/>
    <w:rsid w:val="00C07653"/>
    <w:rsid w:val="00C15540"/>
    <w:rsid w:val="00C224C8"/>
    <w:rsid w:val="00C22DA6"/>
    <w:rsid w:val="00C258F2"/>
    <w:rsid w:val="00C305D7"/>
    <w:rsid w:val="00C32D75"/>
    <w:rsid w:val="00C335DB"/>
    <w:rsid w:val="00C37F08"/>
    <w:rsid w:val="00C410D6"/>
    <w:rsid w:val="00C43904"/>
    <w:rsid w:val="00C47040"/>
    <w:rsid w:val="00C4772F"/>
    <w:rsid w:val="00C53F6E"/>
    <w:rsid w:val="00C61592"/>
    <w:rsid w:val="00C62390"/>
    <w:rsid w:val="00C62CD9"/>
    <w:rsid w:val="00C701E5"/>
    <w:rsid w:val="00C87ACA"/>
    <w:rsid w:val="00C94C47"/>
    <w:rsid w:val="00CA0F95"/>
    <w:rsid w:val="00CA4D04"/>
    <w:rsid w:val="00CB0197"/>
    <w:rsid w:val="00CB517D"/>
    <w:rsid w:val="00CC3814"/>
    <w:rsid w:val="00CC3AD8"/>
    <w:rsid w:val="00CD1CB7"/>
    <w:rsid w:val="00CD2ADF"/>
    <w:rsid w:val="00CD3802"/>
    <w:rsid w:val="00CD6932"/>
    <w:rsid w:val="00CD7391"/>
    <w:rsid w:val="00CE3333"/>
    <w:rsid w:val="00CE3432"/>
    <w:rsid w:val="00CE6551"/>
    <w:rsid w:val="00CF0506"/>
    <w:rsid w:val="00CF0EC1"/>
    <w:rsid w:val="00CF5E9F"/>
    <w:rsid w:val="00D008DF"/>
    <w:rsid w:val="00D01D35"/>
    <w:rsid w:val="00D0293B"/>
    <w:rsid w:val="00D15C47"/>
    <w:rsid w:val="00D16B65"/>
    <w:rsid w:val="00D20D85"/>
    <w:rsid w:val="00D22F44"/>
    <w:rsid w:val="00D26196"/>
    <w:rsid w:val="00D3240F"/>
    <w:rsid w:val="00D3367F"/>
    <w:rsid w:val="00D33EE1"/>
    <w:rsid w:val="00D34A82"/>
    <w:rsid w:val="00D41680"/>
    <w:rsid w:val="00D47AEF"/>
    <w:rsid w:val="00D51D41"/>
    <w:rsid w:val="00D55E22"/>
    <w:rsid w:val="00D56F81"/>
    <w:rsid w:val="00D65102"/>
    <w:rsid w:val="00D71C9B"/>
    <w:rsid w:val="00D71F3F"/>
    <w:rsid w:val="00D76BE8"/>
    <w:rsid w:val="00D77352"/>
    <w:rsid w:val="00D77A6C"/>
    <w:rsid w:val="00D81E25"/>
    <w:rsid w:val="00D828B4"/>
    <w:rsid w:val="00D862F5"/>
    <w:rsid w:val="00D934B5"/>
    <w:rsid w:val="00D952A3"/>
    <w:rsid w:val="00DA26E0"/>
    <w:rsid w:val="00DA7B0D"/>
    <w:rsid w:val="00DB3F9A"/>
    <w:rsid w:val="00DB4A0B"/>
    <w:rsid w:val="00DB5F77"/>
    <w:rsid w:val="00DB69C4"/>
    <w:rsid w:val="00DC0942"/>
    <w:rsid w:val="00DC2A31"/>
    <w:rsid w:val="00DC3F08"/>
    <w:rsid w:val="00DD1147"/>
    <w:rsid w:val="00DD52EC"/>
    <w:rsid w:val="00DD6E73"/>
    <w:rsid w:val="00DE1C87"/>
    <w:rsid w:val="00DE4890"/>
    <w:rsid w:val="00DF22A5"/>
    <w:rsid w:val="00DF60B9"/>
    <w:rsid w:val="00DF6B76"/>
    <w:rsid w:val="00DF78A1"/>
    <w:rsid w:val="00E00B95"/>
    <w:rsid w:val="00E0229A"/>
    <w:rsid w:val="00E14A4F"/>
    <w:rsid w:val="00E20E9E"/>
    <w:rsid w:val="00E24028"/>
    <w:rsid w:val="00E30E50"/>
    <w:rsid w:val="00E332CB"/>
    <w:rsid w:val="00E34088"/>
    <w:rsid w:val="00E3538C"/>
    <w:rsid w:val="00E413F5"/>
    <w:rsid w:val="00E4202E"/>
    <w:rsid w:val="00E45B19"/>
    <w:rsid w:val="00E46A80"/>
    <w:rsid w:val="00E52225"/>
    <w:rsid w:val="00E52613"/>
    <w:rsid w:val="00E60E5A"/>
    <w:rsid w:val="00E6247D"/>
    <w:rsid w:val="00E713DE"/>
    <w:rsid w:val="00E726B8"/>
    <w:rsid w:val="00E74D14"/>
    <w:rsid w:val="00E856E8"/>
    <w:rsid w:val="00E85B23"/>
    <w:rsid w:val="00E879C1"/>
    <w:rsid w:val="00EA0AE9"/>
    <w:rsid w:val="00EA1970"/>
    <w:rsid w:val="00EA39FA"/>
    <w:rsid w:val="00EA541A"/>
    <w:rsid w:val="00EB7B5C"/>
    <w:rsid w:val="00EC083F"/>
    <w:rsid w:val="00EC2400"/>
    <w:rsid w:val="00EC3F69"/>
    <w:rsid w:val="00EC4CF3"/>
    <w:rsid w:val="00EC4EC2"/>
    <w:rsid w:val="00ED15E5"/>
    <w:rsid w:val="00ED4BE2"/>
    <w:rsid w:val="00ED4BE8"/>
    <w:rsid w:val="00ED5817"/>
    <w:rsid w:val="00ED58F4"/>
    <w:rsid w:val="00EE257A"/>
    <w:rsid w:val="00EE39DB"/>
    <w:rsid w:val="00EE6694"/>
    <w:rsid w:val="00EF0B84"/>
    <w:rsid w:val="00EF3963"/>
    <w:rsid w:val="00EF7FF8"/>
    <w:rsid w:val="00F0156F"/>
    <w:rsid w:val="00F01AC9"/>
    <w:rsid w:val="00F10324"/>
    <w:rsid w:val="00F14895"/>
    <w:rsid w:val="00F16DC7"/>
    <w:rsid w:val="00F1713F"/>
    <w:rsid w:val="00F2363E"/>
    <w:rsid w:val="00F34B8A"/>
    <w:rsid w:val="00F36BE7"/>
    <w:rsid w:val="00F37EEA"/>
    <w:rsid w:val="00F41391"/>
    <w:rsid w:val="00F42FAC"/>
    <w:rsid w:val="00F44A67"/>
    <w:rsid w:val="00F46454"/>
    <w:rsid w:val="00F62D64"/>
    <w:rsid w:val="00F67B00"/>
    <w:rsid w:val="00F701F9"/>
    <w:rsid w:val="00F7220D"/>
    <w:rsid w:val="00F73932"/>
    <w:rsid w:val="00F748DF"/>
    <w:rsid w:val="00F83C3D"/>
    <w:rsid w:val="00F84125"/>
    <w:rsid w:val="00F85E62"/>
    <w:rsid w:val="00F86387"/>
    <w:rsid w:val="00F911CE"/>
    <w:rsid w:val="00F91834"/>
    <w:rsid w:val="00F92799"/>
    <w:rsid w:val="00F9695E"/>
    <w:rsid w:val="00F96BE1"/>
    <w:rsid w:val="00F97152"/>
    <w:rsid w:val="00F97CCE"/>
    <w:rsid w:val="00FA019B"/>
    <w:rsid w:val="00FA30F9"/>
    <w:rsid w:val="00FA4123"/>
    <w:rsid w:val="00FA43B6"/>
    <w:rsid w:val="00FB00F9"/>
    <w:rsid w:val="00FB1312"/>
    <w:rsid w:val="00FB3E0B"/>
    <w:rsid w:val="00FC0F56"/>
    <w:rsid w:val="00FC7A6C"/>
    <w:rsid w:val="00FD3B46"/>
    <w:rsid w:val="00FD4565"/>
    <w:rsid w:val="00FD6985"/>
    <w:rsid w:val="00FD69BD"/>
    <w:rsid w:val="00FD70EB"/>
    <w:rsid w:val="00FE1190"/>
    <w:rsid w:val="00FE241E"/>
    <w:rsid w:val="00FE4608"/>
    <w:rsid w:val="00FE4F8F"/>
    <w:rsid w:val="00FF0B68"/>
    <w:rsid w:val="00FF1F03"/>
    <w:rsid w:val="00FF3674"/>
    <w:rsid w:val="00FF658C"/>
    <w:rsid w:val="00FF6A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B69C4"/>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uiPriority w:val="99"/>
    <w:rsid w:val="00850A64"/>
    <w:rPr>
      <w:rFonts w:eastAsia="Times New Roman" w:cs="Times New Roman"/>
      <w:sz w:val="16"/>
      <w:lang w:eastAsia="de-DE"/>
    </w:rPr>
  </w:style>
  <w:style w:type="paragraph" w:styleId="Kopfzeile">
    <w:name w:val="header"/>
    <w:basedOn w:val="Standard"/>
    <w:link w:val="Kopf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uiPriority w:val="99"/>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1"/>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14"/>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9"/>
      </w:numPr>
      <w:spacing w:before="120" w:after="120"/>
    </w:pPr>
  </w:style>
  <w:style w:type="paragraph" w:customStyle="1" w:styleId="AufgabeKastenangekreuzt">
    <w:name w:val="Aufgabe_Kasten_angekreuzt"/>
    <w:basedOn w:val="Standard"/>
    <w:rsid w:val="00992625"/>
    <w:pPr>
      <w:numPr>
        <w:numId w:val="10"/>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4"/>
      </w:numPr>
      <w:spacing w:before="120"/>
      <w:jc w:val="both"/>
    </w:pPr>
  </w:style>
  <w:style w:type="paragraph" w:customStyle="1" w:styleId="AufgabeEbene3">
    <w:name w:val="Aufgabe_Ebene3"/>
    <w:basedOn w:val="Standard"/>
    <w:rsid w:val="00992625"/>
    <w:pPr>
      <w:numPr>
        <w:ilvl w:val="2"/>
        <w:numId w:val="14"/>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2"/>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StandardWeb">
    <w:name w:val="Normal (Web)"/>
    <w:basedOn w:val="Standard"/>
    <w:uiPriority w:val="99"/>
    <w:semiHidden/>
    <w:unhideWhenUsed/>
    <w:rsid w:val="004C1365"/>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Default">
    <w:name w:val="Default"/>
    <w:rsid w:val="002B7F71"/>
    <w:pPr>
      <w:autoSpaceDE w:val="0"/>
      <w:autoSpaceDN w:val="0"/>
      <w:adjustRightInd w:val="0"/>
      <w:spacing w:line="240" w:lineRule="auto"/>
    </w:pPr>
    <w:rPr>
      <w:rFonts w:ascii="Symbol" w:hAnsi="Symbol" w:cs="Symbol"/>
      <w:color w:val="000000"/>
      <w:sz w:val="24"/>
      <w:szCs w:val="24"/>
    </w:rPr>
  </w:style>
  <w:style w:type="table" w:customStyle="1" w:styleId="Kalender1">
    <w:name w:val="Kalender 1"/>
    <w:basedOn w:val="NormaleTabelle"/>
    <w:uiPriority w:val="99"/>
    <w:qFormat/>
    <w:rsid w:val="003B7947"/>
    <w:pPr>
      <w:spacing w:line="240" w:lineRule="auto"/>
    </w:pPr>
    <w:rPr>
      <w:rFonts w:asciiTheme="minorHAnsi" w:eastAsiaTheme="minorEastAsia" w:hAnsiTheme="minorHAnsi" w:cstheme="minorBidi"/>
      <w:sz w:val="22"/>
      <w:szCs w:val="22"/>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DB69C4"/>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uiPriority w:val="99"/>
    <w:rsid w:val="00850A64"/>
    <w:rPr>
      <w:rFonts w:eastAsia="Times New Roman" w:cs="Times New Roman"/>
      <w:sz w:val="16"/>
      <w:lang w:eastAsia="de-DE"/>
    </w:rPr>
  </w:style>
  <w:style w:type="paragraph" w:styleId="Kopfzeile">
    <w:name w:val="header"/>
    <w:basedOn w:val="Standard"/>
    <w:link w:val="KopfzeileZchn"/>
    <w:uiPriority w:val="99"/>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uiPriority w:val="99"/>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1"/>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5"/>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8"/>
      </w:numPr>
      <w:spacing w:before="120" w:after="120"/>
      <w:contextualSpacing/>
      <w:jc w:val="both"/>
    </w:pPr>
  </w:style>
  <w:style w:type="paragraph" w:customStyle="1" w:styleId="Textkrperafz">
    <w:name w:val="Textkörper_afz"/>
    <w:basedOn w:val="Standard"/>
    <w:rsid w:val="00583BFC"/>
    <w:pPr>
      <w:numPr>
        <w:numId w:val="6"/>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7"/>
      </w:numPr>
      <w:contextualSpacing/>
    </w:pPr>
  </w:style>
  <w:style w:type="paragraph" w:customStyle="1" w:styleId="AufgabeEbene1">
    <w:name w:val="Aufgabe_Ebene1"/>
    <w:basedOn w:val="Standard"/>
    <w:next w:val="AufgabeText"/>
    <w:rsid w:val="00EC3F69"/>
    <w:pPr>
      <w:numPr>
        <w:numId w:val="14"/>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9"/>
      </w:numPr>
      <w:spacing w:before="120" w:after="120"/>
    </w:pPr>
  </w:style>
  <w:style w:type="paragraph" w:customStyle="1" w:styleId="AufgabeKastenangekreuzt">
    <w:name w:val="Aufgabe_Kasten_angekreuzt"/>
    <w:basedOn w:val="Standard"/>
    <w:rsid w:val="00992625"/>
    <w:pPr>
      <w:numPr>
        <w:numId w:val="10"/>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4"/>
      </w:numPr>
      <w:spacing w:before="120"/>
      <w:jc w:val="both"/>
    </w:pPr>
  </w:style>
  <w:style w:type="paragraph" w:customStyle="1" w:styleId="AufgabeEbene3">
    <w:name w:val="Aufgabe_Ebene3"/>
    <w:basedOn w:val="Standard"/>
    <w:rsid w:val="00992625"/>
    <w:pPr>
      <w:numPr>
        <w:ilvl w:val="2"/>
        <w:numId w:val="14"/>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2"/>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StandardWeb">
    <w:name w:val="Normal (Web)"/>
    <w:basedOn w:val="Standard"/>
    <w:uiPriority w:val="99"/>
    <w:semiHidden/>
    <w:unhideWhenUsed/>
    <w:rsid w:val="004C1365"/>
    <w:pPr>
      <w:spacing w:before="100" w:beforeAutospacing="1" w:after="100" w:afterAutospacing="1"/>
    </w:pPr>
    <w:rPr>
      <w:rFonts w:ascii="Times New Roman" w:eastAsia="Times New Roman" w:hAnsi="Times New Roman" w:cs="Times New Roman"/>
      <w:sz w:val="24"/>
      <w:szCs w:val="24"/>
      <w:lang w:eastAsia="de-DE"/>
    </w:rPr>
  </w:style>
  <w:style w:type="paragraph" w:customStyle="1" w:styleId="Default">
    <w:name w:val="Default"/>
    <w:rsid w:val="002B7F71"/>
    <w:pPr>
      <w:autoSpaceDE w:val="0"/>
      <w:autoSpaceDN w:val="0"/>
      <w:adjustRightInd w:val="0"/>
      <w:spacing w:line="240" w:lineRule="auto"/>
    </w:pPr>
    <w:rPr>
      <w:rFonts w:ascii="Symbol" w:hAnsi="Symbol" w:cs="Symbol"/>
      <w:color w:val="000000"/>
      <w:sz w:val="24"/>
      <w:szCs w:val="24"/>
    </w:rPr>
  </w:style>
  <w:style w:type="table" w:customStyle="1" w:styleId="Kalender1">
    <w:name w:val="Kalender 1"/>
    <w:basedOn w:val="NormaleTabelle"/>
    <w:uiPriority w:val="99"/>
    <w:qFormat/>
    <w:rsid w:val="003B7947"/>
    <w:pPr>
      <w:spacing w:line="240" w:lineRule="auto"/>
    </w:pPr>
    <w:rPr>
      <w:rFonts w:asciiTheme="minorHAnsi" w:eastAsiaTheme="minorEastAsia" w:hAnsiTheme="minorHAnsi" w:cstheme="minorBidi"/>
      <w:sz w:val="22"/>
      <w:szCs w:val="22"/>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1707291646">
      <w:bodyDiv w:val="1"/>
      <w:marLeft w:val="0"/>
      <w:marRight w:val="0"/>
      <w:marTop w:val="0"/>
      <w:marBottom w:val="0"/>
      <w:divBdr>
        <w:top w:val="none" w:sz="0" w:space="0" w:color="auto"/>
        <w:left w:val="none" w:sz="0" w:space="0" w:color="auto"/>
        <w:bottom w:val="none" w:sz="0" w:space="0" w:color="auto"/>
        <w:right w:val="none" w:sz="0" w:space="0" w:color="auto"/>
      </w:divBdr>
    </w:div>
    <w:div w:id="1766270541">
      <w:bodyDiv w:val="1"/>
      <w:marLeft w:val="0"/>
      <w:marRight w:val="0"/>
      <w:marTop w:val="0"/>
      <w:marBottom w:val="0"/>
      <w:divBdr>
        <w:top w:val="none" w:sz="0" w:space="0" w:color="auto"/>
        <w:left w:val="none" w:sz="0" w:space="0" w:color="auto"/>
        <w:bottom w:val="none" w:sz="0" w:space="0" w:color="auto"/>
        <w:right w:val="none" w:sz="0" w:space="0" w:color="auto"/>
      </w:divBdr>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14.emf"/><Relationship Id="rId42" Type="http://schemas.openxmlformats.org/officeDocument/2006/relationships/image" Target="media/image27.png"/><Relationship Id="rId47" Type="http://schemas.openxmlformats.org/officeDocument/2006/relationships/image" Target="media/image32.png"/><Relationship Id="rId63" Type="http://schemas.openxmlformats.org/officeDocument/2006/relationships/image" Target="media/image48.png"/><Relationship Id="rId68" Type="http://schemas.openxmlformats.org/officeDocument/2006/relationships/image" Target="media/image50.png"/><Relationship Id="rId84" Type="http://schemas.openxmlformats.org/officeDocument/2006/relationships/image" Target="media/image57.jpeg"/><Relationship Id="rId89" Type="http://schemas.openxmlformats.org/officeDocument/2006/relationships/image" Target="media/image62.wmf"/><Relationship Id="rId7" Type="http://schemas.openxmlformats.org/officeDocument/2006/relationships/footnotes" Target="footnotes.xml"/><Relationship Id="rId71" Type="http://schemas.openxmlformats.org/officeDocument/2006/relationships/image" Target="media/image59.jpeg"/><Relationship Id="rId92" Type="http://schemas.openxmlformats.org/officeDocument/2006/relationships/image" Target="media/image65.wmf"/><Relationship Id="rId2" Type="http://schemas.openxmlformats.org/officeDocument/2006/relationships/numbering" Target="numbering.xml"/><Relationship Id="rId16" Type="http://schemas.openxmlformats.org/officeDocument/2006/relationships/image" Target="media/image8.emf"/><Relationship Id="rId29" Type="http://schemas.openxmlformats.org/officeDocument/2006/relationships/image" Target="media/image14.png"/><Relationship Id="rId11" Type="http://schemas.openxmlformats.org/officeDocument/2006/relationships/image" Target="media/image3.emf"/><Relationship Id="rId24" Type="http://schemas.openxmlformats.org/officeDocument/2006/relationships/hyperlink" Target="mailto:best@ls.kv.bwl.de" TargetMode="External"/><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3" Type="http://schemas.openxmlformats.org/officeDocument/2006/relationships/image" Target="media/image38.png"/><Relationship Id="rId58" Type="http://schemas.openxmlformats.org/officeDocument/2006/relationships/image" Target="media/image43.png"/><Relationship Id="rId66" Type="http://schemas.openxmlformats.org/officeDocument/2006/relationships/header" Target="header3.xml"/><Relationship Id="rId74" Type="http://schemas.openxmlformats.org/officeDocument/2006/relationships/image" Target="media/image53.png"/><Relationship Id="rId79" Type="http://schemas.openxmlformats.org/officeDocument/2006/relationships/header" Target="header8.xml"/><Relationship Id="rId87" Type="http://schemas.openxmlformats.org/officeDocument/2006/relationships/image" Target="media/image60.wmf"/><Relationship Id="rId102" Type="http://schemas.openxmlformats.org/officeDocument/2006/relationships/image" Target="media/image85.png"/><Relationship Id="rId5" Type="http://schemas.openxmlformats.org/officeDocument/2006/relationships/settings" Target="settings.xml"/><Relationship Id="rId61" Type="http://schemas.openxmlformats.org/officeDocument/2006/relationships/image" Target="media/image46.png"/><Relationship Id="rId82" Type="http://schemas.openxmlformats.org/officeDocument/2006/relationships/header" Target="header9.xml"/><Relationship Id="rId90" Type="http://schemas.openxmlformats.org/officeDocument/2006/relationships/image" Target="media/image63.wmf"/><Relationship Id="rId95" Type="http://schemas.openxmlformats.org/officeDocument/2006/relationships/image" Target="media/image68.wmf"/><Relationship Id="rId19" Type="http://schemas.openxmlformats.org/officeDocument/2006/relationships/image" Target="media/image12.emf"/><Relationship Id="rId14" Type="http://schemas.openxmlformats.org/officeDocument/2006/relationships/image" Target="media/image5.emf"/><Relationship Id="rId22" Type="http://schemas.openxmlformats.org/officeDocument/2006/relationships/image" Target="media/image15.emf"/><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56" Type="http://schemas.openxmlformats.org/officeDocument/2006/relationships/image" Target="media/image41.png"/><Relationship Id="rId64" Type="http://schemas.openxmlformats.org/officeDocument/2006/relationships/image" Target="media/image49.png"/><Relationship Id="rId69" Type="http://schemas.openxmlformats.org/officeDocument/2006/relationships/image" Target="media/image57.png"/><Relationship Id="rId77" Type="http://schemas.openxmlformats.org/officeDocument/2006/relationships/header" Target="header7.xml"/><Relationship Id="rId100" Type="http://schemas.openxmlformats.org/officeDocument/2006/relationships/image" Target="media/image83.png"/><Relationship Id="rId105"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6.png"/><Relationship Id="rId72" Type="http://schemas.openxmlformats.org/officeDocument/2006/relationships/image" Target="media/image52.jpeg"/><Relationship Id="rId80" Type="http://schemas.openxmlformats.org/officeDocument/2006/relationships/image" Target="media/image55.jpeg"/><Relationship Id="rId85" Type="http://schemas.openxmlformats.org/officeDocument/2006/relationships/image" Target="media/image58.wmf"/><Relationship Id="rId93" Type="http://schemas.openxmlformats.org/officeDocument/2006/relationships/image" Target="media/image66.wmf"/><Relationship Id="rId98" Type="http://schemas.openxmlformats.org/officeDocument/2006/relationships/image" Target="media/image71.wmf"/><Relationship Id="rId3" Type="http://schemas.openxmlformats.org/officeDocument/2006/relationships/styles" Target="styles.xml"/><Relationship Id="rId12" Type="http://schemas.openxmlformats.org/officeDocument/2006/relationships/image" Target="media/image6.emf"/><Relationship Id="rId17" Type="http://schemas.openxmlformats.org/officeDocument/2006/relationships/image" Target="media/image9.emf"/><Relationship Id="rId25" Type="http://schemas.openxmlformats.org/officeDocument/2006/relationships/hyperlink" Target="http://www.ls-webshop.de/" TargetMode="External"/><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59" Type="http://schemas.openxmlformats.org/officeDocument/2006/relationships/image" Target="media/image44.png"/><Relationship Id="rId67" Type="http://schemas.openxmlformats.org/officeDocument/2006/relationships/header" Target="header4.xml"/><Relationship Id="rId103" Type="http://schemas.openxmlformats.org/officeDocument/2006/relationships/header" Target="header10.xml"/><Relationship Id="rId20" Type="http://schemas.openxmlformats.org/officeDocument/2006/relationships/image" Target="media/image13.emf"/><Relationship Id="rId41" Type="http://schemas.openxmlformats.org/officeDocument/2006/relationships/image" Target="media/image26.png"/><Relationship Id="rId54" Type="http://schemas.openxmlformats.org/officeDocument/2006/relationships/image" Target="media/image39.emf"/><Relationship Id="rId62" Type="http://schemas.openxmlformats.org/officeDocument/2006/relationships/image" Target="media/image47.png"/><Relationship Id="rId70" Type="http://schemas.openxmlformats.org/officeDocument/2006/relationships/image" Target="media/image51.jpeg"/><Relationship Id="rId75" Type="http://schemas.openxmlformats.org/officeDocument/2006/relationships/header" Target="header5.xml"/><Relationship Id="rId83" Type="http://schemas.openxmlformats.org/officeDocument/2006/relationships/image" Target="media/image56.png"/><Relationship Id="rId88" Type="http://schemas.openxmlformats.org/officeDocument/2006/relationships/image" Target="media/image61.wmf"/><Relationship Id="rId91" Type="http://schemas.openxmlformats.org/officeDocument/2006/relationships/image" Target="media/image64.wmf"/><Relationship Id="rId96" Type="http://schemas.openxmlformats.org/officeDocument/2006/relationships/image" Target="media/image69.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0.emf"/><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4.png"/><Relationship Id="rId57" Type="http://schemas.openxmlformats.org/officeDocument/2006/relationships/image" Target="media/image42.png"/><Relationship Id="rId106"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image" Target="media/image16.png"/><Relationship Id="rId44" Type="http://schemas.openxmlformats.org/officeDocument/2006/relationships/image" Target="media/image29.emf"/><Relationship Id="rId52" Type="http://schemas.openxmlformats.org/officeDocument/2006/relationships/image" Target="media/image37.png"/><Relationship Id="rId60" Type="http://schemas.openxmlformats.org/officeDocument/2006/relationships/image" Target="media/image45.png"/><Relationship Id="rId65" Type="http://schemas.openxmlformats.org/officeDocument/2006/relationships/header" Target="header2.xml"/><Relationship Id="rId73" Type="http://schemas.openxmlformats.org/officeDocument/2006/relationships/image" Target="media/image61.jpeg"/><Relationship Id="rId78" Type="http://schemas.openxmlformats.org/officeDocument/2006/relationships/image" Target="media/image54.jpeg"/><Relationship Id="rId81" Type="http://schemas.openxmlformats.org/officeDocument/2006/relationships/image" Target="media/image65.jpeg"/><Relationship Id="rId86" Type="http://schemas.openxmlformats.org/officeDocument/2006/relationships/image" Target="media/image59.wmf"/><Relationship Id="rId94" Type="http://schemas.openxmlformats.org/officeDocument/2006/relationships/image" Target="media/image67.wmf"/><Relationship Id="rId101" Type="http://schemas.openxmlformats.org/officeDocument/2006/relationships/image" Target="media/image84.pn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image" Target="media/image4.emf"/><Relationship Id="rId18" Type="http://schemas.openxmlformats.org/officeDocument/2006/relationships/image" Target="media/image11.emf"/><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image" Target="media/image35.png"/><Relationship Id="rId55" Type="http://schemas.openxmlformats.org/officeDocument/2006/relationships/image" Target="media/image40.png"/><Relationship Id="rId76" Type="http://schemas.openxmlformats.org/officeDocument/2006/relationships/header" Target="header6.xml"/><Relationship Id="rId97" Type="http://schemas.openxmlformats.org/officeDocument/2006/relationships/image" Target="media/image70.wmf"/><Relationship Id="rId10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4.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5.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6.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7.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8.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9.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10.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ges.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03C578-AFFF-496B-A2C1-571A6ABCA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beruf_allg_ges.dotx</Template>
  <TotalTime>0</TotalTime>
  <Pages>51</Pages>
  <Words>8075</Words>
  <Characters>50876</Characters>
  <Application>Microsoft Office Word</Application>
  <DocSecurity>0</DocSecurity>
  <Lines>423</Lines>
  <Paragraphs>117</Paragraphs>
  <ScaleCrop>false</ScaleCrop>
  <HeadingPairs>
    <vt:vector size="2" baseType="variant">
      <vt:variant>
        <vt:lpstr>Titel</vt:lpstr>
      </vt:variant>
      <vt:variant>
        <vt:i4>1</vt:i4>
      </vt:variant>
    </vt:vector>
  </HeadingPairs>
  <TitlesOfParts>
    <vt:vector size="1" baseType="lpstr">
      <vt:lpstr>Lernwegelisten Bereich</vt:lpstr>
    </vt:vector>
  </TitlesOfParts>
  <Company>IZLBW</Company>
  <LinksUpToDate>false</LinksUpToDate>
  <CharactersWithSpaces>58834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Lernwegelisten Bereich</dc:title>
  <dc:creator>Wostratzky;Klingler</dc:creator>
  <cp:keywords>Kompetenzbereich 1 LFS 1</cp:keywords>
  <cp:lastModifiedBy>Finkbeiner, Sören (LS)</cp:lastModifiedBy>
  <cp:revision>7</cp:revision>
  <cp:lastPrinted>2016-10-07T12:27:00Z</cp:lastPrinted>
  <dcterms:created xsi:type="dcterms:W3CDTF">2016-06-23T08:41:00Z</dcterms:created>
  <dcterms:modified xsi:type="dcterms:W3CDTF">2016-10-07T12:30:00Z</dcterms:modified>
</cp:coreProperties>
</file>